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6ED86" w14:textId="1B79C452" w:rsidR="00B84C8E" w:rsidRDefault="00A61E17" w:rsidP="00B84C8E">
      <w:pPr>
        <w:pStyle w:val="CoverSubTitle"/>
      </w:pPr>
      <w:bookmarkStart w:id="0" w:name="_GoBack"/>
      <w:bookmarkEnd w:id="0"/>
      <w:r>
        <w:rPr>
          <w:noProof/>
          <w:lang w:val="en-AU" w:eastAsia="en-AU"/>
        </w:rPr>
        <w:drawing>
          <wp:anchor distT="0" distB="0" distL="114300" distR="114300" simplePos="0" relativeHeight="251658240" behindDoc="0" locked="0" layoutInCell="1" allowOverlap="1" wp14:anchorId="2E9C7107" wp14:editId="04D5119D">
            <wp:simplePos x="0" y="0"/>
            <wp:positionH relativeFrom="column">
              <wp:posOffset>78105</wp:posOffset>
            </wp:positionH>
            <wp:positionV relativeFrom="paragraph">
              <wp:posOffset>3093085</wp:posOffset>
            </wp:positionV>
            <wp:extent cx="5274310" cy="845820"/>
            <wp:effectExtent l="0" t="0" r="2540" b="0"/>
            <wp:wrapThrough wrapText="bothSides">
              <wp:wrapPolygon edited="0">
                <wp:start x="0" y="0"/>
                <wp:lineTo x="0" y="20919"/>
                <wp:lineTo x="21532" y="20919"/>
                <wp:lineTo x="21532" y="0"/>
                <wp:lineTo x="0" y="0"/>
              </wp:wrapPolygon>
            </wp:wrapThrough>
            <wp:docPr id="2" name="Picture 2" descr="Changing Lives, Changing Communities Toowoomba is supported by QDN, NDIS, QCOSS, ADCQ and Toowoomba Regional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owoomba%20CLCC.png"/>
                    <pic:cNvPicPr/>
                  </pic:nvPicPr>
                  <pic:blipFill>
                    <a:blip r:embed="rId11"/>
                    <a:stretch>
                      <a:fillRect/>
                    </a:stretch>
                  </pic:blipFill>
                  <pic:spPr>
                    <a:xfrm>
                      <a:off x="0" y="0"/>
                      <a:ext cx="5274310" cy="845820"/>
                    </a:xfrm>
                    <a:prstGeom prst="rect">
                      <a:avLst/>
                    </a:prstGeom>
                  </pic:spPr>
                </pic:pic>
              </a:graphicData>
            </a:graphic>
          </wp:anchor>
        </w:drawing>
      </w:r>
      <w:r w:rsidR="00B84C8E">
        <w:rPr>
          <w:noProof/>
          <w:lang w:val="en-AU" w:eastAsia="en-AU"/>
        </w:rPr>
        <w:drawing>
          <wp:anchor distT="0" distB="0" distL="114300" distR="114300" simplePos="0" relativeHeight="251656704" behindDoc="1" locked="0" layoutInCell="1" allowOverlap="1" wp14:anchorId="15B8FFD1" wp14:editId="0F39503B">
            <wp:simplePos x="0" y="0"/>
            <wp:positionH relativeFrom="column">
              <wp:posOffset>78105</wp:posOffset>
            </wp:positionH>
            <wp:positionV relativeFrom="paragraph">
              <wp:posOffset>457200</wp:posOffset>
            </wp:positionV>
            <wp:extent cx="5274310" cy="2637155"/>
            <wp:effectExtent l="0" t="0" r="2540" b="0"/>
            <wp:wrapTight wrapText="bothSides">
              <wp:wrapPolygon edited="0">
                <wp:start x="0" y="0"/>
                <wp:lineTo x="0" y="21376"/>
                <wp:lineTo x="21532" y="21376"/>
                <wp:lineTo x="21532" y="0"/>
                <wp:lineTo x="0" y="0"/>
              </wp:wrapPolygon>
            </wp:wrapTight>
            <wp:docPr id="1" name="Picture 1" descr="Changing Lives, Changing Communities...play your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CC%20Twitter.png"/>
                    <pic:cNvPicPr/>
                  </pic:nvPicPr>
                  <pic:blipFill>
                    <a:blip r:embed="rId12"/>
                    <a:stretch>
                      <a:fillRect/>
                    </a:stretch>
                  </pic:blipFill>
                  <pic:spPr>
                    <a:xfrm>
                      <a:off x="0" y="0"/>
                      <a:ext cx="5274310" cy="2637155"/>
                    </a:xfrm>
                    <a:prstGeom prst="rect">
                      <a:avLst/>
                    </a:prstGeom>
                  </pic:spPr>
                </pic:pic>
              </a:graphicData>
            </a:graphic>
          </wp:anchor>
        </w:drawing>
      </w:r>
    </w:p>
    <w:p w14:paraId="07A242F8" w14:textId="54DC1E0D" w:rsidR="00574EC6" w:rsidRPr="00574EC6" w:rsidRDefault="00574EC6" w:rsidP="00574EC6">
      <w:pPr>
        <w:pStyle w:val="Heading2"/>
        <w:rPr>
          <w:lang w:val="en-US"/>
        </w:rPr>
      </w:pPr>
    </w:p>
    <w:p w14:paraId="10EF75DB" w14:textId="39D97084" w:rsidR="00087A6E" w:rsidRDefault="00087A6E" w:rsidP="00984CF0">
      <w:pPr>
        <w:pStyle w:val="Heading1"/>
      </w:pPr>
      <w:r>
        <w:t>Changing Lives, Changing Communities</w:t>
      </w:r>
      <w:r w:rsidR="00156559">
        <w:t xml:space="preserve">: </w:t>
      </w:r>
      <w:r w:rsidR="00E602A6">
        <w:t>T</w:t>
      </w:r>
      <w:r w:rsidR="0083130B">
        <w:t>oowoomba</w:t>
      </w:r>
    </w:p>
    <w:p w14:paraId="212EF5FD" w14:textId="37B54872" w:rsidR="00087A6E" w:rsidRPr="00984CF0" w:rsidRDefault="00A61E17" w:rsidP="00984CF0">
      <w:pPr>
        <w:pStyle w:val="Heading2"/>
      </w:pPr>
      <w:r w:rsidRPr="00984CF0">
        <w:t>City Gold Club</w:t>
      </w:r>
      <w:r w:rsidR="00110CC4" w:rsidRPr="00984CF0">
        <w:t xml:space="preserve">, </w:t>
      </w:r>
      <w:r w:rsidR="00F729BA" w:rsidRPr="00984CF0">
        <w:t>T</w:t>
      </w:r>
      <w:r w:rsidRPr="00984CF0">
        <w:t>oowoomba</w:t>
      </w:r>
    </w:p>
    <w:p w14:paraId="02801292" w14:textId="4B441EAF" w:rsidR="00087A6E" w:rsidRPr="003A713C" w:rsidRDefault="00894F15" w:rsidP="00984CF0">
      <w:pPr>
        <w:pStyle w:val="Heading3"/>
        <w:sectPr w:rsidR="00087A6E" w:rsidRPr="003A713C" w:rsidSect="008A65A5">
          <w:headerReference w:type="even" r:id="rId13"/>
          <w:footerReference w:type="even" r:id="rId14"/>
          <w:footerReference w:type="default" r:id="rId15"/>
          <w:pgSz w:w="11900" w:h="16840"/>
          <w:pgMar w:top="1440" w:right="1797" w:bottom="0" w:left="1797" w:header="851" w:footer="709" w:gutter="0"/>
          <w:cols w:space="708"/>
          <w:noEndnote/>
          <w:titlePg/>
          <w:docGrid w:linePitch="360"/>
        </w:sectPr>
      </w:pPr>
      <w:r>
        <w:t>10</w:t>
      </w:r>
      <w:r w:rsidR="00110CC4">
        <w:t xml:space="preserve"> </w:t>
      </w:r>
      <w:r w:rsidR="00984CF0">
        <w:t>and</w:t>
      </w:r>
      <w:r w:rsidR="00110CC4">
        <w:t xml:space="preserve"> </w:t>
      </w:r>
      <w:r>
        <w:t>11</w:t>
      </w:r>
      <w:r w:rsidR="00110CC4">
        <w:t xml:space="preserve"> </w:t>
      </w:r>
      <w:r>
        <w:t>October</w:t>
      </w:r>
      <w:r w:rsidR="00110CC4">
        <w:t xml:space="preserve"> 2018</w:t>
      </w:r>
    </w:p>
    <w:sdt>
      <w:sdtPr>
        <w:id w:val="1630431738"/>
        <w:docPartObj>
          <w:docPartGallery w:val="Table of Contents"/>
          <w:docPartUnique/>
        </w:docPartObj>
      </w:sdtPr>
      <w:sdtEndPr/>
      <w:sdtContent>
        <w:p w14:paraId="09E97458" w14:textId="11D1E1BA" w:rsidR="00C7256A" w:rsidRDefault="00C7256A" w:rsidP="00C7256A">
          <w:pPr>
            <w:pStyle w:val="TOCHeading"/>
            <w:rPr>
              <w:noProof/>
            </w:rPr>
          </w:pPr>
          <w:r>
            <w:fldChar w:fldCharType="begin"/>
          </w:r>
          <w:r>
            <w:instrText xml:space="preserve"> TOC \o "1-1" \h \z \u </w:instrText>
          </w:r>
          <w:r>
            <w:fldChar w:fldCharType="separate"/>
          </w:r>
        </w:p>
        <w:p w14:paraId="5C21081E" w14:textId="538F072F" w:rsidR="00C7256A" w:rsidRDefault="000D119B">
          <w:pPr>
            <w:pStyle w:val="TOC1"/>
            <w:tabs>
              <w:tab w:val="right" w:leader="dot" w:pos="8296"/>
            </w:tabs>
            <w:rPr>
              <w:rFonts w:asciiTheme="minorHAnsi" w:hAnsiTheme="minorHAnsi"/>
              <w:noProof/>
              <w:szCs w:val="22"/>
              <w:lang w:val="en-AU" w:eastAsia="en-AU"/>
            </w:rPr>
          </w:pPr>
          <w:hyperlink w:anchor="_Toc535492302" w:history="1">
            <w:r w:rsidR="00C7256A" w:rsidRPr="00082591">
              <w:rPr>
                <w:rStyle w:val="Hyperlink"/>
                <w:noProof/>
              </w:rPr>
              <w:t>About Changing Lives, Changing Communities</w:t>
            </w:r>
            <w:r w:rsidR="00C7256A">
              <w:rPr>
                <w:noProof/>
                <w:webHidden/>
              </w:rPr>
              <w:tab/>
            </w:r>
            <w:r w:rsidR="00C7256A">
              <w:rPr>
                <w:noProof/>
                <w:webHidden/>
              </w:rPr>
              <w:fldChar w:fldCharType="begin"/>
            </w:r>
            <w:r w:rsidR="00C7256A">
              <w:rPr>
                <w:noProof/>
                <w:webHidden/>
              </w:rPr>
              <w:instrText xml:space="preserve"> PAGEREF _Toc535492302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p>
        <w:p w14:paraId="7A4150EB" w14:textId="6D1EEA59" w:rsidR="00C7256A" w:rsidRDefault="000D119B">
          <w:pPr>
            <w:pStyle w:val="TOC1"/>
            <w:tabs>
              <w:tab w:val="right" w:leader="dot" w:pos="8296"/>
            </w:tabs>
            <w:rPr>
              <w:rFonts w:asciiTheme="minorHAnsi" w:hAnsiTheme="minorHAnsi"/>
              <w:noProof/>
              <w:szCs w:val="22"/>
              <w:lang w:val="en-AU" w:eastAsia="en-AU"/>
            </w:rPr>
          </w:pPr>
          <w:hyperlink w:anchor="_Toc535492303" w:history="1">
            <w:r w:rsidR="00084E2E">
              <w:rPr>
                <w:rStyle w:val="Hyperlink"/>
                <w:noProof/>
              </w:rPr>
              <w:t>Check in: W</w:t>
            </w:r>
            <w:r w:rsidR="00C7256A" w:rsidRPr="00082591">
              <w:rPr>
                <w:rStyle w:val="Hyperlink"/>
                <w:noProof/>
              </w:rPr>
              <w:t>hat inspired you to be here?</w:t>
            </w:r>
            <w:r w:rsidR="00C7256A">
              <w:rPr>
                <w:noProof/>
                <w:webHidden/>
              </w:rPr>
              <w:tab/>
            </w:r>
            <w:r w:rsidR="00C7256A">
              <w:rPr>
                <w:noProof/>
                <w:webHidden/>
              </w:rPr>
              <w:fldChar w:fldCharType="begin"/>
            </w:r>
            <w:r w:rsidR="00C7256A">
              <w:rPr>
                <w:noProof/>
                <w:webHidden/>
              </w:rPr>
              <w:instrText xml:space="preserve"> PAGEREF _Toc535492303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p>
        <w:p w14:paraId="36CA4866" w14:textId="35F221BE" w:rsidR="00C7256A" w:rsidRDefault="000D119B">
          <w:pPr>
            <w:pStyle w:val="TOC1"/>
            <w:tabs>
              <w:tab w:val="right" w:leader="dot" w:pos="8296"/>
            </w:tabs>
            <w:rPr>
              <w:rFonts w:asciiTheme="minorHAnsi" w:hAnsiTheme="minorHAnsi"/>
              <w:noProof/>
              <w:szCs w:val="22"/>
              <w:lang w:val="en-AU" w:eastAsia="en-AU"/>
            </w:rPr>
          </w:pPr>
          <w:hyperlink w:anchor="_Toc535492304" w:history="1">
            <w:r w:rsidR="00C7256A" w:rsidRPr="00082591">
              <w:rPr>
                <w:rStyle w:val="Hyperlink"/>
                <w:noProof/>
              </w:rPr>
              <w:t xml:space="preserve">The </w:t>
            </w:r>
            <w:r w:rsidR="00C73AF1">
              <w:rPr>
                <w:rStyle w:val="Hyperlink"/>
                <w:noProof/>
              </w:rPr>
              <w:t>To</w:t>
            </w:r>
            <w:r w:rsidR="003B7F22">
              <w:rPr>
                <w:rStyle w:val="Hyperlink"/>
                <w:noProof/>
              </w:rPr>
              <w:t>owoomba</w:t>
            </w:r>
            <w:r w:rsidR="00C7256A" w:rsidRPr="00082591">
              <w:rPr>
                <w:rStyle w:val="Hyperlink"/>
                <w:noProof/>
              </w:rPr>
              <w:t xml:space="preserve"> context: panel</w:t>
            </w:r>
            <w:r w:rsidR="00C7256A">
              <w:rPr>
                <w:noProof/>
                <w:webHidden/>
              </w:rPr>
              <w:tab/>
            </w:r>
            <w:r w:rsidR="00EF6D6F">
              <w:rPr>
                <w:noProof/>
                <w:webHidden/>
              </w:rPr>
              <w:t>4</w:t>
            </w:r>
          </w:hyperlink>
          <w:r w:rsidR="00531D98">
            <w:rPr>
              <w:noProof/>
            </w:rPr>
            <w:t>-</w:t>
          </w:r>
          <w:r w:rsidR="00EF6D6F">
            <w:rPr>
              <w:noProof/>
            </w:rPr>
            <w:t>5</w:t>
          </w:r>
        </w:p>
        <w:p w14:paraId="094842CE" w14:textId="6187E974" w:rsidR="00C7256A" w:rsidRDefault="000D119B">
          <w:pPr>
            <w:pStyle w:val="TOC1"/>
            <w:tabs>
              <w:tab w:val="right" w:leader="dot" w:pos="8296"/>
            </w:tabs>
            <w:rPr>
              <w:noProof/>
            </w:rPr>
          </w:pPr>
          <w:hyperlink w:anchor="_Toc535492305" w:history="1">
            <w:r w:rsidR="00957209">
              <w:rPr>
                <w:rStyle w:val="Hyperlink"/>
                <w:noProof/>
              </w:rPr>
              <w:t>Modified Rugby Program</w:t>
            </w:r>
            <w:r w:rsidR="00C7256A">
              <w:rPr>
                <w:noProof/>
                <w:webHidden/>
              </w:rPr>
              <w:tab/>
            </w:r>
            <w:r w:rsidR="00957209">
              <w:rPr>
                <w:noProof/>
                <w:webHidden/>
              </w:rPr>
              <w:t>5</w:t>
            </w:r>
            <w:r w:rsidR="00531D98">
              <w:rPr>
                <w:noProof/>
                <w:webHidden/>
              </w:rPr>
              <w:t>-</w:t>
            </w:r>
            <w:r w:rsidR="00957209">
              <w:rPr>
                <w:noProof/>
                <w:webHidden/>
              </w:rPr>
              <w:t>7</w:t>
            </w:r>
          </w:hyperlink>
        </w:p>
        <w:p w14:paraId="0CAA8B3C" w14:textId="5F2B409C" w:rsidR="00957209" w:rsidRPr="00957209" w:rsidRDefault="000D119B" w:rsidP="00957209">
          <w:pPr>
            <w:pStyle w:val="TOC1"/>
            <w:tabs>
              <w:tab w:val="right" w:leader="dot" w:pos="8296"/>
            </w:tabs>
            <w:rPr>
              <w:rFonts w:asciiTheme="minorHAnsi" w:hAnsiTheme="minorHAnsi"/>
              <w:noProof/>
              <w:szCs w:val="22"/>
              <w:lang w:val="en-AU" w:eastAsia="en-AU"/>
            </w:rPr>
          </w:pPr>
          <w:hyperlink w:anchor="_Toc535492305" w:history="1">
            <w:r w:rsidR="00957209">
              <w:rPr>
                <w:rStyle w:val="Hyperlink"/>
                <w:noProof/>
              </w:rPr>
              <w:t>Interpreting and prioritising data</w:t>
            </w:r>
            <w:r w:rsidR="00957209">
              <w:rPr>
                <w:noProof/>
                <w:webHidden/>
              </w:rPr>
              <w:tab/>
              <w:t>8</w:t>
            </w:r>
          </w:hyperlink>
        </w:p>
        <w:p w14:paraId="343792D5" w14:textId="5A78A3EF" w:rsidR="00C7256A" w:rsidRDefault="000D119B">
          <w:pPr>
            <w:pStyle w:val="TOC1"/>
            <w:tabs>
              <w:tab w:val="right" w:leader="dot" w:pos="8296"/>
            </w:tabs>
            <w:rPr>
              <w:rFonts w:asciiTheme="minorHAnsi" w:hAnsiTheme="minorHAnsi"/>
              <w:noProof/>
              <w:szCs w:val="22"/>
              <w:lang w:val="en-AU" w:eastAsia="en-AU"/>
            </w:rPr>
          </w:pPr>
          <w:hyperlink w:anchor="_Toc535492306" w:history="1">
            <w:r w:rsidR="00C7256A" w:rsidRPr="00082591">
              <w:rPr>
                <w:rStyle w:val="Hyperlink"/>
                <w:noProof/>
              </w:rPr>
              <w:t>Stories of inclusion</w:t>
            </w:r>
            <w:r w:rsidR="00C7256A">
              <w:rPr>
                <w:noProof/>
                <w:webHidden/>
              </w:rPr>
              <w:tab/>
            </w:r>
            <w:r w:rsidR="00957209">
              <w:rPr>
                <w:noProof/>
                <w:webHidden/>
              </w:rPr>
              <w:t>9-12</w:t>
            </w:r>
          </w:hyperlink>
        </w:p>
        <w:p w14:paraId="5308BF7B" w14:textId="7CC4C14C" w:rsidR="00C7256A" w:rsidRDefault="000D119B">
          <w:pPr>
            <w:pStyle w:val="TOC1"/>
            <w:tabs>
              <w:tab w:val="right" w:leader="dot" w:pos="8296"/>
            </w:tabs>
            <w:rPr>
              <w:rFonts w:asciiTheme="minorHAnsi" w:hAnsiTheme="minorHAnsi"/>
              <w:noProof/>
              <w:szCs w:val="22"/>
              <w:lang w:val="en-AU" w:eastAsia="en-AU"/>
            </w:rPr>
          </w:pPr>
          <w:hyperlink w:anchor="_Toc535492307" w:history="1">
            <w:r w:rsidR="00C7256A" w:rsidRPr="00082591">
              <w:rPr>
                <w:rStyle w:val="Hyperlink"/>
                <w:noProof/>
              </w:rPr>
              <w:t>Recipe for inclusion</w:t>
            </w:r>
            <w:r w:rsidR="00C7256A">
              <w:rPr>
                <w:noProof/>
                <w:webHidden/>
              </w:rPr>
              <w:tab/>
            </w:r>
            <w:r w:rsidR="00957209">
              <w:rPr>
                <w:noProof/>
                <w:webHidden/>
              </w:rPr>
              <w:t>12</w:t>
            </w:r>
          </w:hyperlink>
        </w:p>
        <w:p w14:paraId="11A6C42D" w14:textId="2781D73E" w:rsidR="00C7256A" w:rsidRDefault="000D119B">
          <w:pPr>
            <w:pStyle w:val="TOC1"/>
            <w:tabs>
              <w:tab w:val="right" w:leader="dot" w:pos="8296"/>
            </w:tabs>
            <w:rPr>
              <w:rFonts w:asciiTheme="minorHAnsi" w:hAnsiTheme="minorHAnsi"/>
              <w:noProof/>
              <w:szCs w:val="22"/>
              <w:lang w:val="en-AU" w:eastAsia="en-AU"/>
            </w:rPr>
          </w:pPr>
          <w:hyperlink w:anchor="_Toc535492308" w:history="1">
            <w:r w:rsidR="00C7256A" w:rsidRPr="00082591">
              <w:rPr>
                <w:rStyle w:val="Hyperlink"/>
                <w:noProof/>
              </w:rPr>
              <w:t>World Café</w:t>
            </w:r>
            <w:r w:rsidR="00C7256A">
              <w:rPr>
                <w:noProof/>
                <w:webHidden/>
              </w:rPr>
              <w:tab/>
            </w:r>
            <w:r w:rsidR="00957209">
              <w:rPr>
                <w:noProof/>
                <w:webHidden/>
              </w:rPr>
              <w:t>13-14</w:t>
            </w:r>
          </w:hyperlink>
        </w:p>
        <w:p w14:paraId="45C0BACE" w14:textId="109A38CE" w:rsidR="00C7256A" w:rsidRDefault="000D119B">
          <w:pPr>
            <w:pStyle w:val="TOC1"/>
            <w:tabs>
              <w:tab w:val="right" w:leader="dot" w:pos="8296"/>
            </w:tabs>
            <w:rPr>
              <w:rFonts w:asciiTheme="minorHAnsi" w:hAnsiTheme="minorHAnsi"/>
              <w:noProof/>
              <w:szCs w:val="22"/>
              <w:lang w:val="en-AU" w:eastAsia="en-AU"/>
            </w:rPr>
          </w:pPr>
          <w:hyperlink w:anchor="_Toc535492309" w:history="1">
            <w:r w:rsidR="00C7256A" w:rsidRPr="00082591">
              <w:rPr>
                <w:rStyle w:val="Hyperlink"/>
                <w:noProof/>
              </w:rPr>
              <w:t>Appreciative Inquiry</w:t>
            </w:r>
            <w:r w:rsidR="00C7256A">
              <w:rPr>
                <w:noProof/>
                <w:webHidden/>
              </w:rPr>
              <w:tab/>
            </w:r>
            <w:r w:rsidR="00C7256A">
              <w:rPr>
                <w:noProof/>
                <w:webHidden/>
              </w:rPr>
              <w:fldChar w:fldCharType="begin"/>
            </w:r>
            <w:r w:rsidR="00C7256A">
              <w:rPr>
                <w:noProof/>
                <w:webHidden/>
              </w:rPr>
              <w:instrText xml:space="preserve"> PAGEREF _Toc535492309 \h </w:instrText>
            </w:r>
            <w:r w:rsidR="00C7256A">
              <w:rPr>
                <w:noProof/>
                <w:webHidden/>
              </w:rPr>
            </w:r>
            <w:r w:rsidR="00C7256A">
              <w:rPr>
                <w:noProof/>
                <w:webHidden/>
              </w:rPr>
              <w:fldChar w:fldCharType="separate"/>
            </w:r>
            <w:r w:rsidR="00957209">
              <w:rPr>
                <w:noProof/>
                <w:webHidden/>
              </w:rPr>
              <w:t>14-15</w:t>
            </w:r>
            <w:r w:rsidR="00C7256A">
              <w:rPr>
                <w:noProof/>
                <w:webHidden/>
              </w:rPr>
              <w:fldChar w:fldCharType="end"/>
            </w:r>
          </w:hyperlink>
        </w:p>
        <w:p w14:paraId="0DCB3D1E" w14:textId="16908DAF" w:rsidR="00C7256A" w:rsidRDefault="000D119B">
          <w:pPr>
            <w:pStyle w:val="TOC1"/>
            <w:tabs>
              <w:tab w:val="right" w:leader="dot" w:pos="8296"/>
            </w:tabs>
            <w:rPr>
              <w:rFonts w:asciiTheme="minorHAnsi" w:hAnsiTheme="minorHAnsi"/>
              <w:noProof/>
              <w:szCs w:val="22"/>
              <w:lang w:val="en-AU" w:eastAsia="en-AU"/>
            </w:rPr>
          </w:pPr>
          <w:hyperlink w:anchor="_Toc535492310" w:history="1">
            <w:r w:rsidR="00C7256A" w:rsidRPr="00082591">
              <w:rPr>
                <w:rStyle w:val="Hyperlink"/>
                <w:noProof/>
              </w:rPr>
              <w:t>Open Space – ideas into action</w:t>
            </w:r>
            <w:r w:rsidR="00C7256A">
              <w:rPr>
                <w:noProof/>
                <w:webHidden/>
              </w:rPr>
              <w:tab/>
            </w:r>
            <w:r w:rsidR="00C7256A">
              <w:rPr>
                <w:noProof/>
                <w:webHidden/>
              </w:rPr>
              <w:fldChar w:fldCharType="begin"/>
            </w:r>
            <w:r w:rsidR="00C7256A">
              <w:rPr>
                <w:noProof/>
                <w:webHidden/>
              </w:rPr>
              <w:instrText xml:space="preserve"> PAGEREF _Toc535492310 \h </w:instrText>
            </w:r>
            <w:r w:rsidR="00C7256A">
              <w:rPr>
                <w:noProof/>
                <w:webHidden/>
              </w:rPr>
            </w:r>
            <w:r w:rsidR="00C7256A">
              <w:rPr>
                <w:noProof/>
                <w:webHidden/>
              </w:rPr>
              <w:fldChar w:fldCharType="separate"/>
            </w:r>
            <w:r w:rsidR="00C7256A">
              <w:rPr>
                <w:noProof/>
                <w:webHidden/>
              </w:rPr>
              <w:t>1</w:t>
            </w:r>
            <w:r w:rsidR="00957209">
              <w:rPr>
                <w:noProof/>
                <w:webHidden/>
              </w:rPr>
              <w:t>5-25</w:t>
            </w:r>
            <w:r w:rsidR="00C7256A">
              <w:rPr>
                <w:noProof/>
                <w:webHidden/>
              </w:rPr>
              <w:fldChar w:fldCharType="end"/>
            </w:r>
          </w:hyperlink>
        </w:p>
        <w:p w14:paraId="48F457ED" w14:textId="411C2922" w:rsidR="00C7256A" w:rsidRDefault="000D119B">
          <w:pPr>
            <w:pStyle w:val="TOC1"/>
            <w:tabs>
              <w:tab w:val="right" w:leader="dot" w:pos="8296"/>
            </w:tabs>
            <w:rPr>
              <w:rFonts w:asciiTheme="minorHAnsi" w:hAnsiTheme="minorHAnsi"/>
              <w:noProof/>
              <w:szCs w:val="22"/>
              <w:lang w:val="en-AU" w:eastAsia="en-AU"/>
            </w:rPr>
          </w:pPr>
          <w:hyperlink w:anchor="_Toc535492311" w:history="1">
            <w:r w:rsidR="00C7256A" w:rsidRPr="00082591">
              <w:rPr>
                <w:rStyle w:val="Hyperlink"/>
                <w:noProof/>
              </w:rPr>
              <w:t>Conclusion</w:t>
            </w:r>
            <w:r w:rsidR="00C7256A">
              <w:rPr>
                <w:noProof/>
                <w:webHidden/>
              </w:rPr>
              <w:tab/>
            </w:r>
            <w:r w:rsidR="00957209">
              <w:rPr>
                <w:noProof/>
                <w:webHidden/>
              </w:rPr>
              <w:t>25</w:t>
            </w:r>
          </w:hyperlink>
        </w:p>
        <w:p w14:paraId="349B0BD3" w14:textId="29E358C9" w:rsidR="00C7256A" w:rsidRDefault="00C7256A" w:rsidP="00C7256A">
          <w:pPr>
            <w:pStyle w:val="TOCHeading"/>
          </w:pPr>
          <w:r>
            <w:fldChar w:fldCharType="end"/>
          </w:r>
        </w:p>
      </w:sdtContent>
    </w:sdt>
    <w:p w14:paraId="7B977617" w14:textId="77777777" w:rsidR="004C6F38" w:rsidRDefault="004C6F38">
      <w:pPr>
        <w:spacing w:after="0"/>
        <w:rPr>
          <w:rFonts w:cs="Arial"/>
          <w:b/>
          <w:color w:val="C00000"/>
          <w:sz w:val="40"/>
          <w:szCs w:val="28"/>
          <w:lang w:val="en-AU"/>
        </w:rPr>
      </w:pPr>
      <w:r>
        <w:br w:type="page"/>
      </w:r>
    </w:p>
    <w:p w14:paraId="671AC6B5" w14:textId="52D5C952" w:rsidR="00C531E9" w:rsidRDefault="00C531E9" w:rsidP="004C6F38">
      <w:pPr>
        <w:pStyle w:val="Heading1"/>
      </w:pPr>
      <w:bookmarkStart w:id="1" w:name="_Toc535492302"/>
      <w:r>
        <w:lastRenderedPageBreak/>
        <w:t>About Changing Lives, Changing Communities</w:t>
      </w:r>
      <w:bookmarkEnd w:id="1"/>
    </w:p>
    <w:p w14:paraId="6E992E8B" w14:textId="223A1426" w:rsidR="00C531E9" w:rsidRPr="00887F3B" w:rsidRDefault="00C531E9" w:rsidP="00C531E9">
      <w:pPr>
        <w:rPr>
          <w:rFonts w:cs="Arial"/>
          <w:szCs w:val="22"/>
          <w:lang w:val="en-AU"/>
        </w:rPr>
      </w:pPr>
      <w:r w:rsidRPr="00887F3B">
        <w:rPr>
          <w:rFonts w:cs="Arial"/>
          <w:szCs w:val="22"/>
          <w:lang w:val="en-AU"/>
        </w:rPr>
        <w:t xml:space="preserve">Changing Lives, Changing Communities are 13, two-day events across Queensland, creating new ways for people – citizens, community organisations, private sector and government representatives – to </w:t>
      </w:r>
      <w:r w:rsidR="003C700F" w:rsidRPr="00887F3B">
        <w:rPr>
          <w:rFonts w:cs="Arial"/>
          <w:szCs w:val="22"/>
          <w:lang w:val="en-AU"/>
        </w:rPr>
        <w:t>come together, envision and ask, “What will it take to create communities where everyone contributes, matters and belongs?”</w:t>
      </w:r>
    </w:p>
    <w:p w14:paraId="44631C55" w14:textId="1BA35208" w:rsidR="00D43D87" w:rsidRDefault="00D43D87" w:rsidP="00D43D87">
      <w:pPr>
        <w:pStyle w:val="BodyText"/>
        <w:rPr>
          <w:rFonts w:ascii="Arial" w:hAnsi="Arial"/>
          <w:sz w:val="22"/>
          <w:szCs w:val="22"/>
        </w:rPr>
      </w:pPr>
      <w:r w:rsidRPr="00887F3B">
        <w:rPr>
          <w:rFonts w:ascii="Arial" w:hAnsi="Arial"/>
          <w:sz w:val="22"/>
          <w:szCs w:val="22"/>
        </w:rPr>
        <w:t>Changing Lives, Changing Communities is about bringing together all parts of the community to co-create solutions to ensure everyone is included in their community, and can access what they need; like a place to call home, good health, transport, education, and meaningful employment.</w:t>
      </w:r>
    </w:p>
    <w:p w14:paraId="36A414A1" w14:textId="61175A03" w:rsidR="0071122B" w:rsidRDefault="0071122B" w:rsidP="00D43D87">
      <w:pPr>
        <w:pStyle w:val="BodyText"/>
        <w:rPr>
          <w:rFonts w:ascii="Arial" w:hAnsi="Arial"/>
          <w:sz w:val="22"/>
          <w:szCs w:val="22"/>
        </w:rPr>
      </w:pPr>
    </w:p>
    <w:p w14:paraId="57E4FF14" w14:textId="4726F2F6" w:rsidR="0071122B" w:rsidRDefault="0071122B" w:rsidP="00D43D87">
      <w:pPr>
        <w:pStyle w:val="BodyText"/>
        <w:rPr>
          <w:rFonts w:ascii="Arial" w:hAnsi="Arial"/>
          <w:sz w:val="22"/>
          <w:szCs w:val="22"/>
        </w:rPr>
      </w:pPr>
      <w:r>
        <w:rPr>
          <w:rFonts w:ascii="Arial" w:hAnsi="Arial"/>
          <w:sz w:val="22"/>
          <w:szCs w:val="22"/>
        </w:rPr>
        <w:t>This document brings together the highlights of the two days in 2018 in T</w:t>
      </w:r>
      <w:r w:rsidR="00E0370A">
        <w:rPr>
          <w:rFonts w:ascii="Arial" w:hAnsi="Arial"/>
          <w:sz w:val="22"/>
          <w:szCs w:val="22"/>
        </w:rPr>
        <w:t>oowoomba</w:t>
      </w:r>
      <w:r>
        <w:rPr>
          <w:rFonts w:ascii="Arial" w:hAnsi="Arial"/>
          <w:sz w:val="22"/>
          <w:szCs w:val="22"/>
        </w:rPr>
        <w:t>.</w:t>
      </w:r>
    </w:p>
    <w:p w14:paraId="3C43955E" w14:textId="07C6145D" w:rsidR="00BC7FB6" w:rsidRDefault="00BC7FB6" w:rsidP="00D43D87">
      <w:pPr>
        <w:pStyle w:val="BodyText"/>
        <w:rPr>
          <w:rFonts w:ascii="Arial" w:hAnsi="Arial"/>
          <w:sz w:val="22"/>
          <w:szCs w:val="22"/>
        </w:rPr>
      </w:pPr>
    </w:p>
    <w:p w14:paraId="03206868" w14:textId="13292224" w:rsidR="00D43D87" w:rsidRPr="00887F3B" w:rsidRDefault="00BC7FB6" w:rsidP="00BC7FB6">
      <w:pPr>
        <w:rPr>
          <w:szCs w:val="22"/>
        </w:rPr>
      </w:pPr>
      <w:r>
        <w:t xml:space="preserve">The Changing Lives Changing Communities events in Toowoomba, Mackay, Caboolture, Brisbane, Gold Coast, and Normanton are funded through Information, Linkages and Capacity Building (ILC) National Readiness Grants - National Disability Insurance Agency (NDIA) </w:t>
      </w:r>
      <w:r w:rsidR="002E53D3">
        <w:t>– a</w:t>
      </w:r>
      <w:r>
        <w:t xml:space="preserve"> partnership between Queenslanders with Disability Network (QDN), Queensland Council of Social Service (QCOSS) and Anti Discrimination Commission Queensland (ADCQ).</w:t>
      </w:r>
    </w:p>
    <w:p w14:paraId="6E520E02" w14:textId="2A3F502C" w:rsidR="00622AAB" w:rsidRPr="00622AAB" w:rsidRDefault="008338D0" w:rsidP="00622AAB">
      <w:pPr>
        <w:pStyle w:val="Heading1"/>
      </w:pPr>
      <w:bookmarkStart w:id="2" w:name="_Toc535492303"/>
      <w:r>
        <w:t>Check</w:t>
      </w:r>
      <w:r>
        <w:rPr>
          <w:spacing w:val="-65"/>
        </w:rPr>
        <w:t xml:space="preserve"> </w:t>
      </w:r>
      <w:r>
        <w:t>-</w:t>
      </w:r>
      <w:r>
        <w:rPr>
          <w:spacing w:val="-65"/>
        </w:rPr>
        <w:t xml:space="preserve"> </w:t>
      </w:r>
      <w:r>
        <w:rPr>
          <w:spacing w:val="-21"/>
        </w:rPr>
        <w:t>in:</w:t>
      </w:r>
      <w:r>
        <w:rPr>
          <w:spacing w:val="73"/>
        </w:rPr>
        <w:t xml:space="preserve"> </w:t>
      </w:r>
      <w:r w:rsidRPr="008722EF">
        <w:t xml:space="preserve">What </w:t>
      </w:r>
      <w:r w:rsidR="00B130D1" w:rsidRPr="008722EF">
        <w:t>inspired you to be</w:t>
      </w:r>
      <w:r w:rsidRPr="008722EF">
        <w:t xml:space="preserve"> here?</w:t>
      </w:r>
      <w:bookmarkEnd w:id="2"/>
    </w:p>
    <w:p w14:paraId="39366704" w14:textId="77777777" w:rsidR="00B16D12" w:rsidRPr="00A51662" w:rsidRDefault="00B16D12" w:rsidP="007A640B">
      <w:pPr>
        <w:pStyle w:val="ListParagraph"/>
        <w:numPr>
          <w:ilvl w:val="0"/>
          <w:numId w:val="4"/>
        </w:numPr>
        <w:spacing w:after="120"/>
        <w:contextualSpacing w:val="0"/>
      </w:pPr>
      <w:bookmarkStart w:id="3" w:name="_Toc535492304"/>
      <w:r w:rsidRPr="00A51662">
        <w:t>To be part of social change – to look towards equality – in our community together.</w:t>
      </w:r>
    </w:p>
    <w:p w14:paraId="764FCC54" w14:textId="77777777" w:rsidR="0090358F" w:rsidRPr="00A51662" w:rsidRDefault="0090358F" w:rsidP="007A640B">
      <w:pPr>
        <w:pStyle w:val="ListParagraph"/>
        <w:numPr>
          <w:ilvl w:val="0"/>
          <w:numId w:val="4"/>
        </w:numPr>
        <w:spacing w:after="120"/>
        <w:contextualSpacing w:val="0"/>
      </w:pPr>
      <w:r w:rsidRPr="00A51662">
        <w:t>I don’t like being excluded and I don’t think anyone does, but lots of people with disabilities face high levels of exclusion. As a result, we miss out on so much, but also society misses out on so much. If you invite a friend who uses a wheelchair to the pub but you’re all sitting at the bar, you’re not really including them – we need to create a community that’s accessible to everyone.</w:t>
      </w:r>
    </w:p>
    <w:p w14:paraId="789F1910" w14:textId="674E8765" w:rsidR="00922B9D" w:rsidRPr="00A51662" w:rsidRDefault="00922B9D" w:rsidP="007A640B">
      <w:pPr>
        <w:pStyle w:val="ListParagraph"/>
        <w:numPr>
          <w:ilvl w:val="0"/>
          <w:numId w:val="4"/>
        </w:numPr>
        <w:spacing w:after="120"/>
        <w:contextualSpacing w:val="0"/>
      </w:pPr>
      <w:r w:rsidRPr="00A51662">
        <w:t xml:space="preserve">Inclusion is at the top of my values tree. I am passionate about it in my own life </w:t>
      </w:r>
      <w:r w:rsidR="002E53D3" w:rsidRPr="00A51662">
        <w:t>and</w:t>
      </w:r>
      <w:r w:rsidRPr="00A51662">
        <w:t xml:space="preserve"> in the lives of others. Any opportunity to create inclusive communities is great to be part of. </w:t>
      </w:r>
    </w:p>
    <w:p w14:paraId="30F0506F" w14:textId="77777777" w:rsidR="00BA5DD9" w:rsidRPr="00A51662" w:rsidRDefault="00BA5DD9" w:rsidP="007A640B">
      <w:pPr>
        <w:pStyle w:val="ListParagraph"/>
        <w:numPr>
          <w:ilvl w:val="0"/>
          <w:numId w:val="4"/>
        </w:numPr>
        <w:spacing w:after="120"/>
        <w:contextualSpacing w:val="0"/>
      </w:pPr>
      <w:r w:rsidRPr="00A51662">
        <w:t>I’m here to support my wife in the speech she will be giving. Time for a change starting 2019. To get our disability system to work together.</w:t>
      </w:r>
    </w:p>
    <w:p w14:paraId="4D3177BE" w14:textId="77777777" w:rsidR="0016189B" w:rsidRPr="00A51662" w:rsidRDefault="0016189B" w:rsidP="007A640B">
      <w:pPr>
        <w:pStyle w:val="ListParagraph"/>
        <w:numPr>
          <w:ilvl w:val="0"/>
          <w:numId w:val="4"/>
        </w:numPr>
        <w:spacing w:after="120"/>
        <w:contextualSpacing w:val="0"/>
      </w:pPr>
      <w:r w:rsidRPr="00A51662">
        <w:t>I am very passionate about the power of community to change.</w:t>
      </w:r>
    </w:p>
    <w:p w14:paraId="38EC8CEF" w14:textId="77777777" w:rsidR="00CD5C23" w:rsidRPr="00A51662" w:rsidRDefault="00CD5C23" w:rsidP="007A640B">
      <w:pPr>
        <w:pStyle w:val="ListParagraph"/>
        <w:numPr>
          <w:ilvl w:val="0"/>
          <w:numId w:val="4"/>
        </w:numPr>
        <w:spacing w:after="120"/>
        <w:contextualSpacing w:val="0"/>
      </w:pPr>
      <w:r w:rsidRPr="00A51662">
        <w:t xml:space="preserve">To connect with others and share ideas for building a more inclusive community where people with disability are the real drivers of change. </w:t>
      </w:r>
    </w:p>
    <w:p w14:paraId="20878B06" w14:textId="77777777" w:rsidR="00892D0C" w:rsidRDefault="00892D0C" w:rsidP="007A640B">
      <w:pPr>
        <w:pStyle w:val="ListParagraph"/>
        <w:numPr>
          <w:ilvl w:val="0"/>
          <w:numId w:val="4"/>
        </w:numPr>
        <w:spacing w:after="120"/>
        <w:contextualSpacing w:val="0"/>
      </w:pPr>
      <w:r w:rsidRPr="00A51662">
        <w:t xml:space="preserve">Networking opportunity. Sharing information – find out what others are doing! </w:t>
      </w:r>
    </w:p>
    <w:p w14:paraId="0F339B53" w14:textId="77777777" w:rsidR="004E12B3" w:rsidRPr="00A51662" w:rsidRDefault="004E12B3" w:rsidP="007A640B">
      <w:pPr>
        <w:pStyle w:val="ListParagraph"/>
        <w:numPr>
          <w:ilvl w:val="0"/>
          <w:numId w:val="4"/>
        </w:numPr>
        <w:spacing w:after="120"/>
        <w:contextualSpacing w:val="0"/>
      </w:pPr>
      <w:r w:rsidRPr="00A51662">
        <w:t>Contribute and be a part of to the community. Opportunity to work together towards a common goal.</w:t>
      </w:r>
    </w:p>
    <w:bookmarkEnd w:id="3"/>
    <w:p w14:paraId="5ABF4F4F" w14:textId="5D84ED88" w:rsidR="001C3127" w:rsidRPr="003855A6" w:rsidRDefault="003855A6" w:rsidP="007A640B">
      <w:pPr>
        <w:pStyle w:val="ListParagraph"/>
        <w:numPr>
          <w:ilvl w:val="0"/>
          <w:numId w:val="4"/>
        </w:numPr>
        <w:spacing w:after="120"/>
        <w:contextualSpacing w:val="0"/>
      </w:pPr>
      <w:r w:rsidRPr="00A51662">
        <w:lastRenderedPageBreak/>
        <w:t xml:space="preserve">I want to gain an idea of the community </w:t>
      </w:r>
      <w:r w:rsidR="002E53D3" w:rsidRPr="00A51662">
        <w:t>and</w:t>
      </w:r>
      <w:r w:rsidRPr="00A51662">
        <w:t xml:space="preserve"> </w:t>
      </w:r>
      <w:r w:rsidR="002E53D3" w:rsidRPr="00A51662">
        <w:t>all</w:t>
      </w:r>
      <w:r w:rsidRPr="00A51662">
        <w:t xml:space="preserve"> the diverse and interesting activities already happening and spread the great news. </w:t>
      </w:r>
    </w:p>
    <w:p w14:paraId="715710D4" w14:textId="6A42EC5F" w:rsidR="001C3127" w:rsidRDefault="001C3127" w:rsidP="001C3127">
      <w:pPr>
        <w:pStyle w:val="Heading1"/>
      </w:pPr>
      <w:r>
        <w:t xml:space="preserve">The </w:t>
      </w:r>
      <w:r w:rsidR="00ED6A23">
        <w:t>To</w:t>
      </w:r>
      <w:r w:rsidR="003855A6">
        <w:t>owoomba</w:t>
      </w:r>
      <w:r>
        <w:t xml:space="preserve"> context: panel</w:t>
      </w:r>
    </w:p>
    <w:p w14:paraId="17DA7E56" w14:textId="0CB77DB1" w:rsidR="00772220" w:rsidRDefault="003855A6" w:rsidP="00586112">
      <w:pPr>
        <w:pStyle w:val="Heading2"/>
      </w:pPr>
      <w:r>
        <w:t>Paul Ventaloro</w:t>
      </w:r>
    </w:p>
    <w:p w14:paraId="2650EFB6" w14:textId="1A60EC17" w:rsidR="00F939BC" w:rsidRPr="00FD0634" w:rsidRDefault="003855A6" w:rsidP="00032F47">
      <w:pPr>
        <w:pStyle w:val="Heading3"/>
      </w:pPr>
      <w:r>
        <w:t>Community Development Practitioner</w:t>
      </w:r>
    </w:p>
    <w:p w14:paraId="0413D1FC" w14:textId="77777777" w:rsidR="00D021B2" w:rsidRPr="0053148A" w:rsidRDefault="00D021B2" w:rsidP="007A640B">
      <w:r w:rsidRPr="0053148A">
        <w:t xml:space="preserve">Paul has worked in the community services sector for 11 years and has been involved in the development of regional suicide prevention projects, disability inclusion programs, mental health consortia and led teams conducting sector transformation projects. Paul established and Chairs the Toowoomba Suicide Prevention Network and is a member of the Toowoomba Disability Services Professional Network. On the panel, Paul spoke about the importance of community development – a collaborative, collective, problem-solving method that is more inclusive. </w:t>
      </w:r>
    </w:p>
    <w:p w14:paraId="312CA9DD" w14:textId="3F8E214B" w:rsidR="00772220" w:rsidRDefault="00D021B2" w:rsidP="00586112">
      <w:pPr>
        <w:pStyle w:val="Heading2"/>
      </w:pPr>
      <w:r>
        <w:t>Michael Burge</w:t>
      </w:r>
    </w:p>
    <w:p w14:paraId="0058042C" w14:textId="3144E398" w:rsidR="00327507" w:rsidRPr="00A43EAF" w:rsidRDefault="00D021B2" w:rsidP="00A43EAF">
      <w:pPr>
        <w:pStyle w:val="Heading3"/>
        <w:rPr>
          <w:b w:val="0"/>
        </w:rPr>
      </w:pPr>
      <w:r w:rsidRPr="00A43EAF">
        <w:rPr>
          <w:rStyle w:val="Heading3Char"/>
          <w:b/>
        </w:rPr>
        <w:t>Mental Health advocate and mental health first aid instructor</w:t>
      </w:r>
    </w:p>
    <w:p w14:paraId="03389AA0" w14:textId="29773667" w:rsidR="00707046" w:rsidRPr="0053148A" w:rsidRDefault="00707046" w:rsidP="007A640B">
      <w:bookmarkStart w:id="4" w:name="_Hlk532563573"/>
      <w:r w:rsidRPr="0053148A">
        <w:t xml:space="preserve">After more than 22 years working in mental health, </w:t>
      </w:r>
      <w:r w:rsidR="002E53D3" w:rsidRPr="0053148A">
        <w:t>Mr.</w:t>
      </w:r>
      <w:r w:rsidRPr="0053148A">
        <w:t xml:space="preserve"> Burge was accepted on the board of the World Federation for Mental Health from 2017-19. The former Army Warrant Officer is himself a sufferer of Post-Traumatic Stress Disorder, anxiety and depression. Michael has conducted over 97 Mental Health First Aid (MHFA) courses throughout rural and remote Australia to help reduce mental health stigma, enable people to easily recognise mental health disorders, and to better access help and information. On the panel, Michael promoted his event ‘Breaking Free’ – a concert that helps to remove mental health stigma.</w:t>
      </w:r>
    </w:p>
    <w:p w14:paraId="3EFBD99F" w14:textId="3854FA6C" w:rsidR="00772220" w:rsidRDefault="00707046" w:rsidP="00586112">
      <w:pPr>
        <w:pStyle w:val="Heading2"/>
      </w:pPr>
      <w:r>
        <w:t>Kim Stokes</w:t>
      </w:r>
    </w:p>
    <w:p w14:paraId="6FCEFB23" w14:textId="26D514FA" w:rsidR="00BB0ADD" w:rsidRDefault="00707046" w:rsidP="007C4C5E">
      <w:pPr>
        <w:pStyle w:val="Heading3"/>
      </w:pPr>
      <w:bookmarkStart w:id="5" w:name="_Hlk532563562"/>
      <w:bookmarkEnd w:id="4"/>
      <w:r>
        <w:t>Owner of Kim Stokes Communications</w:t>
      </w:r>
    </w:p>
    <w:bookmarkEnd w:id="5"/>
    <w:p w14:paraId="08669495" w14:textId="77777777" w:rsidR="00ED3D28" w:rsidRPr="00ED3D28" w:rsidRDefault="00ED3D28" w:rsidP="007A640B">
      <w:pPr>
        <w:rPr>
          <w:szCs w:val="22"/>
        </w:rPr>
      </w:pPr>
      <w:r w:rsidRPr="00ED3D28">
        <w:rPr>
          <w:szCs w:val="22"/>
        </w:rPr>
        <w:t xml:space="preserve">Kim has over 10 years’ experience working in radio and over 30 years’ experience as a presenter. Disability is close to Kim’s heart. </w:t>
      </w:r>
    </w:p>
    <w:p w14:paraId="625ED7AB" w14:textId="77777777" w:rsidR="00ED3D28" w:rsidRPr="00ED3D28" w:rsidRDefault="00ED3D28" w:rsidP="007A640B">
      <w:pPr>
        <w:rPr>
          <w:szCs w:val="22"/>
        </w:rPr>
      </w:pPr>
      <w:r w:rsidRPr="00ED3D28">
        <w:rPr>
          <w:szCs w:val="22"/>
        </w:rPr>
        <w:t>“I grew up with disability being normal to me. With one in five people in the community with a disability, it is not a minority,” she said. Her company – Kim Stokes Communications – recently sponsored the Business disABILITY Awards Australia– Toowoomba and Darling Downs. On the panel, Kim talked about the importance of presenting diversity in the media.</w:t>
      </w:r>
    </w:p>
    <w:p w14:paraId="6B849628" w14:textId="77777777" w:rsidR="00ED3D28" w:rsidRPr="00ED3D28" w:rsidRDefault="00ED3D28" w:rsidP="007A640B">
      <w:pPr>
        <w:rPr>
          <w:szCs w:val="22"/>
        </w:rPr>
      </w:pPr>
      <w:r w:rsidRPr="00ED3D28">
        <w:rPr>
          <w:szCs w:val="22"/>
        </w:rPr>
        <w:t>“Media starts with us – we are the media. People can use their own media – social platforms – to band together to say, ‘I’m not okay with the stereotypical references of what’s out in front of me.’”</w:t>
      </w:r>
    </w:p>
    <w:p w14:paraId="2AF1A2CC" w14:textId="3007C80F" w:rsidR="00ED6A23" w:rsidRDefault="00ED3D28" w:rsidP="00ED6A23">
      <w:pPr>
        <w:pStyle w:val="Heading2"/>
      </w:pPr>
      <w:r>
        <w:lastRenderedPageBreak/>
        <w:t>Gay Hold</w:t>
      </w:r>
    </w:p>
    <w:p w14:paraId="12FF2A74" w14:textId="7014F877" w:rsidR="00ED6A23" w:rsidRDefault="00ED3D28" w:rsidP="00ED6A23">
      <w:pPr>
        <w:pStyle w:val="Heading3"/>
      </w:pPr>
      <w:r>
        <w:t>Owner of Jazzy Lane Hair Studio</w:t>
      </w:r>
    </w:p>
    <w:p w14:paraId="1A3DECDD" w14:textId="594A1A22" w:rsidR="00074C5D" w:rsidRDefault="00074C5D" w:rsidP="007A640B">
      <w:r w:rsidRPr="0053148A">
        <w:t xml:space="preserve">Jazzy Lane Hair Studio recently introduced a program for highly sensitive adults and children who may also be on the spectrum and require a low-sensitivity experience for haircuts. ‘Tranquil Trims’ was launched in January 2018 to an incredibly receptive local and national audience. Gay also heads the ‘Toowoomba School Formal’ project - a program that allows all students to attend their final formal without spending money. Gay is currently training two assistants in her salon with disability. One of the assistants is a grade 11 student who has an intellectual disability and autism. Initially very shy, Gay has proudly watched as the student has taken on more responsibility, is more confident and more relaxed in her work environment. “She has found her place in the salon,” Gay smiled. The second assistant is an 18-year-old woman with Downs Syndrome. “She is bright and out there. She connects with clients very easily,” Gay said. Jazzy Lane Studio recently won the Judy Antonio Memorial Award at the Business disABILITY Awards Australia – Toowoomba and Darling Downs - for this work. However, Gay said it wasn’t about the awards – it is about creating a more inclusive community for everyone. </w:t>
      </w:r>
    </w:p>
    <w:p w14:paraId="52C587E0" w14:textId="2F520A1A" w:rsidR="00074C5D" w:rsidRDefault="00074C5D" w:rsidP="00074C5D">
      <w:pPr>
        <w:pStyle w:val="Heading2"/>
      </w:pPr>
      <w:r>
        <w:t>Mick Jackson</w:t>
      </w:r>
    </w:p>
    <w:p w14:paraId="7EFA7815" w14:textId="1DB27551" w:rsidR="00074C5D" w:rsidRDefault="00074C5D" w:rsidP="00074C5D">
      <w:pPr>
        <w:pStyle w:val="Heading3"/>
      </w:pPr>
      <w:r>
        <w:t>Live to Ride Motorcycle Tours</w:t>
      </w:r>
    </w:p>
    <w:p w14:paraId="0AD970B5" w14:textId="27C0B6B7" w:rsidR="00074C5D" w:rsidRPr="0053148A" w:rsidRDefault="002F736D" w:rsidP="007A640B">
      <w:r w:rsidRPr="0053148A">
        <w:t>Motorcycles have always been a big part of Mick’s life. However, after suffering from a debilitating back injury, the ability to get on his bike was taken away. “The physical injury is not the main part. The psychological affect</w:t>
      </w:r>
      <w:r w:rsidR="00202473">
        <w:t>s</w:t>
      </w:r>
      <w:r w:rsidRPr="0053148A">
        <w:t xml:space="preserve"> and trauma </w:t>
      </w:r>
      <w:r w:rsidR="00202473" w:rsidRPr="0053148A">
        <w:t>are</w:t>
      </w:r>
      <w:r w:rsidRPr="0053148A">
        <w:t xml:space="preserve"> far more debilitating,” Mick said. Through reasonable management and support, Mick was eventually able to ride again and decided to start his own motorcycle tour business. While running the business, the most rewarding experience for Mick was when he could take people with a range of disabilities for a ride. However, he couldn’t take everyone because ride procedures and safety protocols couldn’t deliver a safe riding experience for people with more complex disabilities and conditions. Mick has since been developing Live to Ride Motorcycle Tours – a disability-friendly recreation and tourism service. He has rewritten the motorcycle tour manual including safer ride procedures and protocols, new safety standards and an expanded tour rider training, to cater for people with disability. Mick is now raising funds to build a custom-designed sidecar and to start the company. </w:t>
      </w:r>
    </w:p>
    <w:p w14:paraId="696012A2" w14:textId="61F729ED" w:rsidR="00605AE2" w:rsidRDefault="008B7FD2" w:rsidP="00605AE2">
      <w:pPr>
        <w:pStyle w:val="Heading1"/>
      </w:pPr>
      <w:r>
        <w:t>Modified Rugby Program</w:t>
      </w:r>
    </w:p>
    <w:p w14:paraId="53DC668D" w14:textId="77777777" w:rsidR="006C3F64" w:rsidRPr="00A51662" w:rsidRDefault="006C3F64" w:rsidP="006C3F64">
      <w:pPr>
        <w:rPr>
          <w:lang w:val="en-AU"/>
        </w:rPr>
      </w:pPr>
      <w:bookmarkStart w:id="6" w:name="_Toc535492307"/>
      <w:r w:rsidRPr="00A51662">
        <w:rPr>
          <w:lang w:val="en-AU"/>
        </w:rPr>
        <w:t>Megan Elliott is the Founder and Managing Director of GingerCloud Foundation, an organisation founded to answer a unique question: “When we’re not here, where will Max do life?”</w:t>
      </w:r>
    </w:p>
    <w:p w14:paraId="49570923" w14:textId="77777777" w:rsidR="006C3F64" w:rsidRPr="00A51662" w:rsidRDefault="006C3F64" w:rsidP="006C3F64">
      <w:pPr>
        <w:rPr>
          <w:lang w:val="en-AU"/>
        </w:rPr>
      </w:pPr>
      <w:r w:rsidRPr="00A51662">
        <w:rPr>
          <w:lang w:val="en-AU"/>
        </w:rPr>
        <w:t xml:space="preserve">Megan’s 15-year-old son, Max, has autism and a complex language disability, requiring a specialised approach to care. Max was non-verbal until the age of eight and displayed challenging behaviours. As a result, he was unable to attend kindergarten and Megan had to give up work to care for him. With the help of a speech therapist, Max’s outlook brightened as he was taught how to communicate in a way that aligned with his unique neurology. As he continued to improve, Max </w:t>
      </w:r>
      <w:r w:rsidRPr="00A51662">
        <w:rPr>
          <w:lang w:val="en-AU"/>
        </w:rPr>
        <w:lastRenderedPageBreak/>
        <w:t xml:space="preserve">started to do one-on-one rugby with </w:t>
      </w:r>
      <w:r>
        <w:rPr>
          <w:lang w:val="en-AU"/>
        </w:rPr>
        <w:t xml:space="preserve">Jake, </w:t>
      </w:r>
      <w:r w:rsidRPr="00A51662">
        <w:rPr>
          <w:lang w:val="en-AU"/>
        </w:rPr>
        <w:t xml:space="preserve">a professional rugby player that lived around the corner. </w:t>
      </w:r>
    </w:p>
    <w:p w14:paraId="2B065C5B" w14:textId="4D712AFA" w:rsidR="006C3F64" w:rsidRPr="00A51662" w:rsidRDefault="006C3F64" w:rsidP="006C3F64">
      <w:pPr>
        <w:rPr>
          <w:lang w:val="en-AU"/>
        </w:rPr>
      </w:pPr>
      <w:r w:rsidRPr="00A51662">
        <w:rPr>
          <w:lang w:val="en-AU"/>
        </w:rPr>
        <w:t xml:space="preserve">“For the first two years, we could barely get Max and Jake on the grass at the same time, because Max hates </w:t>
      </w:r>
      <w:r w:rsidR="00445AA2" w:rsidRPr="00A51662">
        <w:rPr>
          <w:lang w:val="en-AU"/>
        </w:rPr>
        <w:t>flies,</w:t>
      </w:r>
      <w:r w:rsidRPr="00A51662">
        <w:rPr>
          <w:lang w:val="en-AU"/>
        </w:rPr>
        <w:t xml:space="preserve"> and birds and Jake does not like dogs,” Megan said. Simply overcoming the communication and sensory complexities of autism, she said, was a huge leap forward. The inclusive spirit of rugby meant every weekend was an important social network for families in their local community already. Reaching a moment of ‘a bit of bright light’, Megan realised the rugby community was ‘a bit of a conduit’ in creating a place where Max could do life.</w:t>
      </w:r>
    </w:p>
    <w:p w14:paraId="2E11E454" w14:textId="77777777" w:rsidR="006C3F64" w:rsidRPr="00A51662" w:rsidRDefault="006C3F64" w:rsidP="006C3F64">
      <w:pPr>
        <w:rPr>
          <w:lang w:val="en-AU"/>
        </w:rPr>
      </w:pPr>
      <w:r w:rsidRPr="00A51662">
        <w:rPr>
          <w:lang w:val="en-AU"/>
        </w:rPr>
        <w:t>“We went to rugby and said, we want to work with you to work out how we can modify not just the game, but help your community understand us, so that Max can belong, we can belong,” she said.</w:t>
      </w:r>
    </w:p>
    <w:p w14:paraId="7F71391D" w14:textId="77777777" w:rsidR="006C3F64" w:rsidRPr="00A51662" w:rsidRDefault="006C3F64" w:rsidP="006C3F64">
      <w:pPr>
        <w:rPr>
          <w:lang w:val="en-AU"/>
        </w:rPr>
      </w:pPr>
      <w:r w:rsidRPr="00A51662">
        <w:rPr>
          <w:lang w:val="en-AU"/>
        </w:rPr>
        <w:t>“So that we can create a place where girls and boys and young adults just like Max, have a place on-going where they feel safe, understood, where they experience success, and where they belong into the long term.”</w:t>
      </w:r>
    </w:p>
    <w:p w14:paraId="35A8FC21" w14:textId="77777777" w:rsidR="006C3F64" w:rsidRPr="00A51662" w:rsidRDefault="006C3F64" w:rsidP="006C3F64">
      <w:r w:rsidRPr="00A51662">
        <w:rPr>
          <w:lang w:val="en-AU"/>
        </w:rPr>
        <w:t>The GingerCloud Foundation was formed with that vision in mind - working with communities and young people to improve understanding around the complexities of autism and other cognitive conditions and teach strategies around inclusion. Before too long, the GingerCloud Foundation developed the Modified Rugby Program (MRP), a new division of rugby endorsed by Rugby Australia. Under the modified form of touch-only rugby, each</w:t>
      </w:r>
      <w:r w:rsidRPr="00A51662">
        <w:t xml:space="preserve"> player with a learning and perceptual disability has their own player mentor on the field supporting them. MRP enables a whole new player base to join the game for the first time.</w:t>
      </w:r>
    </w:p>
    <w:p w14:paraId="2EDD5BBA" w14:textId="77777777" w:rsidR="006C3F64" w:rsidRPr="00A51662" w:rsidRDefault="006C3F64" w:rsidP="006C3F64">
      <w:r w:rsidRPr="00A51662">
        <w:t>“We’re just a division, just like everyone else,” Megan explained.</w:t>
      </w:r>
    </w:p>
    <w:p w14:paraId="7D14AAF6" w14:textId="77777777" w:rsidR="006C3F64" w:rsidRPr="00A51662" w:rsidRDefault="006C3F64" w:rsidP="006C3F64">
      <w:r w:rsidRPr="00A51662">
        <w:t xml:space="preserve">The MRP’s expansion into Toowoomba was spearheaded by a then Year 9 player mentor from Brisbane, who wanted to bring the program to Toowoomba Grammar. He essentially organised it himself. </w:t>
      </w:r>
    </w:p>
    <w:p w14:paraId="1CEF88A5" w14:textId="77777777" w:rsidR="006C3F64" w:rsidRPr="00A51662" w:rsidRDefault="006C3F64" w:rsidP="006C3F64">
      <w:r w:rsidRPr="00A51662">
        <w:t>“His mum called me and said, ‘it’s pretty well a done deal’ – you should probably just make sure that’s okay!” Megan laughed. “Imagine if we had a thousand of those young men and women in leadership positions, all across our country… how differently would they view our world?”</w:t>
      </w:r>
    </w:p>
    <w:p w14:paraId="2C59DD5C" w14:textId="77777777" w:rsidR="006C3F64" w:rsidRPr="00A51662" w:rsidRDefault="006C3F64" w:rsidP="006C3F64">
      <w:r w:rsidRPr="00A51662">
        <w:t xml:space="preserve">The MRP was awarded the ‘Social Inclusion Award’ from the Business disABILITY Awards – Toowoomba and Darling Downs - this year, and the division continues to grow in popularity around Queensland. Over 250 kids are playing in Toowoomba, Townsville and Brisbane, with expansion to Caboolture coming soon. </w:t>
      </w:r>
    </w:p>
    <w:p w14:paraId="0E8DEDD6" w14:textId="77777777" w:rsidR="006C3F64" w:rsidRPr="00A51662" w:rsidRDefault="006C3F64" w:rsidP="006C3F64">
      <w:pPr>
        <w:rPr>
          <w:lang w:val="en-AU"/>
        </w:rPr>
      </w:pPr>
      <w:r w:rsidRPr="00A51662">
        <w:rPr>
          <w:lang w:val="en-AU"/>
        </w:rPr>
        <w:t>“We want to nurture a generation of young people for whom disability is normalised,” she said. “If we put young people with Max often enough, Max would become Max. Max wouldn’t be some child on the spectrum… he would just be Max, and they would be friends.”</w:t>
      </w:r>
    </w:p>
    <w:p w14:paraId="75E9F54B" w14:textId="77777777" w:rsidR="006C3F64" w:rsidRPr="00A51662" w:rsidRDefault="006C3F64" w:rsidP="006C3F64">
      <w:r w:rsidRPr="00A51662">
        <w:rPr>
          <w:lang w:val="en-AU"/>
        </w:rPr>
        <w:t>“If we can create friendship, then we can create long-term belonging.”</w:t>
      </w:r>
    </w:p>
    <w:p w14:paraId="69881A06" w14:textId="7F0C152F" w:rsidR="006C3F64" w:rsidRPr="00763E97" w:rsidRDefault="006C3F64" w:rsidP="00763E97">
      <w:pPr>
        <w:pStyle w:val="Heading1"/>
      </w:pPr>
      <w:r>
        <w:lastRenderedPageBreak/>
        <w:t>Interpreting and prioritising data</w:t>
      </w:r>
    </w:p>
    <w:p w14:paraId="489B26E4" w14:textId="77777777" w:rsidR="006B5DF5" w:rsidRPr="00A51662" w:rsidRDefault="006B5DF5" w:rsidP="00763E97">
      <w:pPr>
        <w:pStyle w:val="Heading2"/>
      </w:pPr>
      <w:r w:rsidRPr="00A51662">
        <w:t>Sensemaking! Interpreting and prioritising data.</w:t>
      </w:r>
    </w:p>
    <w:p w14:paraId="032FE4F4" w14:textId="77777777" w:rsidR="006B5DF5" w:rsidRPr="00A43EAF" w:rsidRDefault="006B5DF5" w:rsidP="00763E97">
      <w:pPr>
        <w:pStyle w:val="Heading3"/>
      </w:pPr>
      <w:r w:rsidRPr="00A43EAF">
        <w:t>Story for Darling Downs and West Moreton:</w:t>
      </w:r>
    </w:p>
    <w:p w14:paraId="5F6F1C3C" w14:textId="5FE81BB4" w:rsidR="006B5DF5" w:rsidRPr="006B5DF5" w:rsidRDefault="006B5DF5" w:rsidP="00164507">
      <w:pPr>
        <w:pStyle w:val="ListParagraph"/>
        <w:numPr>
          <w:ilvl w:val="0"/>
          <w:numId w:val="8"/>
        </w:numPr>
      </w:pPr>
      <w:r w:rsidRPr="006B5DF5">
        <w:t xml:space="preserve">People with disabilities and their carers needing support. </w:t>
      </w:r>
    </w:p>
    <w:p w14:paraId="449B2176" w14:textId="364DC0BE" w:rsidR="006B5DF5" w:rsidRPr="006B5DF5" w:rsidRDefault="006B5DF5" w:rsidP="00164507">
      <w:pPr>
        <w:pStyle w:val="ListParagraph"/>
        <w:numPr>
          <w:ilvl w:val="0"/>
          <w:numId w:val="8"/>
        </w:numPr>
      </w:pPr>
      <w:r>
        <w:t>3</w:t>
      </w:r>
      <w:r w:rsidRPr="006B5DF5">
        <w:t>6,900 + kids living in low income and welfare dependant homes</w:t>
      </w:r>
    </w:p>
    <w:p w14:paraId="77177F69" w14:textId="77777777" w:rsidR="006B5DF5" w:rsidRDefault="006B5DF5" w:rsidP="00164507">
      <w:pPr>
        <w:pStyle w:val="ListParagraph"/>
        <w:numPr>
          <w:ilvl w:val="0"/>
          <w:numId w:val="8"/>
        </w:numPr>
      </w:pPr>
      <w:r w:rsidRPr="006B5DF5">
        <w:t>Depression, anxiety and suicide on the rise</w:t>
      </w:r>
    </w:p>
    <w:p w14:paraId="1AE1BC44" w14:textId="77777777" w:rsidR="006B5DF5" w:rsidRDefault="006B5DF5" w:rsidP="00164507">
      <w:pPr>
        <w:pStyle w:val="ListParagraph"/>
        <w:numPr>
          <w:ilvl w:val="0"/>
          <w:numId w:val="8"/>
        </w:numPr>
      </w:pPr>
      <w:r w:rsidRPr="006B5DF5">
        <w:t>70 per cent of adults are obese or overweight</w:t>
      </w:r>
    </w:p>
    <w:p w14:paraId="4A7A52EB" w14:textId="6D84CE0D" w:rsidR="006B5DF5" w:rsidRPr="006B5DF5" w:rsidRDefault="006B5DF5" w:rsidP="00164507">
      <w:pPr>
        <w:pStyle w:val="ListParagraph"/>
        <w:numPr>
          <w:ilvl w:val="0"/>
          <w:numId w:val="8"/>
        </w:numPr>
      </w:pPr>
      <w:r w:rsidRPr="006B5DF5">
        <w:t>1 in 5 Queenslanders have a disability – 36 percent of which are Aboriginal and Torres Strait Islanders</w:t>
      </w:r>
    </w:p>
    <w:p w14:paraId="51CBDEF5" w14:textId="77777777" w:rsidR="006B5DF5" w:rsidRPr="00A43EAF" w:rsidRDefault="006B5DF5" w:rsidP="00763E97">
      <w:pPr>
        <w:pStyle w:val="Heading3"/>
      </w:pPr>
      <w:r w:rsidRPr="00A43EAF">
        <w:t>What sort of society?</w:t>
      </w:r>
    </w:p>
    <w:p w14:paraId="153531D3" w14:textId="77777777" w:rsidR="006B5DF5" w:rsidRPr="00A51662" w:rsidRDefault="006B5DF5" w:rsidP="00763E97">
      <w:pPr>
        <w:pStyle w:val="Heading3"/>
      </w:pPr>
      <w:r w:rsidRPr="00A51662">
        <w:t>Outcomes vs. Outputs</w:t>
      </w:r>
    </w:p>
    <w:p w14:paraId="34C536CE" w14:textId="77777777" w:rsidR="006B5DF5" w:rsidRPr="00A51662" w:rsidRDefault="006B5DF5" w:rsidP="00164507">
      <w:pPr>
        <w:pStyle w:val="ListParagraph"/>
        <w:numPr>
          <w:ilvl w:val="0"/>
          <w:numId w:val="9"/>
        </w:numPr>
      </w:pPr>
      <w:r w:rsidRPr="00A51662">
        <w:t>Diverse</w:t>
      </w:r>
    </w:p>
    <w:p w14:paraId="0CD45DCC" w14:textId="77777777" w:rsidR="006B5DF5" w:rsidRPr="00A51662" w:rsidRDefault="006B5DF5" w:rsidP="00164507">
      <w:pPr>
        <w:pStyle w:val="ListParagraph"/>
        <w:numPr>
          <w:ilvl w:val="0"/>
          <w:numId w:val="9"/>
        </w:numPr>
      </w:pPr>
      <w:r w:rsidRPr="00A51662">
        <w:t>Respectful</w:t>
      </w:r>
    </w:p>
    <w:p w14:paraId="4A1F103C" w14:textId="77777777" w:rsidR="006B5DF5" w:rsidRPr="00A51662" w:rsidRDefault="006B5DF5" w:rsidP="00164507">
      <w:pPr>
        <w:pStyle w:val="ListParagraph"/>
        <w:numPr>
          <w:ilvl w:val="0"/>
          <w:numId w:val="9"/>
        </w:numPr>
      </w:pPr>
      <w:r w:rsidRPr="00A51662">
        <w:t>Loving</w:t>
      </w:r>
    </w:p>
    <w:p w14:paraId="24BE9F52" w14:textId="77777777" w:rsidR="006B5DF5" w:rsidRPr="00A51662" w:rsidRDefault="006B5DF5" w:rsidP="00164507">
      <w:pPr>
        <w:pStyle w:val="ListParagraph"/>
        <w:numPr>
          <w:ilvl w:val="0"/>
          <w:numId w:val="9"/>
        </w:numPr>
      </w:pPr>
      <w:r w:rsidRPr="00A51662">
        <w:t>Accepting</w:t>
      </w:r>
    </w:p>
    <w:p w14:paraId="3FF2D83E" w14:textId="77777777" w:rsidR="006B5DF5" w:rsidRPr="00A51662" w:rsidRDefault="006B5DF5" w:rsidP="00164507">
      <w:pPr>
        <w:pStyle w:val="ListParagraph"/>
        <w:numPr>
          <w:ilvl w:val="0"/>
          <w:numId w:val="9"/>
        </w:numPr>
      </w:pPr>
      <w:r w:rsidRPr="00A51662">
        <w:t>Inquisitive</w:t>
      </w:r>
    </w:p>
    <w:p w14:paraId="625E98FD" w14:textId="77777777" w:rsidR="006B5DF5" w:rsidRPr="00A51662" w:rsidRDefault="006B5DF5" w:rsidP="00164507">
      <w:pPr>
        <w:pStyle w:val="ListParagraph"/>
        <w:numPr>
          <w:ilvl w:val="0"/>
          <w:numId w:val="9"/>
        </w:numPr>
      </w:pPr>
      <w:r w:rsidRPr="00A51662">
        <w:t>Open</w:t>
      </w:r>
    </w:p>
    <w:p w14:paraId="62201346" w14:textId="77777777" w:rsidR="006B5DF5" w:rsidRPr="00A51662" w:rsidRDefault="006B5DF5" w:rsidP="00164507">
      <w:pPr>
        <w:pStyle w:val="ListParagraph"/>
        <w:numPr>
          <w:ilvl w:val="0"/>
          <w:numId w:val="9"/>
        </w:numPr>
      </w:pPr>
      <w:r w:rsidRPr="00A51662">
        <w:t>(really!) Connected</w:t>
      </w:r>
    </w:p>
    <w:p w14:paraId="03905DD1" w14:textId="77777777" w:rsidR="006B5DF5" w:rsidRPr="00A43EAF" w:rsidRDefault="006B5DF5" w:rsidP="00763E97">
      <w:pPr>
        <w:pStyle w:val="Heading3"/>
      </w:pPr>
      <w:r w:rsidRPr="00A43EAF">
        <w:t>Data is important</w:t>
      </w:r>
    </w:p>
    <w:p w14:paraId="546BD84B" w14:textId="77777777" w:rsidR="006B5DF5" w:rsidRPr="00A51662" w:rsidRDefault="006B5DF5" w:rsidP="00164507">
      <w:pPr>
        <w:pStyle w:val="ListParagraph"/>
        <w:numPr>
          <w:ilvl w:val="0"/>
          <w:numId w:val="10"/>
        </w:numPr>
      </w:pPr>
      <w:r w:rsidRPr="00A51662">
        <w:t>Planning</w:t>
      </w:r>
    </w:p>
    <w:p w14:paraId="48558605" w14:textId="77777777" w:rsidR="006B5DF5" w:rsidRPr="00A51662" w:rsidRDefault="006B5DF5" w:rsidP="00164507">
      <w:pPr>
        <w:pStyle w:val="ListParagraph"/>
        <w:numPr>
          <w:ilvl w:val="0"/>
          <w:numId w:val="10"/>
        </w:numPr>
      </w:pPr>
      <w:r w:rsidRPr="00A51662">
        <w:t>Advocating</w:t>
      </w:r>
    </w:p>
    <w:p w14:paraId="14034051" w14:textId="77777777" w:rsidR="006B5DF5" w:rsidRPr="00A51662" w:rsidRDefault="006B5DF5" w:rsidP="00164507">
      <w:pPr>
        <w:pStyle w:val="ListParagraph"/>
        <w:numPr>
          <w:ilvl w:val="0"/>
          <w:numId w:val="10"/>
        </w:numPr>
      </w:pPr>
      <w:r w:rsidRPr="00A51662">
        <w:t>Funding reality</w:t>
      </w:r>
    </w:p>
    <w:p w14:paraId="5BC71660" w14:textId="77777777" w:rsidR="006B5DF5" w:rsidRPr="00A51662" w:rsidRDefault="006B5DF5" w:rsidP="00164507">
      <w:pPr>
        <w:pStyle w:val="ListParagraph"/>
        <w:numPr>
          <w:ilvl w:val="0"/>
          <w:numId w:val="10"/>
        </w:numPr>
      </w:pPr>
      <w:r w:rsidRPr="00A51662">
        <w:t>Governance</w:t>
      </w:r>
    </w:p>
    <w:p w14:paraId="7FB24E7E" w14:textId="77777777" w:rsidR="006B5DF5" w:rsidRPr="00A51662" w:rsidRDefault="006B5DF5" w:rsidP="00763E97">
      <w:pPr>
        <w:pStyle w:val="Heading3"/>
      </w:pPr>
      <w:r w:rsidRPr="00A51662">
        <w:t xml:space="preserve">Leads to: </w:t>
      </w:r>
    </w:p>
    <w:p w14:paraId="767A2E02" w14:textId="77777777" w:rsidR="006B5DF5" w:rsidRPr="00A51662" w:rsidRDefault="006B5DF5" w:rsidP="00164507">
      <w:pPr>
        <w:pStyle w:val="ListParagraph"/>
        <w:numPr>
          <w:ilvl w:val="0"/>
          <w:numId w:val="11"/>
        </w:numPr>
      </w:pPr>
      <w:r w:rsidRPr="00A51662">
        <w:t>Health planning</w:t>
      </w:r>
    </w:p>
    <w:p w14:paraId="4843F4D8" w14:textId="77777777" w:rsidR="006B5DF5" w:rsidRPr="00A51662" w:rsidRDefault="006B5DF5" w:rsidP="00164507">
      <w:pPr>
        <w:pStyle w:val="ListParagraph"/>
        <w:numPr>
          <w:ilvl w:val="0"/>
          <w:numId w:val="11"/>
        </w:numPr>
      </w:pPr>
      <w:r w:rsidRPr="00A51662">
        <w:t>Workforce and training</w:t>
      </w:r>
    </w:p>
    <w:p w14:paraId="7214CE85" w14:textId="77777777" w:rsidR="006B5DF5" w:rsidRPr="00A51662" w:rsidRDefault="006B5DF5" w:rsidP="00164507">
      <w:pPr>
        <w:pStyle w:val="ListParagraph"/>
        <w:numPr>
          <w:ilvl w:val="0"/>
          <w:numId w:val="11"/>
        </w:numPr>
      </w:pPr>
      <w:r w:rsidRPr="00A51662">
        <w:t>Economic and strategic planning</w:t>
      </w:r>
    </w:p>
    <w:p w14:paraId="2343AC2B" w14:textId="77777777" w:rsidR="006B5DF5" w:rsidRPr="00A51662" w:rsidRDefault="006B5DF5" w:rsidP="00164507">
      <w:pPr>
        <w:pStyle w:val="ListParagraph"/>
        <w:numPr>
          <w:ilvl w:val="0"/>
          <w:numId w:val="11"/>
        </w:numPr>
      </w:pPr>
      <w:r w:rsidRPr="00A51662">
        <w:t xml:space="preserve">Simone Finch – the Westminster Initiative </w:t>
      </w:r>
    </w:p>
    <w:p w14:paraId="7630BE2B" w14:textId="77777777" w:rsidR="006B5DF5" w:rsidRPr="00A51662" w:rsidRDefault="000D119B" w:rsidP="006B5DF5">
      <w:hyperlink r:id="rId16" w:history="1">
        <w:r w:rsidR="006B5DF5" w:rsidRPr="00A51662">
          <w:rPr>
            <w:rStyle w:val="Hyperlink"/>
            <w:sz w:val="24"/>
            <w:szCs w:val="24"/>
          </w:rPr>
          <w:t>www.westminsterinitiative.com.au</w:t>
        </w:r>
      </w:hyperlink>
    </w:p>
    <w:p w14:paraId="75BB33D8" w14:textId="1ECC2210" w:rsidR="006C3F64" w:rsidRPr="006B5DF5" w:rsidRDefault="000D119B" w:rsidP="006B5DF5">
      <w:hyperlink r:id="rId17" w:history="1">
        <w:r w:rsidR="006B5DF5" w:rsidRPr="00A51662">
          <w:rPr>
            <w:rStyle w:val="Hyperlink"/>
            <w:sz w:val="24"/>
            <w:szCs w:val="24"/>
          </w:rPr>
          <w:t>simone@westminsterinitiative.com.au</w:t>
        </w:r>
      </w:hyperlink>
    </w:p>
    <w:p w14:paraId="6B5F038C" w14:textId="77777777" w:rsidR="006B5DF5" w:rsidRDefault="006B5DF5">
      <w:pPr>
        <w:spacing w:after="0"/>
        <w:rPr>
          <w:rFonts w:cs="Arial"/>
          <w:b/>
          <w:color w:val="C00000"/>
          <w:sz w:val="40"/>
          <w:szCs w:val="28"/>
          <w:lang w:val="en-AU"/>
        </w:rPr>
      </w:pPr>
      <w:r>
        <w:br w:type="page"/>
      </w:r>
    </w:p>
    <w:p w14:paraId="52E1AF3D" w14:textId="1AC3FA1E" w:rsidR="00CB3C63" w:rsidRDefault="00CB3C63" w:rsidP="00CB3C63">
      <w:pPr>
        <w:pStyle w:val="Heading1"/>
      </w:pPr>
      <w:r>
        <w:lastRenderedPageBreak/>
        <w:t>Stories of inclusion</w:t>
      </w:r>
    </w:p>
    <w:p w14:paraId="6A5A536D" w14:textId="77777777" w:rsidR="00B441B8" w:rsidRDefault="00B05E44" w:rsidP="00CB3C63">
      <w:pPr>
        <w:pStyle w:val="Heading2"/>
      </w:pPr>
      <w:r>
        <w:t>Karen and Janet</w:t>
      </w:r>
    </w:p>
    <w:p w14:paraId="370C8EE7" w14:textId="10280527" w:rsidR="00CB3C63" w:rsidRDefault="00B05E44" w:rsidP="00B441B8">
      <w:pPr>
        <w:pStyle w:val="Heading3"/>
      </w:pPr>
      <w:r>
        <w:t>Jobs by Jacobs</w:t>
      </w:r>
    </w:p>
    <w:p w14:paraId="1F5CE2CF" w14:textId="77777777" w:rsidR="00EC4DD7" w:rsidRPr="0053148A" w:rsidRDefault="00EC4DD7" w:rsidP="00EC4DD7">
      <w:r w:rsidRPr="0053148A">
        <w:t>Jobs by Jacobs all started after the Jacobs (Karen and Janet’s sons) finished high school. Both friends had been working hard during their studies so were on a high when they graduated. However, they quickly started losing their confidence, as ‘they had nothing to get up in the morning for’. “It was difficult to fit him into a job with his skill base, so we decided to make a job that fits him,” Karen said. That’s how Jobs by Jacob (singular) started. Jacob started out with small jobs, such as washing windows or collecting mail, watering plants and bringing bins in for people on holidays. However, they had to rethink Jobs by Jacob after Karen overheard Jacob say to one of his friends, “It’s actually not a real job.” Meanwhile, Janet’s son Jacob was also struggling. He had no clear idea of what he wanted to do. One of the toughest moments for Janet was when they were filling out a medical form and it asked “I’m not a student. What am I?” Jacob said.</w:t>
      </w:r>
    </w:p>
    <w:p w14:paraId="4975D812" w14:textId="77777777" w:rsidR="00EC4DD7" w:rsidRPr="0053148A" w:rsidRDefault="00EC4DD7" w:rsidP="00EC4DD7">
      <w:r w:rsidRPr="0053148A">
        <w:t xml:space="preserve">The next logical step was to create a partnership between both Jacobs - Jobs by Jacobs (plural). Both Jacobs own and run the business. The key ingredient is their shared vision – ‘you’ll have a great life’. “They are their own bosses - they are in total control of their futures. We are just there to facilitate it happen.” </w:t>
      </w:r>
    </w:p>
    <w:p w14:paraId="112C7971" w14:textId="48F97A28" w:rsidR="001C6212" w:rsidRDefault="00EC4DD7" w:rsidP="001C6212">
      <w:pPr>
        <w:pStyle w:val="Heading2"/>
      </w:pPr>
      <w:r>
        <w:t>Duck Gordon</w:t>
      </w:r>
    </w:p>
    <w:p w14:paraId="43C63FCD" w14:textId="77777777" w:rsidR="00427992" w:rsidRPr="0053148A" w:rsidRDefault="00427992" w:rsidP="00427992">
      <w:r w:rsidRPr="0053148A">
        <w:t xml:space="preserve">Duck’s real name is Dean Gordan. He got his nickname ‘Duck’ after playing a game of rugby in 1997 and not ‘ducking’ during a tackle. He was told he would never talk again. “I’ve proved them wrong. I do lots of talking,” he said. </w:t>
      </w:r>
    </w:p>
    <w:p w14:paraId="278A64AE" w14:textId="77777777" w:rsidR="00427992" w:rsidRPr="0053148A" w:rsidRDefault="00427992" w:rsidP="00427992">
      <w:r w:rsidRPr="0053148A">
        <w:t xml:space="preserve">Duck has been studying at the University of Southern Queensland since 2002. He enjoys studying and is now onto his fourth degree in counselling. </w:t>
      </w:r>
    </w:p>
    <w:p w14:paraId="03452C73" w14:textId="2B684553" w:rsidR="00427992" w:rsidRPr="0053148A" w:rsidRDefault="00427992" w:rsidP="00427992">
      <w:r w:rsidRPr="0053148A">
        <w:t xml:space="preserve">“I used to be shy. These days you can’t shut me up,” he said. Since the accident, Duck has developed a love for singing.  He started singing his own version </w:t>
      </w:r>
      <w:r w:rsidR="00445AA2" w:rsidRPr="0053148A">
        <w:t>an</w:t>
      </w:r>
      <w:r w:rsidRPr="0053148A">
        <w:t xml:space="preserve"> AC/DC classic to the captivated audience. </w:t>
      </w:r>
    </w:p>
    <w:p w14:paraId="0FC6E4F6" w14:textId="77777777" w:rsidR="00427992" w:rsidRPr="0053148A" w:rsidRDefault="00427992" w:rsidP="00427992">
      <w:r w:rsidRPr="0053148A">
        <w:t xml:space="preserve">“It’s a long way to the shop if you want a good sausage roll,” he belted out. </w:t>
      </w:r>
    </w:p>
    <w:p w14:paraId="5C4A7926" w14:textId="77777777" w:rsidR="00427992" w:rsidRPr="0053148A" w:rsidRDefault="00427992" w:rsidP="00427992">
      <w:r w:rsidRPr="0053148A">
        <w:t>Duck has words of advice for people with disability in the Toowoomba community.</w:t>
      </w:r>
    </w:p>
    <w:p w14:paraId="30169819" w14:textId="77777777" w:rsidR="00427992" w:rsidRPr="0053148A" w:rsidRDefault="00427992" w:rsidP="00427992">
      <w:r w:rsidRPr="0053148A">
        <w:t>“Don’t give up. Friends, family and community support helps a lot. The knowledge is getting stronger and stronger. People are understanding a lot more. I get up every day and say thanks to God. I got another day,” he said.</w:t>
      </w:r>
    </w:p>
    <w:p w14:paraId="6DD5C322" w14:textId="77777777" w:rsidR="00427992" w:rsidRPr="0053148A" w:rsidRDefault="00427992" w:rsidP="00427992">
      <w:r w:rsidRPr="0053148A">
        <w:t>“When you’ve got friends and support around you, you can’t go wrong.”</w:t>
      </w:r>
    </w:p>
    <w:p w14:paraId="5177A33D" w14:textId="0F278A9F" w:rsidR="00895C48" w:rsidRDefault="00427992" w:rsidP="00895C48">
      <w:pPr>
        <w:pStyle w:val="Heading2"/>
      </w:pPr>
      <w:r>
        <w:lastRenderedPageBreak/>
        <w:t>Dixie Clayton</w:t>
      </w:r>
    </w:p>
    <w:p w14:paraId="6FFB0EF6" w14:textId="77777777" w:rsidR="00543EE2" w:rsidRPr="0053148A" w:rsidRDefault="00543EE2" w:rsidP="00543EE2">
      <w:r w:rsidRPr="0053148A">
        <w:t xml:space="preserve">“When I started to write about my story, I started to think ‘Who am I? There are labels we all wear. I am the child survivor of domestic violence. That’s a label. I am a single child of parents in the 60s. Most people would identify me as someone with mental illness.” </w:t>
      </w:r>
    </w:p>
    <w:p w14:paraId="0D79E69C" w14:textId="77777777" w:rsidR="00543EE2" w:rsidRPr="0053148A" w:rsidRDefault="00543EE2" w:rsidP="00543EE2">
      <w:r w:rsidRPr="0053148A">
        <w:t>Dixie has a degree in Human Services and over 20 years’ experience working case management for child safety. This was one label Dixie applied to herself – “It gave me self-esteem and a sense of identity,” she said. However, when Dixie retired from child safety, she struggled to feel included.</w:t>
      </w:r>
    </w:p>
    <w:p w14:paraId="1890B03D" w14:textId="77777777" w:rsidR="00543EE2" w:rsidRPr="0053148A" w:rsidRDefault="00543EE2" w:rsidP="00543EE2">
      <w:r w:rsidRPr="0053148A">
        <w:t xml:space="preserve">“I lost all my friends when I retired…No one wanted to be friends with a child safety officer with a mental illness.” </w:t>
      </w:r>
    </w:p>
    <w:p w14:paraId="01C5C52B" w14:textId="77777777" w:rsidR="00543EE2" w:rsidRPr="0053148A" w:rsidRDefault="00543EE2" w:rsidP="00543EE2">
      <w:r w:rsidRPr="0053148A">
        <w:t xml:space="preserve">“Mental illness hammered me,” Dixie said. “I was agoraphobic for a year and have been very reclusive since.” </w:t>
      </w:r>
    </w:p>
    <w:p w14:paraId="1B29AE28" w14:textId="77777777" w:rsidR="00543EE2" w:rsidRPr="0053148A" w:rsidRDefault="00543EE2" w:rsidP="00543EE2">
      <w:r w:rsidRPr="0053148A">
        <w:t>Although Dixie struggles with anxiety, she refuses to give in.</w:t>
      </w:r>
    </w:p>
    <w:p w14:paraId="290AFC77" w14:textId="77777777" w:rsidR="00543EE2" w:rsidRPr="0053148A" w:rsidRDefault="00543EE2" w:rsidP="00543EE2">
      <w:r w:rsidRPr="0053148A">
        <w:t>“I need to be a positive social model for my daughter and others.”</w:t>
      </w:r>
    </w:p>
    <w:p w14:paraId="25843A19" w14:textId="77777777" w:rsidR="00543EE2" w:rsidRDefault="00543EE2" w:rsidP="00543EE2">
      <w:r w:rsidRPr="0053148A">
        <w:t xml:space="preserve">When she first was diagnosed, Dixie questioned ‘Why me?’ </w:t>
      </w:r>
    </w:p>
    <w:p w14:paraId="5CB594E4" w14:textId="77777777" w:rsidR="00543EE2" w:rsidRPr="0053148A" w:rsidRDefault="00543EE2" w:rsidP="00543EE2">
      <w:r w:rsidRPr="0053148A">
        <w:t>“But then I thought, ‘Why not me?</w:t>
      </w:r>
      <w:r>
        <w:t>’</w:t>
      </w:r>
      <w:r w:rsidRPr="0053148A">
        <w:t xml:space="preserve"> What makes me so special mental health escapes me? Mental illness doesn’t discriminate</w:t>
      </w:r>
      <w:r>
        <w:t>,” she said.</w:t>
      </w:r>
      <w:r w:rsidRPr="0053148A">
        <w:t xml:space="preserve"> </w:t>
      </w:r>
      <w:r>
        <w:t>“</w:t>
      </w:r>
      <w:r w:rsidRPr="0053148A">
        <w:t xml:space="preserve">My experience is real, it is lived, and I am determined to change the script. People outside of me can’t change me. Only I can.” </w:t>
      </w:r>
    </w:p>
    <w:p w14:paraId="3D1DD76E" w14:textId="77777777" w:rsidR="00543EE2" w:rsidRPr="0053148A" w:rsidRDefault="00543EE2" w:rsidP="00543EE2">
      <w:r w:rsidRPr="0053148A">
        <w:t xml:space="preserve">Dixie has ‘hills and valleys’ when it comes to her mental health journey. </w:t>
      </w:r>
    </w:p>
    <w:p w14:paraId="3CDE6051" w14:textId="77777777" w:rsidR="00543EE2" w:rsidRPr="0053148A" w:rsidRDefault="00543EE2" w:rsidP="00543EE2">
      <w:r w:rsidRPr="0053148A">
        <w:t>“I have a proactive mental health team,” she said. “My experience taught me many strategies to treat symptoms. A good mental health network means stability in life.”</w:t>
      </w:r>
    </w:p>
    <w:p w14:paraId="3A21D699" w14:textId="77777777" w:rsidR="00543EE2" w:rsidRPr="0053148A" w:rsidRDefault="00543EE2" w:rsidP="00543EE2">
      <w:r>
        <w:t>“</w:t>
      </w:r>
      <w:r w:rsidRPr="0053148A">
        <w:t>It’s a long road and it is bit by bit,” she said.</w:t>
      </w:r>
    </w:p>
    <w:p w14:paraId="3F3276E3" w14:textId="77777777" w:rsidR="00543EE2" w:rsidRPr="0053148A" w:rsidRDefault="00543EE2" w:rsidP="00543EE2">
      <w:r w:rsidRPr="0053148A">
        <w:t>Having a place to belong is of paramount importance to Dixie on her journey.</w:t>
      </w:r>
    </w:p>
    <w:p w14:paraId="0E07AB00" w14:textId="77777777" w:rsidR="00543EE2" w:rsidRPr="0053148A" w:rsidRDefault="00543EE2" w:rsidP="00543EE2">
      <w:r w:rsidRPr="0053148A">
        <w:t>“For me, Christianity helps. I know this isn’t for everybody, but it works for me. It gives me a sense of purpose and belonging.”</w:t>
      </w:r>
    </w:p>
    <w:p w14:paraId="5737CBE2" w14:textId="77777777" w:rsidR="00543EE2" w:rsidRPr="0053148A" w:rsidRDefault="00543EE2" w:rsidP="00543EE2">
      <w:r w:rsidRPr="0053148A">
        <w:t>Dixie has many strategies in place for her self-care.</w:t>
      </w:r>
    </w:p>
    <w:p w14:paraId="12956F60" w14:textId="77777777" w:rsidR="00543EE2" w:rsidRPr="0053148A" w:rsidRDefault="00543EE2" w:rsidP="00543EE2">
      <w:r w:rsidRPr="0053148A">
        <w:t>“Self-care is just as important as medication because without self-care, medication just masks the symptoms.”</w:t>
      </w:r>
    </w:p>
    <w:p w14:paraId="09DE7A4A" w14:textId="77777777" w:rsidR="00543EE2" w:rsidRPr="0053148A" w:rsidRDefault="00543EE2" w:rsidP="00543EE2">
      <w:r w:rsidRPr="0053148A">
        <w:t>Dixie begins holding up various items to the audience, the first being a ukulele.</w:t>
      </w:r>
    </w:p>
    <w:p w14:paraId="37061624" w14:textId="77777777" w:rsidR="00543EE2" w:rsidRPr="0053148A" w:rsidRDefault="00543EE2" w:rsidP="00543EE2">
      <w:r w:rsidRPr="0053148A">
        <w:t xml:space="preserve">“I just started playing ukulele,” she said. “It brings me joy. I have a weighted blanket, so I can have a deep hug.” She holds up the next item. “I have rainbow shoes, so I </w:t>
      </w:r>
      <w:r w:rsidRPr="0053148A">
        <w:lastRenderedPageBreak/>
        <w:t>can walk on rainbows and feel grounded. It helps me to brave Grand Central (shopping centre), which is my Everest. It is a very scary place for me.”</w:t>
      </w:r>
    </w:p>
    <w:p w14:paraId="7F8C31D3" w14:textId="77777777" w:rsidR="00543EE2" w:rsidRPr="0053148A" w:rsidRDefault="00543EE2" w:rsidP="00543EE2">
      <w:r w:rsidRPr="0053148A">
        <w:t xml:space="preserve">She took other items out of the box and held them up for the audience to see. </w:t>
      </w:r>
    </w:p>
    <w:p w14:paraId="4060682F" w14:textId="77777777" w:rsidR="00543EE2" w:rsidRPr="0053148A" w:rsidRDefault="00543EE2" w:rsidP="00543EE2">
      <w:r w:rsidRPr="0053148A">
        <w:t>“I have a grounding box with a stress ball, a textual fidget cube, a disc which imitates wringing someone’s neck – it helps with stress relief,” she smiled. “If all el</w:t>
      </w:r>
      <w:bookmarkStart w:id="7" w:name="_Hlk527711439"/>
      <w:r w:rsidRPr="0053148A">
        <w:t>se fails, I have a snuff box. I don’t have a great memory, so I make use of gadgets to help with the memory I don’t have in my head.”</w:t>
      </w:r>
    </w:p>
    <w:p w14:paraId="4D89A8B7" w14:textId="77777777" w:rsidR="00543EE2" w:rsidRPr="0053148A" w:rsidRDefault="00543EE2" w:rsidP="00543EE2">
      <w:r w:rsidRPr="0053148A">
        <w:t>However, with all the ‘valleys’ Dixie faces, she remains positive.</w:t>
      </w:r>
    </w:p>
    <w:p w14:paraId="351A65EC" w14:textId="77777777" w:rsidR="00543EE2" w:rsidRPr="0053148A" w:rsidRDefault="00543EE2" w:rsidP="00543EE2">
      <w:r w:rsidRPr="0053148A">
        <w:t>“I have a disability, but I have a very full life. I do the best I can with what I’ve got. I’m determined.”</w:t>
      </w:r>
    </w:p>
    <w:bookmarkEnd w:id="7"/>
    <w:p w14:paraId="281255CB" w14:textId="77777777" w:rsidR="0032009A" w:rsidRDefault="00543EE2" w:rsidP="00E24C33">
      <w:pPr>
        <w:pStyle w:val="Heading2"/>
      </w:pPr>
      <w:r>
        <w:t xml:space="preserve">Carolyn and Ben </w:t>
      </w:r>
    </w:p>
    <w:p w14:paraId="15AA40FF" w14:textId="3B5E348A" w:rsidR="00E24C33" w:rsidRDefault="00543EE2" w:rsidP="0032009A">
      <w:pPr>
        <w:pStyle w:val="Heading3"/>
      </w:pPr>
      <w:r>
        <w:t>Ben &amp; Co.</w:t>
      </w:r>
    </w:p>
    <w:p w14:paraId="5834C786" w14:textId="77777777" w:rsidR="004A5452" w:rsidRPr="0053148A" w:rsidRDefault="004A5452" w:rsidP="004A5452">
      <w:r w:rsidRPr="0053148A">
        <w:t xml:space="preserve">This is Ben’s story – it is about bakers with purpose. The idea for Ben &amp; Co. came about in 2012. Ben finished year 12 in Canberra. Canberra was a trial site for the NDIS and Ben and Carolyn needed to set goals for Ben. </w:t>
      </w:r>
    </w:p>
    <w:p w14:paraId="7BD735EB" w14:textId="77777777" w:rsidR="004A5452" w:rsidRPr="0053148A" w:rsidRDefault="004A5452" w:rsidP="004A5452">
      <w:r w:rsidRPr="0053148A">
        <w:t xml:space="preserve">“What is a good life? How do we define a good life? Is it different to any of Ben’s siblings?” Carolyn questioned. </w:t>
      </w:r>
    </w:p>
    <w:p w14:paraId="0A3C7B33" w14:textId="77777777" w:rsidR="004A5452" w:rsidRPr="0053148A" w:rsidRDefault="004A5452" w:rsidP="004A5452">
      <w:r w:rsidRPr="0053148A">
        <w:t>“There were no job opportunities for learning, purpose and belonging and being a valued member of the community,” she said.</w:t>
      </w:r>
    </w:p>
    <w:p w14:paraId="4D4F0CB2" w14:textId="77777777" w:rsidR="004A5452" w:rsidRPr="0053148A" w:rsidRDefault="004A5452" w:rsidP="004A5452">
      <w:r w:rsidRPr="0053148A">
        <w:t xml:space="preserve">“If opportunities don’t knock, build a door. Ben &amp; Co. is that door,” Carolyn said. Ben enjoys baking so they decided to start </w:t>
      </w:r>
      <w:r>
        <w:t>and</w:t>
      </w:r>
      <w:r w:rsidRPr="0053148A">
        <w:t xml:space="preserve"> stall at the local farmer’s market. “Lots of opportunities came about from the market,” she said. </w:t>
      </w:r>
    </w:p>
    <w:p w14:paraId="6CA6F934" w14:textId="77777777" w:rsidR="004A5452" w:rsidRPr="0053148A" w:rsidRDefault="004A5452" w:rsidP="004A5452">
      <w:r w:rsidRPr="0053148A">
        <w:t>Eventually they decided to enter into the much larger Saturday markets. This led to corporate catering. Ben has now catered for private functions, including a lunch for 50 and a dinner for 80. They even make cakes. But where to next?</w:t>
      </w:r>
    </w:p>
    <w:p w14:paraId="5CB33959" w14:textId="77777777" w:rsidR="004A5452" w:rsidRPr="0053148A" w:rsidRDefault="004A5452" w:rsidP="004A5452">
      <w:r w:rsidRPr="0053148A">
        <w:t>“Ben can make cakes and sell them. He is now refining his skills and making coffee. In fact, this morning he was at an event making coffees.”</w:t>
      </w:r>
    </w:p>
    <w:p w14:paraId="62ABF61A" w14:textId="77777777" w:rsidR="004A5452" w:rsidRPr="0053148A" w:rsidRDefault="004A5452" w:rsidP="004A5452">
      <w:r w:rsidRPr="0053148A">
        <w:t>Ben &amp; Co. recently won the Business Engagement Award at the Business disABILITY Awards Australia – Toowoomba and Darling Downs. However, it’s not about the awards for Ben &amp; Co. – it’s about the community.</w:t>
      </w:r>
    </w:p>
    <w:p w14:paraId="7A0D3D6D" w14:textId="77777777" w:rsidR="004A5452" w:rsidRPr="0053148A" w:rsidRDefault="004A5452" w:rsidP="004A5452">
      <w:r w:rsidRPr="0053148A">
        <w:t xml:space="preserve">“Ben buzzes around and says hello to the fellow market stall holders. They all check in with Ben every Saturday. There is great support.” </w:t>
      </w:r>
    </w:p>
    <w:p w14:paraId="68FA73B5" w14:textId="77777777" w:rsidR="004A5452" w:rsidRPr="0053148A" w:rsidRDefault="004A5452" w:rsidP="004A5452">
      <w:r w:rsidRPr="0053148A">
        <w:t>After the last market, Ben sold 24 muffins and brownies were sold out, as always.</w:t>
      </w:r>
    </w:p>
    <w:p w14:paraId="6B35E35B" w14:textId="77777777" w:rsidR="004A5452" w:rsidRPr="0053148A" w:rsidRDefault="004A5452" w:rsidP="004A5452">
      <w:r w:rsidRPr="0053148A">
        <w:t>“People were congratulating us, saying what a great job we were doing. That’s why we do it.”</w:t>
      </w:r>
    </w:p>
    <w:p w14:paraId="281E2739" w14:textId="7C0ABAF8" w:rsidR="00D41585" w:rsidRDefault="004A5452" w:rsidP="00D41585">
      <w:pPr>
        <w:pStyle w:val="Heading2"/>
      </w:pPr>
      <w:r>
        <w:lastRenderedPageBreak/>
        <w:t>Josh Marshall</w:t>
      </w:r>
    </w:p>
    <w:p w14:paraId="043660D3" w14:textId="77777777" w:rsidR="00693473" w:rsidRPr="00A337DE" w:rsidRDefault="00693473" w:rsidP="00693473">
      <w:r w:rsidRPr="0053148A">
        <w:t xml:space="preserve">Josh has been in a wheelchair for just over three years but was inspired to start an accessible project to promote social inclusion within the Toowoomba community. Inclusion Access catalogues venues in Toowoomba on an accessible rating scale of one to five. The scale has been devised with occupational therapists and architects, with one star being the lowest ranking and five stars representing a very inclusive venue. There are a whole range of things to consider when making venues more accessible, from access ramps to lack of lighting. To see the full list, please visit </w:t>
      </w:r>
      <w:hyperlink r:id="rId18" w:history="1">
        <w:r w:rsidRPr="00693473">
          <w:rPr>
            <w:rStyle w:val="Hyperlink"/>
            <w:szCs w:val="22"/>
          </w:rPr>
          <w:t>www.inclusionaccess.com.au</w:t>
        </w:r>
      </w:hyperlink>
      <w:r w:rsidRPr="00693473">
        <w:rPr>
          <w:szCs w:val="22"/>
        </w:rPr>
        <w:t>.</w:t>
      </w:r>
      <w:r w:rsidRPr="0053148A">
        <w:t xml:space="preserve"> Currently, Inclusion Access catalogues venues in Toowoomba only, but Josh is hoping the project will go national.</w:t>
      </w:r>
    </w:p>
    <w:p w14:paraId="117A20AD" w14:textId="1257C95D" w:rsidR="00B411A8" w:rsidRDefault="00693473" w:rsidP="00693473">
      <w:pPr>
        <w:pStyle w:val="Heading2"/>
        <w:rPr>
          <w:szCs w:val="24"/>
        </w:rPr>
      </w:pPr>
      <w:r w:rsidRPr="00CD122F">
        <w:rPr>
          <w:szCs w:val="24"/>
        </w:rPr>
        <w:t>Sharon B</w:t>
      </w:r>
      <w:r w:rsidR="004E629F" w:rsidRPr="00CD122F">
        <w:rPr>
          <w:szCs w:val="24"/>
        </w:rPr>
        <w:t>oyce</w:t>
      </w:r>
    </w:p>
    <w:p w14:paraId="14A5275D" w14:textId="2F48A8A2" w:rsidR="00693473" w:rsidRPr="00CD122F" w:rsidRDefault="004E629F" w:rsidP="00B411A8">
      <w:pPr>
        <w:pStyle w:val="Heading3"/>
      </w:pPr>
      <w:r w:rsidRPr="00CD122F">
        <w:t xml:space="preserve">Queenslanders with Disability Network (QDN), QDN Board Director, QDN Local Support Group Convenor and Chairperson </w:t>
      </w:r>
      <w:r w:rsidR="00CD122F" w:rsidRPr="00CD122F">
        <w:t>of Queenslanders Disability Advisory Council to Queensland State Minister for Disability Services</w:t>
      </w:r>
    </w:p>
    <w:p w14:paraId="71C9717D" w14:textId="77777777" w:rsidR="00FB13BF" w:rsidRPr="0053148A" w:rsidRDefault="00FB13BF" w:rsidP="00FB13BF">
      <w:r w:rsidRPr="0053148A">
        <w:t xml:space="preserve">Sharon has a team of three support workers, two of </w:t>
      </w:r>
      <w:r>
        <w:t>whom</w:t>
      </w:r>
      <w:r w:rsidRPr="0053148A">
        <w:t xml:space="preserve"> hail from Nepal – Mary and Pretena. Sharon said it is important to celebrate inclusion in different ways and having culturally and linguistically diverse support workers is one way of doing this. </w:t>
      </w:r>
    </w:p>
    <w:p w14:paraId="5813C17E" w14:textId="77777777" w:rsidR="00FB13BF" w:rsidRPr="0053148A" w:rsidRDefault="00FB13BF" w:rsidP="00FB13BF">
      <w:r w:rsidRPr="0053148A">
        <w:t>Mary and Pretena shared their rich culture with the audience through dance and, as Sharon said, shared understanding should be celebrated.</w:t>
      </w:r>
    </w:p>
    <w:p w14:paraId="2901FE08" w14:textId="77777777" w:rsidR="004F3EBD" w:rsidRDefault="004F3EBD" w:rsidP="004F3EBD">
      <w:pPr>
        <w:pStyle w:val="Heading1"/>
      </w:pPr>
      <w:r>
        <w:t>Recipe for inclusion</w:t>
      </w:r>
    </w:p>
    <w:p w14:paraId="4C7B3ED0" w14:textId="77777777" w:rsidR="004F3EBD" w:rsidRPr="00770F41" w:rsidRDefault="004F3EBD" w:rsidP="004F3EBD">
      <w:pPr>
        <w:pStyle w:val="Heading2"/>
        <w:rPr>
          <w:color w:val="000000" w:themeColor="text1"/>
        </w:rPr>
      </w:pPr>
      <w:r w:rsidRPr="00770F41">
        <w:rPr>
          <w:color w:val="000000" w:themeColor="text1"/>
        </w:rPr>
        <w:t>While storytellers were sharing their experiences, we asked participants to listen to the ingredients for inclusion. These are the keywords participants heard:</w:t>
      </w:r>
    </w:p>
    <w:p w14:paraId="2F259D76" w14:textId="6AA2116B" w:rsidR="004F3EBD" w:rsidRPr="004734EC" w:rsidRDefault="00A80D28" w:rsidP="004F3EBD">
      <w:pPr>
        <w:pStyle w:val="ListParagraph"/>
        <w:numPr>
          <w:ilvl w:val="0"/>
          <w:numId w:val="7"/>
        </w:numPr>
        <w:rPr>
          <w:szCs w:val="22"/>
        </w:rPr>
      </w:pPr>
      <w:r>
        <w:rPr>
          <w:szCs w:val="22"/>
        </w:rPr>
        <w:t>Belonging</w:t>
      </w:r>
    </w:p>
    <w:p w14:paraId="511680EC" w14:textId="251081A2" w:rsidR="004F3EBD" w:rsidRPr="004734EC" w:rsidRDefault="00A80D28" w:rsidP="004F3EBD">
      <w:pPr>
        <w:pStyle w:val="ListParagraph"/>
        <w:numPr>
          <w:ilvl w:val="0"/>
          <w:numId w:val="7"/>
        </w:numPr>
        <w:rPr>
          <w:szCs w:val="22"/>
        </w:rPr>
      </w:pPr>
      <w:r>
        <w:rPr>
          <w:szCs w:val="22"/>
        </w:rPr>
        <w:t>Motivation</w:t>
      </w:r>
    </w:p>
    <w:p w14:paraId="675CBB65" w14:textId="396398F6" w:rsidR="004F3EBD" w:rsidRDefault="00A80D28" w:rsidP="004F3EBD">
      <w:pPr>
        <w:pStyle w:val="ListParagraph"/>
        <w:numPr>
          <w:ilvl w:val="0"/>
          <w:numId w:val="7"/>
        </w:numPr>
        <w:rPr>
          <w:szCs w:val="22"/>
        </w:rPr>
      </w:pPr>
      <w:r>
        <w:rPr>
          <w:szCs w:val="22"/>
        </w:rPr>
        <w:t>Strengths based</w:t>
      </w:r>
    </w:p>
    <w:p w14:paraId="6B8DED7A" w14:textId="69304CDD" w:rsidR="004F3EBD" w:rsidRPr="004734EC" w:rsidRDefault="00A80D28" w:rsidP="004F3EBD">
      <w:pPr>
        <w:pStyle w:val="ListParagraph"/>
        <w:numPr>
          <w:ilvl w:val="0"/>
          <w:numId w:val="7"/>
        </w:numPr>
        <w:rPr>
          <w:szCs w:val="22"/>
        </w:rPr>
      </w:pPr>
      <w:r>
        <w:rPr>
          <w:szCs w:val="22"/>
        </w:rPr>
        <w:t>Sharing stories</w:t>
      </w:r>
    </w:p>
    <w:p w14:paraId="3EDC4EB7" w14:textId="2323EB56" w:rsidR="004F3EBD" w:rsidRPr="004734EC" w:rsidRDefault="00A80D28" w:rsidP="004F3EBD">
      <w:pPr>
        <w:pStyle w:val="ListParagraph"/>
        <w:numPr>
          <w:ilvl w:val="0"/>
          <w:numId w:val="7"/>
        </w:numPr>
        <w:rPr>
          <w:szCs w:val="22"/>
        </w:rPr>
      </w:pPr>
      <w:r>
        <w:rPr>
          <w:szCs w:val="22"/>
        </w:rPr>
        <w:t>Innovation</w:t>
      </w:r>
    </w:p>
    <w:p w14:paraId="24C4A3D0" w14:textId="79B5DCC3" w:rsidR="004F3EBD" w:rsidRPr="004734EC" w:rsidRDefault="00A80D28" w:rsidP="004F3EBD">
      <w:pPr>
        <w:pStyle w:val="ListParagraph"/>
        <w:numPr>
          <w:ilvl w:val="0"/>
          <w:numId w:val="7"/>
        </w:numPr>
        <w:rPr>
          <w:szCs w:val="22"/>
        </w:rPr>
      </w:pPr>
      <w:r>
        <w:rPr>
          <w:szCs w:val="22"/>
        </w:rPr>
        <w:t>Value diversity</w:t>
      </w:r>
    </w:p>
    <w:p w14:paraId="26CD3A88" w14:textId="720BB133" w:rsidR="004F3EBD" w:rsidRPr="004734EC" w:rsidRDefault="00A80D28" w:rsidP="004F3EBD">
      <w:pPr>
        <w:pStyle w:val="ListParagraph"/>
        <w:numPr>
          <w:ilvl w:val="0"/>
          <w:numId w:val="7"/>
        </w:numPr>
        <w:rPr>
          <w:szCs w:val="22"/>
        </w:rPr>
      </w:pPr>
      <w:r>
        <w:rPr>
          <w:szCs w:val="22"/>
        </w:rPr>
        <w:t>Flexibility</w:t>
      </w:r>
    </w:p>
    <w:p w14:paraId="2A4B3053" w14:textId="5121A134" w:rsidR="004F3EBD" w:rsidRPr="004734EC" w:rsidRDefault="00A80D28" w:rsidP="004F3EBD">
      <w:pPr>
        <w:pStyle w:val="ListParagraph"/>
        <w:numPr>
          <w:ilvl w:val="0"/>
          <w:numId w:val="7"/>
        </w:numPr>
        <w:rPr>
          <w:szCs w:val="22"/>
        </w:rPr>
      </w:pPr>
      <w:r>
        <w:rPr>
          <w:szCs w:val="22"/>
        </w:rPr>
        <w:t>Purpose</w:t>
      </w:r>
    </w:p>
    <w:p w14:paraId="2189AD7B" w14:textId="17C7D7BC" w:rsidR="004F3EBD" w:rsidRPr="004734EC" w:rsidRDefault="00A80D28" w:rsidP="004F3EBD">
      <w:pPr>
        <w:pStyle w:val="ListParagraph"/>
        <w:numPr>
          <w:ilvl w:val="0"/>
          <w:numId w:val="7"/>
        </w:numPr>
        <w:rPr>
          <w:szCs w:val="22"/>
        </w:rPr>
      </w:pPr>
      <w:r>
        <w:rPr>
          <w:szCs w:val="22"/>
        </w:rPr>
        <w:t>Accessibility</w:t>
      </w:r>
    </w:p>
    <w:p w14:paraId="59560E21" w14:textId="6C72A70F" w:rsidR="00B56795" w:rsidRPr="004F3EBD" w:rsidRDefault="00A80D28" w:rsidP="004F3EBD">
      <w:pPr>
        <w:pStyle w:val="ListParagraph"/>
        <w:numPr>
          <w:ilvl w:val="0"/>
          <w:numId w:val="7"/>
        </w:numPr>
        <w:rPr>
          <w:szCs w:val="22"/>
        </w:rPr>
      </w:pPr>
      <w:r>
        <w:rPr>
          <w:szCs w:val="22"/>
        </w:rPr>
        <w:t>Limitless thinking</w:t>
      </w:r>
      <w:r w:rsidR="00B56795">
        <w:br w:type="page"/>
      </w:r>
    </w:p>
    <w:p w14:paraId="56ED67E1" w14:textId="66EC9608" w:rsidR="00BC5C61" w:rsidRDefault="00BC5C61" w:rsidP="00BC5C61">
      <w:pPr>
        <w:pStyle w:val="Heading1"/>
      </w:pPr>
      <w:bookmarkStart w:id="8" w:name="_Toc535492308"/>
      <w:bookmarkEnd w:id="6"/>
      <w:r>
        <w:lastRenderedPageBreak/>
        <w:t>World Café</w:t>
      </w:r>
      <w:bookmarkEnd w:id="8"/>
    </w:p>
    <w:p w14:paraId="25D6AE79" w14:textId="65C0F45F" w:rsidR="00BC5C61" w:rsidRPr="007C4C5E" w:rsidRDefault="00BC5C61" w:rsidP="007C4C5E">
      <w:pPr>
        <w:pStyle w:val="Heading2"/>
      </w:pPr>
      <w:r w:rsidRPr="007C4C5E">
        <w:t>What will it take to create a community where everyone contributes, matters and belongs?</w:t>
      </w:r>
      <w:r w:rsidR="00622AAB">
        <w:rPr>
          <w:szCs w:val="24"/>
        </w:rPr>
        <w:t xml:space="preserve"> (key words written from </w:t>
      </w:r>
      <w:r w:rsidR="00073391">
        <w:rPr>
          <w:szCs w:val="24"/>
        </w:rPr>
        <w:t>participants</w:t>
      </w:r>
      <w:r w:rsidR="00622AAB">
        <w:rPr>
          <w:szCs w:val="24"/>
        </w:rPr>
        <w:t xml:space="preserve"> to answer this question)</w:t>
      </w:r>
    </w:p>
    <w:p w14:paraId="11EE07A9" w14:textId="77777777" w:rsidR="00683AF8" w:rsidRPr="00A337DE" w:rsidRDefault="00683AF8" w:rsidP="009446A6">
      <w:pPr>
        <w:pStyle w:val="ListParagraph"/>
        <w:numPr>
          <w:ilvl w:val="0"/>
          <w:numId w:val="12"/>
        </w:numPr>
        <w:spacing w:after="120"/>
        <w:ind w:left="720"/>
        <w:contextualSpacing w:val="0"/>
      </w:pPr>
      <w:r w:rsidRPr="00A337DE">
        <w:t>Consistency</w:t>
      </w:r>
    </w:p>
    <w:p w14:paraId="73A8A0EE" w14:textId="77777777" w:rsidR="00683AF8" w:rsidRPr="00A337DE" w:rsidRDefault="00683AF8" w:rsidP="009446A6">
      <w:pPr>
        <w:pStyle w:val="ListParagraph"/>
        <w:numPr>
          <w:ilvl w:val="0"/>
          <w:numId w:val="12"/>
        </w:numPr>
        <w:spacing w:after="120"/>
        <w:ind w:left="720"/>
        <w:contextualSpacing w:val="0"/>
      </w:pPr>
      <w:r w:rsidRPr="00A337DE">
        <w:t>Inclusivity</w:t>
      </w:r>
    </w:p>
    <w:p w14:paraId="2732AFB1" w14:textId="77777777" w:rsidR="00683AF8" w:rsidRPr="00A337DE" w:rsidRDefault="00683AF8" w:rsidP="009446A6">
      <w:pPr>
        <w:pStyle w:val="ListParagraph"/>
        <w:numPr>
          <w:ilvl w:val="0"/>
          <w:numId w:val="12"/>
        </w:numPr>
        <w:spacing w:after="120"/>
        <w:ind w:left="720"/>
        <w:contextualSpacing w:val="0"/>
      </w:pPr>
      <w:r w:rsidRPr="00A337DE">
        <w:t>Respect</w:t>
      </w:r>
    </w:p>
    <w:p w14:paraId="5E8ADC0F" w14:textId="77777777" w:rsidR="00683AF8" w:rsidRPr="00A337DE" w:rsidRDefault="00683AF8" w:rsidP="009446A6">
      <w:pPr>
        <w:pStyle w:val="ListParagraph"/>
        <w:numPr>
          <w:ilvl w:val="0"/>
          <w:numId w:val="12"/>
        </w:numPr>
        <w:spacing w:after="120"/>
        <w:ind w:left="720"/>
        <w:contextualSpacing w:val="0"/>
      </w:pPr>
      <w:r w:rsidRPr="00A337DE">
        <w:t>Change</w:t>
      </w:r>
    </w:p>
    <w:p w14:paraId="10292596" w14:textId="77777777" w:rsidR="00683AF8" w:rsidRPr="00A337DE" w:rsidRDefault="00683AF8" w:rsidP="009446A6">
      <w:pPr>
        <w:pStyle w:val="ListParagraph"/>
        <w:numPr>
          <w:ilvl w:val="0"/>
          <w:numId w:val="12"/>
        </w:numPr>
        <w:spacing w:after="120"/>
        <w:ind w:left="720"/>
        <w:contextualSpacing w:val="0"/>
      </w:pPr>
      <w:r w:rsidRPr="00A337DE">
        <w:t>Collaboration</w:t>
      </w:r>
    </w:p>
    <w:p w14:paraId="1593A1D1" w14:textId="77777777" w:rsidR="00683AF8" w:rsidRPr="00A337DE" w:rsidRDefault="00683AF8" w:rsidP="009446A6">
      <w:pPr>
        <w:pStyle w:val="ListParagraph"/>
        <w:numPr>
          <w:ilvl w:val="0"/>
          <w:numId w:val="12"/>
        </w:numPr>
        <w:spacing w:after="120"/>
        <w:ind w:left="720"/>
        <w:contextualSpacing w:val="0"/>
      </w:pPr>
      <w:r w:rsidRPr="00A337DE">
        <w:t>Inclusion</w:t>
      </w:r>
    </w:p>
    <w:p w14:paraId="5BB39CDA" w14:textId="77777777" w:rsidR="00683AF8" w:rsidRPr="00A337DE" w:rsidRDefault="00683AF8" w:rsidP="009446A6">
      <w:pPr>
        <w:pStyle w:val="ListParagraph"/>
        <w:numPr>
          <w:ilvl w:val="0"/>
          <w:numId w:val="12"/>
        </w:numPr>
        <w:spacing w:after="120"/>
        <w:ind w:left="720"/>
        <w:contextualSpacing w:val="0"/>
      </w:pPr>
      <w:r w:rsidRPr="00A337DE">
        <w:t>Opportunity</w:t>
      </w:r>
    </w:p>
    <w:p w14:paraId="49B39C8D" w14:textId="39FCFE26" w:rsidR="006B0130" w:rsidRPr="00F67669" w:rsidRDefault="00683AF8" w:rsidP="00683AF8">
      <w:pPr>
        <w:pStyle w:val="Heading2"/>
        <w:rPr>
          <w:szCs w:val="24"/>
        </w:rPr>
      </w:pPr>
      <w:r w:rsidRPr="00A337DE">
        <w:t>Willingness</w:t>
      </w:r>
      <w:r w:rsidRPr="00F67669">
        <w:rPr>
          <w:szCs w:val="24"/>
        </w:rPr>
        <w:t xml:space="preserve"> </w:t>
      </w:r>
      <w:r w:rsidR="006B0130" w:rsidRPr="00F67669">
        <w:rPr>
          <w:szCs w:val="24"/>
        </w:rPr>
        <w:t>What are the elements already happening here</w:t>
      </w:r>
      <w:r w:rsidR="004377BE" w:rsidRPr="00F67669">
        <w:rPr>
          <w:szCs w:val="24"/>
        </w:rPr>
        <w:t>?</w:t>
      </w:r>
      <w:r w:rsidR="00073391" w:rsidRPr="00073391">
        <w:rPr>
          <w:szCs w:val="24"/>
        </w:rPr>
        <w:t xml:space="preserve"> </w:t>
      </w:r>
      <w:r w:rsidR="00073391">
        <w:rPr>
          <w:szCs w:val="24"/>
        </w:rPr>
        <w:t>(key words written from participants to answer this question)</w:t>
      </w:r>
    </w:p>
    <w:p w14:paraId="231EBF42" w14:textId="77777777" w:rsidR="00757D2E" w:rsidRPr="00A337DE" w:rsidRDefault="00757D2E" w:rsidP="009446A6">
      <w:pPr>
        <w:pStyle w:val="ListParagraph"/>
        <w:numPr>
          <w:ilvl w:val="0"/>
          <w:numId w:val="12"/>
        </w:numPr>
        <w:spacing w:after="120"/>
        <w:ind w:left="720"/>
        <w:contextualSpacing w:val="0"/>
      </w:pPr>
      <w:r w:rsidRPr="00A337DE">
        <w:t>Inclusion</w:t>
      </w:r>
    </w:p>
    <w:p w14:paraId="6D9C1D24" w14:textId="77777777" w:rsidR="00757D2E" w:rsidRPr="00A337DE" w:rsidRDefault="00757D2E" w:rsidP="009446A6">
      <w:pPr>
        <w:pStyle w:val="ListParagraph"/>
        <w:numPr>
          <w:ilvl w:val="0"/>
          <w:numId w:val="12"/>
        </w:numPr>
        <w:spacing w:after="120"/>
        <w:ind w:left="720"/>
        <w:contextualSpacing w:val="0"/>
      </w:pPr>
      <w:r w:rsidRPr="00A337DE">
        <w:t>Connection</w:t>
      </w:r>
    </w:p>
    <w:p w14:paraId="1916E9F0" w14:textId="77777777" w:rsidR="00757D2E" w:rsidRPr="00A337DE" w:rsidRDefault="00757D2E" w:rsidP="009446A6">
      <w:pPr>
        <w:pStyle w:val="ListParagraph"/>
        <w:numPr>
          <w:ilvl w:val="0"/>
          <w:numId w:val="12"/>
        </w:numPr>
        <w:spacing w:after="120"/>
        <w:ind w:left="720"/>
        <w:contextualSpacing w:val="0"/>
      </w:pPr>
      <w:r w:rsidRPr="00A337DE">
        <w:t>NDIS</w:t>
      </w:r>
    </w:p>
    <w:p w14:paraId="1F195968" w14:textId="77777777" w:rsidR="00757D2E" w:rsidRPr="00A337DE" w:rsidRDefault="00757D2E" w:rsidP="009446A6">
      <w:pPr>
        <w:pStyle w:val="ListParagraph"/>
        <w:numPr>
          <w:ilvl w:val="0"/>
          <w:numId w:val="12"/>
        </w:numPr>
        <w:spacing w:after="120"/>
        <w:ind w:left="720"/>
        <w:contextualSpacing w:val="0"/>
      </w:pPr>
      <w:r w:rsidRPr="00A337DE">
        <w:t>Education</w:t>
      </w:r>
    </w:p>
    <w:p w14:paraId="2A87AD9E" w14:textId="77777777" w:rsidR="00757D2E" w:rsidRPr="00A337DE" w:rsidRDefault="00757D2E" w:rsidP="009446A6">
      <w:pPr>
        <w:pStyle w:val="ListParagraph"/>
        <w:numPr>
          <w:ilvl w:val="0"/>
          <w:numId w:val="12"/>
        </w:numPr>
        <w:spacing w:after="120"/>
        <w:ind w:left="720"/>
        <w:contextualSpacing w:val="0"/>
      </w:pPr>
      <w:r w:rsidRPr="00A337DE">
        <w:t>Events</w:t>
      </w:r>
    </w:p>
    <w:p w14:paraId="321C6123" w14:textId="77777777" w:rsidR="00757D2E" w:rsidRPr="00A337DE" w:rsidRDefault="00757D2E" w:rsidP="009446A6">
      <w:pPr>
        <w:pStyle w:val="ListParagraph"/>
        <w:numPr>
          <w:ilvl w:val="0"/>
          <w:numId w:val="12"/>
        </w:numPr>
        <w:spacing w:after="120"/>
        <w:ind w:left="720"/>
        <w:contextualSpacing w:val="0"/>
      </w:pPr>
      <w:r w:rsidRPr="00A337DE">
        <w:t>Consultations</w:t>
      </w:r>
    </w:p>
    <w:p w14:paraId="05C75449" w14:textId="77777777" w:rsidR="00757D2E" w:rsidRPr="00A337DE" w:rsidRDefault="00757D2E" w:rsidP="009446A6">
      <w:pPr>
        <w:pStyle w:val="ListParagraph"/>
        <w:numPr>
          <w:ilvl w:val="0"/>
          <w:numId w:val="12"/>
        </w:numPr>
        <w:spacing w:after="120"/>
        <w:ind w:left="720"/>
        <w:contextualSpacing w:val="0"/>
      </w:pPr>
      <w:r w:rsidRPr="00A337DE">
        <w:t>Conversation</w:t>
      </w:r>
    </w:p>
    <w:p w14:paraId="4AF91C75" w14:textId="77777777" w:rsidR="00757D2E" w:rsidRPr="00A337DE" w:rsidRDefault="00757D2E" w:rsidP="009446A6">
      <w:pPr>
        <w:pStyle w:val="ListParagraph"/>
        <w:numPr>
          <w:ilvl w:val="0"/>
          <w:numId w:val="12"/>
        </w:numPr>
        <w:spacing w:after="120"/>
        <w:ind w:left="720"/>
        <w:contextualSpacing w:val="0"/>
      </w:pPr>
      <w:r w:rsidRPr="00A337DE">
        <w:t>Collaboration</w:t>
      </w:r>
    </w:p>
    <w:p w14:paraId="51C58739" w14:textId="77777777" w:rsidR="00757D2E" w:rsidRPr="00A337DE" w:rsidRDefault="00757D2E" w:rsidP="009446A6">
      <w:pPr>
        <w:pStyle w:val="ListParagraph"/>
        <w:numPr>
          <w:ilvl w:val="0"/>
          <w:numId w:val="12"/>
        </w:numPr>
        <w:spacing w:after="120"/>
        <w:ind w:left="720"/>
        <w:contextualSpacing w:val="0"/>
      </w:pPr>
      <w:r w:rsidRPr="00A337DE">
        <w:t>Meeting</w:t>
      </w:r>
    </w:p>
    <w:p w14:paraId="21E183EE" w14:textId="77777777" w:rsidR="00757D2E" w:rsidRPr="00A337DE" w:rsidRDefault="00757D2E" w:rsidP="009446A6">
      <w:pPr>
        <w:pStyle w:val="ListParagraph"/>
        <w:numPr>
          <w:ilvl w:val="0"/>
          <w:numId w:val="12"/>
        </w:numPr>
        <w:spacing w:after="120"/>
        <w:ind w:left="720"/>
        <w:contextualSpacing w:val="0"/>
      </w:pPr>
      <w:r w:rsidRPr="00A337DE">
        <w:t>Social</w:t>
      </w:r>
    </w:p>
    <w:p w14:paraId="638EFC5A" w14:textId="77777777" w:rsidR="00757D2E" w:rsidRPr="00A337DE" w:rsidRDefault="00757D2E" w:rsidP="009446A6">
      <w:pPr>
        <w:pStyle w:val="ListParagraph"/>
        <w:numPr>
          <w:ilvl w:val="0"/>
          <w:numId w:val="12"/>
        </w:numPr>
        <w:spacing w:after="120"/>
        <w:ind w:left="720"/>
        <w:contextualSpacing w:val="0"/>
      </w:pPr>
      <w:r w:rsidRPr="00A337DE">
        <w:t>Diversity</w:t>
      </w:r>
    </w:p>
    <w:p w14:paraId="7F74000D" w14:textId="77777777" w:rsidR="00757D2E" w:rsidRPr="00A337DE" w:rsidRDefault="00757D2E" w:rsidP="009446A6">
      <w:pPr>
        <w:pStyle w:val="ListParagraph"/>
        <w:numPr>
          <w:ilvl w:val="0"/>
          <w:numId w:val="12"/>
        </w:numPr>
        <w:spacing w:after="120"/>
        <w:ind w:left="720"/>
        <w:contextualSpacing w:val="0"/>
      </w:pPr>
      <w:r w:rsidRPr="00A337DE">
        <w:t>Technology</w:t>
      </w:r>
    </w:p>
    <w:p w14:paraId="2033007D" w14:textId="77777777" w:rsidR="00757D2E" w:rsidRPr="00A337DE" w:rsidRDefault="00757D2E" w:rsidP="009446A6">
      <w:pPr>
        <w:pStyle w:val="ListParagraph"/>
        <w:numPr>
          <w:ilvl w:val="0"/>
          <w:numId w:val="12"/>
        </w:numPr>
        <w:spacing w:after="120"/>
        <w:ind w:left="720"/>
        <w:contextualSpacing w:val="0"/>
      </w:pPr>
      <w:r w:rsidRPr="00A337DE">
        <w:t>Innovation</w:t>
      </w:r>
    </w:p>
    <w:p w14:paraId="5FA6885C" w14:textId="77777777" w:rsidR="00757D2E" w:rsidRPr="00A337DE" w:rsidRDefault="00757D2E" w:rsidP="009446A6">
      <w:pPr>
        <w:pStyle w:val="ListParagraph"/>
        <w:numPr>
          <w:ilvl w:val="0"/>
          <w:numId w:val="12"/>
        </w:numPr>
        <w:spacing w:after="120"/>
        <w:ind w:left="720"/>
        <w:contextualSpacing w:val="0"/>
      </w:pPr>
      <w:r w:rsidRPr="00A337DE">
        <w:t>Visibility</w:t>
      </w:r>
    </w:p>
    <w:p w14:paraId="12CA202B" w14:textId="77777777" w:rsidR="00757D2E" w:rsidRPr="00A337DE" w:rsidRDefault="00757D2E" w:rsidP="009446A6">
      <w:pPr>
        <w:pStyle w:val="ListParagraph"/>
        <w:numPr>
          <w:ilvl w:val="0"/>
          <w:numId w:val="12"/>
        </w:numPr>
        <w:spacing w:after="120"/>
        <w:ind w:left="720"/>
        <w:contextualSpacing w:val="0"/>
      </w:pPr>
      <w:r w:rsidRPr="00A337DE">
        <w:t>Competitiveness</w:t>
      </w:r>
    </w:p>
    <w:p w14:paraId="6F40D6ED" w14:textId="77777777" w:rsidR="00757D2E" w:rsidRPr="00A337DE" w:rsidRDefault="00757D2E" w:rsidP="009446A6">
      <w:pPr>
        <w:pStyle w:val="ListParagraph"/>
        <w:numPr>
          <w:ilvl w:val="0"/>
          <w:numId w:val="12"/>
        </w:numPr>
        <w:spacing w:after="120"/>
        <w:ind w:left="720"/>
        <w:contextualSpacing w:val="0"/>
      </w:pPr>
      <w:r w:rsidRPr="00A337DE">
        <w:t>Positivity</w:t>
      </w:r>
    </w:p>
    <w:p w14:paraId="258242FA" w14:textId="77777777" w:rsidR="00757D2E" w:rsidRPr="00A337DE" w:rsidRDefault="00757D2E" w:rsidP="009446A6">
      <w:pPr>
        <w:pStyle w:val="ListParagraph"/>
        <w:numPr>
          <w:ilvl w:val="0"/>
          <w:numId w:val="12"/>
        </w:numPr>
        <w:spacing w:after="120"/>
        <w:ind w:left="720"/>
        <w:contextualSpacing w:val="0"/>
      </w:pPr>
      <w:r w:rsidRPr="00A337DE">
        <w:t>Courageous</w:t>
      </w:r>
    </w:p>
    <w:p w14:paraId="1150347C" w14:textId="77777777" w:rsidR="00757D2E" w:rsidRPr="00A337DE" w:rsidRDefault="00757D2E" w:rsidP="009446A6">
      <w:pPr>
        <w:pStyle w:val="ListParagraph"/>
        <w:numPr>
          <w:ilvl w:val="0"/>
          <w:numId w:val="12"/>
        </w:numPr>
        <w:spacing w:after="120"/>
        <w:ind w:left="720"/>
        <w:contextualSpacing w:val="0"/>
      </w:pPr>
      <w:r w:rsidRPr="00A337DE">
        <w:t>Friendship</w:t>
      </w:r>
    </w:p>
    <w:p w14:paraId="4CFA2D59" w14:textId="77777777" w:rsidR="00757D2E" w:rsidRPr="00A337DE" w:rsidRDefault="00757D2E" w:rsidP="009446A6">
      <w:pPr>
        <w:pStyle w:val="ListParagraph"/>
        <w:numPr>
          <w:ilvl w:val="0"/>
          <w:numId w:val="12"/>
        </w:numPr>
        <w:spacing w:after="120"/>
        <w:ind w:left="720"/>
        <w:contextualSpacing w:val="0"/>
      </w:pPr>
      <w:r w:rsidRPr="00A337DE">
        <w:t>Integration</w:t>
      </w:r>
    </w:p>
    <w:p w14:paraId="34AA80EE" w14:textId="77777777" w:rsidR="00757D2E" w:rsidRPr="00A337DE" w:rsidRDefault="00757D2E" w:rsidP="009446A6">
      <w:pPr>
        <w:pStyle w:val="ListParagraph"/>
        <w:numPr>
          <w:ilvl w:val="0"/>
          <w:numId w:val="12"/>
        </w:numPr>
        <w:spacing w:after="120"/>
        <w:ind w:left="720"/>
        <w:contextualSpacing w:val="0"/>
      </w:pPr>
      <w:r w:rsidRPr="00A337DE">
        <w:lastRenderedPageBreak/>
        <w:t>Listening</w:t>
      </w:r>
    </w:p>
    <w:p w14:paraId="4CDCE1D5" w14:textId="711A3256" w:rsidR="009A6EE8" w:rsidRPr="00F67669" w:rsidRDefault="00432BB7" w:rsidP="00F67669">
      <w:pPr>
        <w:pStyle w:val="Heading2"/>
        <w:rPr>
          <w:szCs w:val="24"/>
        </w:rPr>
      </w:pPr>
      <w:r w:rsidRPr="00F67669">
        <w:rPr>
          <w:szCs w:val="24"/>
        </w:rPr>
        <w:t>What action a</w:t>
      </w:r>
      <w:r w:rsidR="009A6EE8" w:rsidRPr="00F67669">
        <w:rPr>
          <w:szCs w:val="24"/>
        </w:rPr>
        <w:t>m I willing to take to progress the vision</w:t>
      </w:r>
      <w:r w:rsidR="004377BE" w:rsidRPr="00F67669">
        <w:rPr>
          <w:szCs w:val="24"/>
        </w:rPr>
        <w:t>?</w:t>
      </w:r>
      <w:r w:rsidR="00073391" w:rsidRPr="00073391">
        <w:rPr>
          <w:szCs w:val="24"/>
        </w:rPr>
        <w:t xml:space="preserve"> </w:t>
      </w:r>
      <w:r w:rsidR="00073391">
        <w:rPr>
          <w:szCs w:val="24"/>
        </w:rPr>
        <w:t>(key words written from participants to answer this question)</w:t>
      </w:r>
    </w:p>
    <w:p w14:paraId="7888963A" w14:textId="77777777" w:rsidR="00620CBF" w:rsidRPr="00A337DE" w:rsidRDefault="00620CBF" w:rsidP="009446A6">
      <w:pPr>
        <w:pStyle w:val="ListParagraph"/>
        <w:numPr>
          <w:ilvl w:val="0"/>
          <w:numId w:val="12"/>
        </w:numPr>
        <w:spacing w:after="120"/>
        <w:ind w:left="720"/>
        <w:contextualSpacing w:val="0"/>
      </w:pPr>
      <w:bookmarkStart w:id="9" w:name="_Toc535492309"/>
      <w:r w:rsidRPr="00A337DE">
        <w:t>Action</w:t>
      </w:r>
    </w:p>
    <w:p w14:paraId="2AF82B27" w14:textId="77777777" w:rsidR="00620CBF" w:rsidRPr="00A337DE" w:rsidRDefault="00620CBF" w:rsidP="009446A6">
      <w:pPr>
        <w:pStyle w:val="ListParagraph"/>
        <w:numPr>
          <w:ilvl w:val="0"/>
          <w:numId w:val="12"/>
        </w:numPr>
        <w:spacing w:after="120"/>
        <w:ind w:left="720"/>
        <w:contextualSpacing w:val="0"/>
      </w:pPr>
      <w:r w:rsidRPr="00A337DE">
        <w:t>Community</w:t>
      </w:r>
    </w:p>
    <w:p w14:paraId="0D9C4938" w14:textId="77777777" w:rsidR="00620CBF" w:rsidRPr="00A337DE" w:rsidRDefault="00620CBF" w:rsidP="009446A6">
      <w:pPr>
        <w:pStyle w:val="ListParagraph"/>
        <w:numPr>
          <w:ilvl w:val="0"/>
          <w:numId w:val="12"/>
        </w:numPr>
        <w:spacing w:after="120"/>
        <w:ind w:left="720"/>
        <w:contextualSpacing w:val="0"/>
      </w:pPr>
      <w:r w:rsidRPr="00A337DE">
        <w:t>Promote</w:t>
      </w:r>
    </w:p>
    <w:p w14:paraId="3FB198D9" w14:textId="77777777" w:rsidR="00620CBF" w:rsidRPr="00A337DE" w:rsidRDefault="00620CBF" w:rsidP="009446A6">
      <w:pPr>
        <w:pStyle w:val="ListParagraph"/>
        <w:numPr>
          <w:ilvl w:val="0"/>
          <w:numId w:val="12"/>
        </w:numPr>
        <w:spacing w:after="120"/>
        <w:ind w:left="720"/>
        <w:contextualSpacing w:val="0"/>
      </w:pPr>
      <w:r w:rsidRPr="00A337DE">
        <w:t>Confidence</w:t>
      </w:r>
    </w:p>
    <w:p w14:paraId="1B419CD1" w14:textId="77777777" w:rsidR="00620CBF" w:rsidRPr="00A337DE" w:rsidRDefault="00620CBF" w:rsidP="009446A6">
      <w:pPr>
        <w:pStyle w:val="ListParagraph"/>
        <w:numPr>
          <w:ilvl w:val="0"/>
          <w:numId w:val="12"/>
        </w:numPr>
        <w:spacing w:after="120"/>
        <w:ind w:left="720"/>
        <w:contextualSpacing w:val="0"/>
      </w:pPr>
      <w:r w:rsidRPr="00A337DE">
        <w:t>Normalise</w:t>
      </w:r>
    </w:p>
    <w:p w14:paraId="3F29CB8D" w14:textId="77777777" w:rsidR="00620CBF" w:rsidRPr="00A337DE" w:rsidRDefault="00620CBF" w:rsidP="009446A6">
      <w:pPr>
        <w:pStyle w:val="ListParagraph"/>
        <w:numPr>
          <w:ilvl w:val="0"/>
          <w:numId w:val="12"/>
        </w:numPr>
        <w:spacing w:after="120"/>
        <w:ind w:left="720"/>
        <w:contextualSpacing w:val="0"/>
      </w:pPr>
      <w:r w:rsidRPr="00A337DE">
        <w:t>Openness</w:t>
      </w:r>
    </w:p>
    <w:p w14:paraId="4172C0F5" w14:textId="77777777" w:rsidR="00620CBF" w:rsidRPr="00A337DE" w:rsidRDefault="00620CBF" w:rsidP="009446A6">
      <w:pPr>
        <w:pStyle w:val="ListParagraph"/>
        <w:numPr>
          <w:ilvl w:val="0"/>
          <w:numId w:val="12"/>
        </w:numPr>
        <w:spacing w:after="120"/>
        <w:ind w:left="720"/>
        <w:contextualSpacing w:val="0"/>
      </w:pPr>
      <w:r w:rsidRPr="00A337DE">
        <w:t>Develop</w:t>
      </w:r>
    </w:p>
    <w:p w14:paraId="6A613D96" w14:textId="77777777" w:rsidR="00620CBF" w:rsidRPr="00A337DE" w:rsidRDefault="00620CBF" w:rsidP="009446A6">
      <w:pPr>
        <w:pStyle w:val="ListParagraph"/>
        <w:numPr>
          <w:ilvl w:val="0"/>
          <w:numId w:val="12"/>
        </w:numPr>
        <w:spacing w:after="120"/>
        <w:ind w:left="720"/>
        <w:contextualSpacing w:val="0"/>
      </w:pPr>
      <w:r w:rsidRPr="00A337DE">
        <w:t>Inclusion</w:t>
      </w:r>
    </w:p>
    <w:p w14:paraId="2F848161" w14:textId="77777777" w:rsidR="00620CBF" w:rsidRPr="00A337DE" w:rsidRDefault="00620CBF" w:rsidP="009446A6">
      <w:pPr>
        <w:pStyle w:val="ListParagraph"/>
        <w:numPr>
          <w:ilvl w:val="0"/>
          <w:numId w:val="12"/>
        </w:numPr>
        <w:spacing w:after="120"/>
        <w:ind w:left="720"/>
        <w:contextualSpacing w:val="0"/>
      </w:pPr>
      <w:r w:rsidRPr="00A337DE">
        <w:t>Speaking</w:t>
      </w:r>
    </w:p>
    <w:p w14:paraId="09643092" w14:textId="77777777" w:rsidR="00620CBF" w:rsidRPr="00A337DE" w:rsidRDefault="00620CBF" w:rsidP="009446A6">
      <w:pPr>
        <w:pStyle w:val="ListParagraph"/>
        <w:numPr>
          <w:ilvl w:val="0"/>
          <w:numId w:val="12"/>
        </w:numPr>
        <w:spacing w:after="120"/>
        <w:ind w:left="720"/>
        <w:contextualSpacing w:val="0"/>
      </w:pPr>
      <w:r w:rsidRPr="00A337DE">
        <w:t>Advocacy</w:t>
      </w:r>
    </w:p>
    <w:p w14:paraId="63A80BB5" w14:textId="77777777" w:rsidR="00620CBF" w:rsidRPr="00A337DE" w:rsidRDefault="00620CBF" w:rsidP="009446A6">
      <w:pPr>
        <w:pStyle w:val="ListParagraph"/>
        <w:numPr>
          <w:ilvl w:val="0"/>
          <w:numId w:val="12"/>
        </w:numPr>
        <w:spacing w:after="120"/>
        <w:ind w:left="720"/>
        <w:contextualSpacing w:val="0"/>
      </w:pPr>
      <w:r w:rsidRPr="00A337DE">
        <w:t>Educate</w:t>
      </w:r>
    </w:p>
    <w:p w14:paraId="40D60136" w14:textId="77777777" w:rsidR="00620CBF" w:rsidRPr="00A337DE" w:rsidRDefault="00620CBF" w:rsidP="009446A6">
      <w:pPr>
        <w:pStyle w:val="ListParagraph"/>
        <w:numPr>
          <w:ilvl w:val="0"/>
          <w:numId w:val="12"/>
        </w:numPr>
        <w:spacing w:after="120"/>
        <w:ind w:left="720"/>
        <w:contextualSpacing w:val="0"/>
      </w:pPr>
      <w:r w:rsidRPr="00A337DE">
        <w:t>Leadership</w:t>
      </w:r>
    </w:p>
    <w:p w14:paraId="6CF94204" w14:textId="77777777" w:rsidR="00620CBF" w:rsidRPr="00A337DE" w:rsidRDefault="00620CBF" w:rsidP="009446A6">
      <w:pPr>
        <w:pStyle w:val="ListParagraph"/>
        <w:numPr>
          <w:ilvl w:val="0"/>
          <w:numId w:val="12"/>
        </w:numPr>
        <w:spacing w:after="120"/>
        <w:ind w:left="720"/>
        <w:contextualSpacing w:val="0"/>
      </w:pPr>
      <w:r w:rsidRPr="00A337DE">
        <w:t>Changing</w:t>
      </w:r>
    </w:p>
    <w:p w14:paraId="316685A5" w14:textId="77777777" w:rsidR="00620CBF" w:rsidRPr="00A337DE" w:rsidRDefault="00620CBF" w:rsidP="009446A6">
      <w:pPr>
        <w:pStyle w:val="ListParagraph"/>
        <w:numPr>
          <w:ilvl w:val="0"/>
          <w:numId w:val="12"/>
        </w:numPr>
        <w:spacing w:after="120"/>
        <w:ind w:left="720"/>
        <w:contextualSpacing w:val="0"/>
      </w:pPr>
      <w:r w:rsidRPr="00A337DE">
        <w:t>Respect</w:t>
      </w:r>
    </w:p>
    <w:p w14:paraId="4521DDE3" w14:textId="77777777" w:rsidR="00620CBF" w:rsidRPr="00A337DE" w:rsidRDefault="00620CBF" w:rsidP="009446A6">
      <w:pPr>
        <w:pStyle w:val="ListParagraph"/>
        <w:numPr>
          <w:ilvl w:val="0"/>
          <w:numId w:val="12"/>
        </w:numPr>
        <w:spacing w:after="120"/>
        <w:ind w:left="720"/>
        <w:contextualSpacing w:val="0"/>
      </w:pPr>
      <w:r w:rsidRPr="00A337DE">
        <w:t>Networking</w:t>
      </w:r>
    </w:p>
    <w:p w14:paraId="3F4A2A3A" w14:textId="77777777" w:rsidR="00620CBF" w:rsidRPr="00A337DE" w:rsidRDefault="00620CBF" w:rsidP="009446A6">
      <w:pPr>
        <w:pStyle w:val="ListParagraph"/>
        <w:numPr>
          <w:ilvl w:val="0"/>
          <w:numId w:val="12"/>
        </w:numPr>
        <w:spacing w:after="120"/>
        <w:ind w:left="720"/>
        <w:contextualSpacing w:val="0"/>
      </w:pPr>
      <w:r w:rsidRPr="00A337DE">
        <w:t>Mentoring</w:t>
      </w:r>
    </w:p>
    <w:p w14:paraId="1B42C7F7" w14:textId="77777777" w:rsidR="00620CBF" w:rsidRPr="00A337DE" w:rsidRDefault="00620CBF" w:rsidP="009446A6">
      <w:pPr>
        <w:pStyle w:val="ListParagraph"/>
        <w:numPr>
          <w:ilvl w:val="0"/>
          <w:numId w:val="12"/>
        </w:numPr>
        <w:spacing w:after="120"/>
        <w:ind w:left="720"/>
        <w:contextualSpacing w:val="0"/>
      </w:pPr>
      <w:r w:rsidRPr="00A337DE">
        <w:t>Supportive</w:t>
      </w:r>
    </w:p>
    <w:p w14:paraId="6BFE20D9" w14:textId="77777777" w:rsidR="00620CBF" w:rsidRPr="00A337DE" w:rsidRDefault="00620CBF" w:rsidP="009446A6">
      <w:pPr>
        <w:pStyle w:val="ListParagraph"/>
        <w:numPr>
          <w:ilvl w:val="0"/>
          <w:numId w:val="12"/>
        </w:numPr>
        <w:spacing w:after="120"/>
        <w:ind w:left="720"/>
        <w:contextualSpacing w:val="0"/>
      </w:pPr>
      <w:r w:rsidRPr="00A337DE">
        <w:t>Accountability</w:t>
      </w:r>
    </w:p>
    <w:p w14:paraId="30CB6BFD" w14:textId="47A20EE8" w:rsidR="006E18B3" w:rsidRDefault="006E18B3" w:rsidP="006E18B3">
      <w:pPr>
        <w:pStyle w:val="Heading1"/>
      </w:pPr>
      <w:r>
        <w:t>Appreciative Inquiry</w:t>
      </w:r>
      <w:bookmarkEnd w:id="9"/>
    </w:p>
    <w:p w14:paraId="2F22B834" w14:textId="62E8569D" w:rsidR="006E18B3" w:rsidRDefault="00E80554" w:rsidP="00691469">
      <w:pPr>
        <w:pStyle w:val="Heading2"/>
      </w:pPr>
      <w:r>
        <w:t>Making social change requires courage. We asked participants to share when they had to be courageous to create change. We asked what was inspiring/important and what helped it to happen</w:t>
      </w:r>
      <w:r w:rsidR="00941EE8">
        <w:t>.</w:t>
      </w:r>
      <w:r>
        <w:t xml:space="preserve"> </w:t>
      </w:r>
      <w:r w:rsidR="00887F3B">
        <w:t>Here are some of the participants responses:</w:t>
      </w:r>
      <w:r w:rsidR="00361A48">
        <w:t xml:space="preserve"> </w:t>
      </w:r>
    </w:p>
    <w:p w14:paraId="1FE7D6E3" w14:textId="3FCD5AB6" w:rsidR="00265689" w:rsidRPr="001074AB" w:rsidRDefault="00E80554" w:rsidP="001074AB">
      <w:pPr>
        <w:pStyle w:val="Heading3"/>
      </w:pPr>
      <w:r w:rsidRPr="004734EC">
        <w:t>What was inspiring/important?</w:t>
      </w:r>
    </w:p>
    <w:p w14:paraId="272E3AF7" w14:textId="77777777" w:rsidR="0010352B" w:rsidRPr="00A337DE" w:rsidRDefault="0010352B" w:rsidP="009446A6">
      <w:pPr>
        <w:pStyle w:val="ListParagraph"/>
        <w:numPr>
          <w:ilvl w:val="0"/>
          <w:numId w:val="12"/>
        </w:numPr>
        <w:spacing w:after="120"/>
        <w:ind w:left="720"/>
        <w:contextualSpacing w:val="0"/>
      </w:pPr>
      <w:bookmarkStart w:id="10" w:name="_Toc535492310"/>
      <w:r w:rsidRPr="00A337DE">
        <w:t>Consciousness in action</w:t>
      </w:r>
    </w:p>
    <w:p w14:paraId="3398D904" w14:textId="77777777" w:rsidR="0010352B" w:rsidRPr="00A337DE" w:rsidRDefault="0010352B" w:rsidP="009446A6">
      <w:pPr>
        <w:pStyle w:val="ListParagraph"/>
        <w:numPr>
          <w:ilvl w:val="0"/>
          <w:numId w:val="12"/>
        </w:numPr>
        <w:spacing w:after="120"/>
        <w:ind w:left="720"/>
        <w:contextualSpacing w:val="0"/>
      </w:pPr>
      <w:r w:rsidRPr="00A337DE">
        <w:t>Commitment to change</w:t>
      </w:r>
    </w:p>
    <w:p w14:paraId="09CA4CA4" w14:textId="77777777" w:rsidR="0010352B" w:rsidRPr="00A337DE" w:rsidRDefault="0010352B" w:rsidP="009446A6">
      <w:pPr>
        <w:pStyle w:val="ListParagraph"/>
        <w:numPr>
          <w:ilvl w:val="0"/>
          <w:numId w:val="12"/>
        </w:numPr>
        <w:spacing w:after="120"/>
        <w:ind w:left="720"/>
        <w:contextualSpacing w:val="0"/>
      </w:pPr>
      <w:r w:rsidRPr="00A337DE">
        <w:t xml:space="preserve">Focus on building relationships </w:t>
      </w:r>
    </w:p>
    <w:p w14:paraId="30EAEF6B" w14:textId="77777777" w:rsidR="0010352B" w:rsidRPr="00A337DE" w:rsidRDefault="0010352B" w:rsidP="009446A6">
      <w:pPr>
        <w:pStyle w:val="ListParagraph"/>
        <w:numPr>
          <w:ilvl w:val="0"/>
          <w:numId w:val="12"/>
        </w:numPr>
        <w:spacing w:after="120"/>
        <w:ind w:left="720"/>
        <w:contextualSpacing w:val="0"/>
      </w:pPr>
      <w:r w:rsidRPr="00A337DE">
        <w:t>Inclusion</w:t>
      </w:r>
    </w:p>
    <w:p w14:paraId="67BCE337" w14:textId="18BE508D" w:rsidR="00B15A3E" w:rsidRPr="001074AB" w:rsidRDefault="00B15A3E" w:rsidP="001074AB">
      <w:pPr>
        <w:pStyle w:val="Heading3"/>
      </w:pPr>
      <w:r w:rsidRPr="004734EC">
        <w:lastRenderedPageBreak/>
        <w:t>What helped it to happen?</w:t>
      </w:r>
    </w:p>
    <w:p w14:paraId="7E1B4ACB" w14:textId="77777777" w:rsidR="002E7D20" w:rsidRPr="00A337DE" w:rsidRDefault="002E7D20" w:rsidP="009446A6">
      <w:pPr>
        <w:pStyle w:val="ListParagraph"/>
        <w:numPr>
          <w:ilvl w:val="0"/>
          <w:numId w:val="12"/>
        </w:numPr>
        <w:spacing w:after="120"/>
        <w:ind w:left="720"/>
        <w:contextualSpacing w:val="0"/>
      </w:pPr>
      <w:r w:rsidRPr="00A337DE">
        <w:t>Choosing to do things differently</w:t>
      </w:r>
    </w:p>
    <w:p w14:paraId="78114BFF" w14:textId="77777777" w:rsidR="002E7D20" w:rsidRPr="00A337DE" w:rsidRDefault="002E7D20" w:rsidP="009446A6">
      <w:pPr>
        <w:pStyle w:val="ListParagraph"/>
        <w:numPr>
          <w:ilvl w:val="0"/>
          <w:numId w:val="12"/>
        </w:numPr>
        <w:spacing w:after="120"/>
        <w:ind w:left="720"/>
        <w:contextualSpacing w:val="0"/>
      </w:pPr>
      <w:r w:rsidRPr="00A337DE">
        <w:t>Let people speak for themselves and listen</w:t>
      </w:r>
    </w:p>
    <w:p w14:paraId="4A9D7863" w14:textId="77777777" w:rsidR="002E7D20" w:rsidRPr="00A337DE" w:rsidRDefault="002E7D20" w:rsidP="009446A6">
      <w:pPr>
        <w:pStyle w:val="ListParagraph"/>
        <w:numPr>
          <w:ilvl w:val="0"/>
          <w:numId w:val="12"/>
        </w:numPr>
        <w:spacing w:after="120"/>
        <w:ind w:left="720"/>
        <w:contextualSpacing w:val="0"/>
      </w:pPr>
      <w:r w:rsidRPr="00A337DE">
        <w:t>Make work about what individuals need, not what you need</w:t>
      </w:r>
    </w:p>
    <w:p w14:paraId="16204675" w14:textId="77777777" w:rsidR="002E7D20" w:rsidRPr="00A337DE" w:rsidRDefault="002E7D20" w:rsidP="009446A6">
      <w:pPr>
        <w:pStyle w:val="ListParagraph"/>
        <w:numPr>
          <w:ilvl w:val="0"/>
          <w:numId w:val="12"/>
        </w:numPr>
        <w:spacing w:after="120"/>
        <w:ind w:left="720"/>
        <w:contextualSpacing w:val="0"/>
      </w:pPr>
      <w:r w:rsidRPr="00A337DE">
        <w:t>Inclusive community activities</w:t>
      </w:r>
    </w:p>
    <w:p w14:paraId="43453C35" w14:textId="57E21DF1" w:rsidR="000C2C1C" w:rsidRPr="001074AB" w:rsidRDefault="000C2C1C" w:rsidP="001074AB">
      <w:pPr>
        <w:pStyle w:val="Heading3"/>
      </w:pPr>
      <w:r w:rsidRPr="004734EC">
        <w:t>What was inspiring/important?</w:t>
      </w:r>
    </w:p>
    <w:p w14:paraId="2E6BAA54" w14:textId="77777777" w:rsidR="00A05E39" w:rsidRPr="00A337DE" w:rsidRDefault="00A05E39" w:rsidP="009446A6">
      <w:pPr>
        <w:pStyle w:val="ListParagraph"/>
        <w:numPr>
          <w:ilvl w:val="0"/>
          <w:numId w:val="12"/>
        </w:numPr>
        <w:spacing w:after="120"/>
        <w:ind w:left="720"/>
        <w:contextualSpacing w:val="0"/>
      </w:pPr>
      <w:r w:rsidRPr="00A337DE">
        <w:t>Challenging presumptions</w:t>
      </w:r>
    </w:p>
    <w:p w14:paraId="73721E1F" w14:textId="77777777" w:rsidR="00A05E39" w:rsidRPr="00A337DE" w:rsidRDefault="00A05E39" w:rsidP="009446A6">
      <w:pPr>
        <w:pStyle w:val="ListParagraph"/>
        <w:numPr>
          <w:ilvl w:val="0"/>
          <w:numId w:val="12"/>
        </w:numPr>
        <w:spacing w:after="120"/>
        <w:ind w:left="720"/>
        <w:contextualSpacing w:val="0"/>
      </w:pPr>
      <w:r w:rsidRPr="00A337DE">
        <w:t>Identification of strengths</w:t>
      </w:r>
    </w:p>
    <w:p w14:paraId="7BFA81A5" w14:textId="77777777" w:rsidR="00A05E39" w:rsidRPr="00A337DE" w:rsidRDefault="00A05E39" w:rsidP="009446A6">
      <w:pPr>
        <w:pStyle w:val="ListParagraph"/>
        <w:numPr>
          <w:ilvl w:val="0"/>
          <w:numId w:val="12"/>
        </w:numPr>
        <w:spacing w:after="120"/>
        <w:ind w:left="720"/>
        <w:contextualSpacing w:val="0"/>
      </w:pPr>
      <w:r w:rsidRPr="00A337DE">
        <w:t>Humanity</w:t>
      </w:r>
    </w:p>
    <w:p w14:paraId="309EA1BE" w14:textId="1504A26A" w:rsidR="000C2C1C" w:rsidRPr="0039750B" w:rsidRDefault="000C2C1C" w:rsidP="0039750B">
      <w:pPr>
        <w:pStyle w:val="Heading3"/>
      </w:pPr>
      <w:r w:rsidRPr="004734EC">
        <w:t>What helped it to happen?</w:t>
      </w:r>
    </w:p>
    <w:p w14:paraId="516C6177" w14:textId="77777777" w:rsidR="00EB7563" w:rsidRPr="00A337DE" w:rsidRDefault="00EB7563" w:rsidP="009446A6">
      <w:pPr>
        <w:pStyle w:val="ListParagraph"/>
        <w:numPr>
          <w:ilvl w:val="0"/>
          <w:numId w:val="12"/>
        </w:numPr>
        <w:spacing w:after="120"/>
        <w:ind w:left="720"/>
        <w:contextualSpacing w:val="0"/>
      </w:pPr>
      <w:r w:rsidRPr="00A337DE">
        <w:t>Making people responsible</w:t>
      </w:r>
    </w:p>
    <w:p w14:paraId="45E3EF98" w14:textId="77777777" w:rsidR="00EB7563" w:rsidRPr="00A337DE" w:rsidRDefault="00EB7563" w:rsidP="009446A6">
      <w:pPr>
        <w:pStyle w:val="ListParagraph"/>
        <w:numPr>
          <w:ilvl w:val="0"/>
          <w:numId w:val="12"/>
        </w:numPr>
        <w:spacing w:after="120"/>
        <w:ind w:left="720"/>
        <w:contextualSpacing w:val="0"/>
      </w:pPr>
      <w:r w:rsidRPr="00A337DE">
        <w:t>Identification of common and diverse skills of team to implement</w:t>
      </w:r>
    </w:p>
    <w:p w14:paraId="546B7122" w14:textId="77777777" w:rsidR="00EB7563" w:rsidRPr="00A337DE" w:rsidRDefault="00EB7563" w:rsidP="009446A6">
      <w:pPr>
        <w:pStyle w:val="ListParagraph"/>
        <w:numPr>
          <w:ilvl w:val="0"/>
          <w:numId w:val="12"/>
        </w:numPr>
        <w:spacing w:after="120"/>
        <w:ind w:left="720"/>
        <w:contextualSpacing w:val="0"/>
      </w:pPr>
      <w:r w:rsidRPr="00A337DE">
        <w:t>Get to know the person</w:t>
      </w:r>
    </w:p>
    <w:p w14:paraId="38E01A2A" w14:textId="77777777" w:rsidR="00EB7563" w:rsidRPr="00A337DE" w:rsidRDefault="00EB7563" w:rsidP="009446A6">
      <w:pPr>
        <w:pStyle w:val="ListParagraph"/>
        <w:numPr>
          <w:ilvl w:val="0"/>
          <w:numId w:val="12"/>
        </w:numPr>
        <w:spacing w:after="120"/>
        <w:ind w:left="720"/>
        <w:contextualSpacing w:val="0"/>
      </w:pPr>
      <w:r w:rsidRPr="00A337DE">
        <w:t>Courage to ‘go against the stream’ – relationship risk</w:t>
      </w:r>
    </w:p>
    <w:p w14:paraId="08589DEB" w14:textId="77777777" w:rsidR="00EB7563" w:rsidRPr="00A337DE" w:rsidRDefault="00EB7563" w:rsidP="009446A6">
      <w:pPr>
        <w:pStyle w:val="ListParagraph"/>
        <w:numPr>
          <w:ilvl w:val="0"/>
          <w:numId w:val="12"/>
        </w:numPr>
        <w:spacing w:after="120"/>
        <w:ind w:left="720"/>
        <w:contextualSpacing w:val="0"/>
      </w:pPr>
      <w:r w:rsidRPr="00A337DE">
        <w:t>Identify allies to affect change</w:t>
      </w:r>
    </w:p>
    <w:p w14:paraId="4AAEFFFC" w14:textId="77777777" w:rsidR="00EB7563" w:rsidRPr="00A337DE" w:rsidRDefault="00EB7563" w:rsidP="009446A6">
      <w:pPr>
        <w:pStyle w:val="ListParagraph"/>
        <w:numPr>
          <w:ilvl w:val="0"/>
          <w:numId w:val="12"/>
        </w:numPr>
        <w:spacing w:after="120"/>
        <w:ind w:left="720"/>
        <w:contextualSpacing w:val="0"/>
      </w:pPr>
      <w:r w:rsidRPr="00A337DE">
        <w:t>Careful planning then action</w:t>
      </w:r>
    </w:p>
    <w:p w14:paraId="26AC8659" w14:textId="44E7230A" w:rsidR="000C2C1C" w:rsidRPr="0039750B" w:rsidRDefault="000C2C1C" w:rsidP="0039750B">
      <w:pPr>
        <w:pStyle w:val="Heading3"/>
      </w:pPr>
      <w:r w:rsidRPr="004734EC">
        <w:t>What was inspiring/important?</w:t>
      </w:r>
    </w:p>
    <w:p w14:paraId="21DD1DC9" w14:textId="77777777" w:rsidR="004338B9" w:rsidRPr="00A337DE" w:rsidRDefault="004338B9" w:rsidP="009446A6">
      <w:pPr>
        <w:pStyle w:val="ListParagraph"/>
        <w:numPr>
          <w:ilvl w:val="0"/>
          <w:numId w:val="12"/>
        </w:numPr>
        <w:spacing w:after="120"/>
        <w:ind w:left="720"/>
        <w:contextualSpacing w:val="0"/>
      </w:pPr>
      <w:r w:rsidRPr="00A337DE">
        <w:t>Advocacy</w:t>
      </w:r>
    </w:p>
    <w:p w14:paraId="3ACC7C8A" w14:textId="77777777" w:rsidR="004338B9" w:rsidRPr="00A337DE" w:rsidRDefault="004338B9" w:rsidP="009446A6">
      <w:pPr>
        <w:pStyle w:val="ListParagraph"/>
        <w:numPr>
          <w:ilvl w:val="0"/>
          <w:numId w:val="12"/>
        </w:numPr>
        <w:spacing w:after="120"/>
        <w:ind w:left="720"/>
        <w:contextualSpacing w:val="0"/>
      </w:pPr>
      <w:r w:rsidRPr="00A337DE">
        <w:t>Creating a platform to speak from</w:t>
      </w:r>
    </w:p>
    <w:p w14:paraId="51D28FC6" w14:textId="77777777" w:rsidR="004338B9" w:rsidRPr="00A337DE" w:rsidRDefault="004338B9" w:rsidP="009446A6">
      <w:pPr>
        <w:pStyle w:val="ListParagraph"/>
        <w:numPr>
          <w:ilvl w:val="0"/>
          <w:numId w:val="12"/>
        </w:numPr>
        <w:spacing w:after="120"/>
        <w:ind w:left="720"/>
        <w:contextualSpacing w:val="0"/>
      </w:pPr>
      <w:r w:rsidRPr="00A337DE">
        <w:t xml:space="preserve">A voice </w:t>
      </w:r>
    </w:p>
    <w:p w14:paraId="15E29060" w14:textId="77777777" w:rsidR="004338B9" w:rsidRPr="00A337DE" w:rsidRDefault="004338B9" w:rsidP="009446A6">
      <w:pPr>
        <w:pStyle w:val="ListParagraph"/>
        <w:numPr>
          <w:ilvl w:val="0"/>
          <w:numId w:val="12"/>
        </w:numPr>
        <w:spacing w:after="120"/>
        <w:ind w:left="720"/>
        <w:contextualSpacing w:val="0"/>
      </w:pPr>
      <w:r w:rsidRPr="00A337DE">
        <w:t>Positive outlook</w:t>
      </w:r>
    </w:p>
    <w:p w14:paraId="2FC96680" w14:textId="77777777" w:rsidR="004338B9" w:rsidRPr="00A337DE" w:rsidRDefault="004338B9" w:rsidP="009446A6">
      <w:pPr>
        <w:pStyle w:val="ListParagraph"/>
        <w:numPr>
          <w:ilvl w:val="0"/>
          <w:numId w:val="12"/>
        </w:numPr>
        <w:spacing w:after="120"/>
        <w:ind w:left="720"/>
        <w:contextualSpacing w:val="0"/>
      </w:pPr>
      <w:r w:rsidRPr="00A337DE">
        <w:t xml:space="preserve">Being supportive </w:t>
      </w:r>
    </w:p>
    <w:p w14:paraId="46FF9E69" w14:textId="1F1C8300" w:rsidR="000C2C1C" w:rsidRPr="0039750B" w:rsidRDefault="000C2C1C" w:rsidP="0039750B">
      <w:pPr>
        <w:pStyle w:val="Heading3"/>
      </w:pPr>
      <w:r w:rsidRPr="004734EC">
        <w:t>What helped it to happen?</w:t>
      </w:r>
    </w:p>
    <w:p w14:paraId="7A9F191A" w14:textId="77777777" w:rsidR="00D43922" w:rsidRPr="00A337DE" w:rsidRDefault="00D43922" w:rsidP="009446A6">
      <w:pPr>
        <w:pStyle w:val="ListParagraph"/>
        <w:numPr>
          <w:ilvl w:val="0"/>
          <w:numId w:val="12"/>
        </w:numPr>
        <w:spacing w:after="120"/>
        <w:ind w:left="720"/>
        <w:contextualSpacing w:val="0"/>
      </w:pPr>
      <w:r w:rsidRPr="00A337DE">
        <w:t>Guts</w:t>
      </w:r>
    </w:p>
    <w:p w14:paraId="4492E66B" w14:textId="77777777" w:rsidR="00D43922" w:rsidRPr="00A337DE" w:rsidRDefault="00D43922" w:rsidP="009446A6">
      <w:pPr>
        <w:pStyle w:val="ListParagraph"/>
        <w:numPr>
          <w:ilvl w:val="0"/>
          <w:numId w:val="12"/>
        </w:numPr>
        <w:spacing w:after="120"/>
        <w:ind w:left="720"/>
        <w:contextualSpacing w:val="0"/>
      </w:pPr>
      <w:r w:rsidRPr="00A337DE">
        <w:t xml:space="preserve">Heart </w:t>
      </w:r>
    </w:p>
    <w:p w14:paraId="529E66F8" w14:textId="77777777" w:rsidR="00D43922" w:rsidRPr="00A337DE" w:rsidRDefault="00D43922" w:rsidP="009446A6">
      <w:pPr>
        <w:pStyle w:val="ListParagraph"/>
        <w:numPr>
          <w:ilvl w:val="0"/>
          <w:numId w:val="12"/>
        </w:numPr>
        <w:spacing w:after="120"/>
        <w:ind w:left="720"/>
        <w:contextualSpacing w:val="0"/>
      </w:pPr>
      <w:r w:rsidRPr="00A337DE">
        <w:t xml:space="preserve">Experience </w:t>
      </w:r>
    </w:p>
    <w:p w14:paraId="21E1189B" w14:textId="77777777" w:rsidR="00D43922" w:rsidRPr="00A337DE" w:rsidRDefault="00D43922" w:rsidP="009446A6">
      <w:pPr>
        <w:pStyle w:val="ListParagraph"/>
        <w:numPr>
          <w:ilvl w:val="0"/>
          <w:numId w:val="12"/>
        </w:numPr>
        <w:spacing w:after="120"/>
        <w:ind w:left="720"/>
        <w:contextualSpacing w:val="0"/>
      </w:pPr>
      <w:r w:rsidRPr="00A337DE">
        <w:t>It’s hard but focus on the ‘greater good’</w:t>
      </w:r>
    </w:p>
    <w:p w14:paraId="5379A3FC" w14:textId="77777777" w:rsidR="00D43922" w:rsidRPr="00A337DE" w:rsidRDefault="00D43922" w:rsidP="009446A6">
      <w:pPr>
        <w:pStyle w:val="ListParagraph"/>
        <w:numPr>
          <w:ilvl w:val="0"/>
          <w:numId w:val="12"/>
        </w:numPr>
        <w:spacing w:after="120"/>
        <w:ind w:left="720"/>
        <w:contextualSpacing w:val="0"/>
      </w:pPr>
      <w:r w:rsidRPr="00A337DE">
        <w:t>Empathy</w:t>
      </w:r>
    </w:p>
    <w:p w14:paraId="7C94E4CB" w14:textId="77777777" w:rsidR="00D43922" w:rsidRPr="00A337DE" w:rsidRDefault="00D43922" w:rsidP="009446A6">
      <w:pPr>
        <w:pStyle w:val="ListParagraph"/>
        <w:numPr>
          <w:ilvl w:val="0"/>
          <w:numId w:val="12"/>
        </w:numPr>
        <w:spacing w:after="120"/>
        <w:ind w:left="720"/>
        <w:contextualSpacing w:val="0"/>
      </w:pPr>
      <w:r w:rsidRPr="00A337DE">
        <w:t>Partnership</w:t>
      </w:r>
    </w:p>
    <w:p w14:paraId="771A2F50" w14:textId="77777777" w:rsidR="00D43922" w:rsidRPr="00A337DE" w:rsidRDefault="00D43922" w:rsidP="009446A6">
      <w:pPr>
        <w:pStyle w:val="ListParagraph"/>
        <w:numPr>
          <w:ilvl w:val="0"/>
          <w:numId w:val="12"/>
        </w:numPr>
        <w:spacing w:after="120"/>
        <w:ind w:left="720"/>
        <w:contextualSpacing w:val="0"/>
      </w:pPr>
      <w:r w:rsidRPr="00A337DE">
        <w:t>Lived experience</w:t>
      </w:r>
    </w:p>
    <w:p w14:paraId="2EFE5FCD" w14:textId="0E3A6D45" w:rsidR="000C2C1C" w:rsidRPr="0039750B" w:rsidRDefault="000C2C1C" w:rsidP="0039750B">
      <w:pPr>
        <w:pStyle w:val="Heading3"/>
      </w:pPr>
      <w:r w:rsidRPr="004734EC">
        <w:t>What was inspiring/important?</w:t>
      </w:r>
    </w:p>
    <w:p w14:paraId="61E55A33" w14:textId="77777777" w:rsidR="00B10DE6" w:rsidRPr="00A337DE" w:rsidRDefault="00B10DE6" w:rsidP="009446A6">
      <w:pPr>
        <w:pStyle w:val="ListParagraph"/>
        <w:numPr>
          <w:ilvl w:val="0"/>
          <w:numId w:val="12"/>
        </w:numPr>
        <w:spacing w:after="120"/>
        <w:ind w:left="720"/>
        <w:contextualSpacing w:val="0"/>
      </w:pPr>
      <w:r w:rsidRPr="00A337DE">
        <w:t>Overcoming cultural stigma to get the best for a person</w:t>
      </w:r>
    </w:p>
    <w:p w14:paraId="2E56C480" w14:textId="77777777" w:rsidR="008F7FDD" w:rsidRDefault="00B10DE6" w:rsidP="009446A6">
      <w:pPr>
        <w:pStyle w:val="ListParagraph"/>
        <w:numPr>
          <w:ilvl w:val="0"/>
          <w:numId w:val="12"/>
        </w:numPr>
        <w:spacing w:after="120"/>
        <w:ind w:left="720"/>
        <w:contextualSpacing w:val="0"/>
      </w:pPr>
      <w:r w:rsidRPr="00A337DE">
        <w:t>Providing education and opportunity for that person and their family so they can best accept and deal with their situation</w:t>
      </w:r>
    </w:p>
    <w:p w14:paraId="56BA2A4C" w14:textId="4A8368C2" w:rsidR="00B10DE6" w:rsidRPr="00A337DE" w:rsidRDefault="00B10DE6" w:rsidP="009446A6">
      <w:pPr>
        <w:pStyle w:val="ListParagraph"/>
        <w:numPr>
          <w:ilvl w:val="0"/>
          <w:numId w:val="12"/>
        </w:numPr>
        <w:spacing w:after="120"/>
        <w:ind w:left="720"/>
        <w:contextualSpacing w:val="0"/>
      </w:pPr>
      <w:r w:rsidRPr="00A337DE">
        <w:lastRenderedPageBreak/>
        <w:t>Continuous support to gain independence, confidence</w:t>
      </w:r>
    </w:p>
    <w:p w14:paraId="2A3F8886" w14:textId="3CA46C82" w:rsidR="000C2C1C" w:rsidRPr="008D3F26" w:rsidRDefault="000C2C1C" w:rsidP="008D3F26">
      <w:pPr>
        <w:pStyle w:val="Heading3"/>
      </w:pPr>
      <w:r w:rsidRPr="004734EC">
        <w:t>What helped it to happen?</w:t>
      </w:r>
    </w:p>
    <w:p w14:paraId="07A3E4BA" w14:textId="77777777" w:rsidR="00E6735E" w:rsidRPr="00A337DE" w:rsidRDefault="00E6735E" w:rsidP="009446A6">
      <w:pPr>
        <w:pStyle w:val="ListParagraph"/>
        <w:numPr>
          <w:ilvl w:val="0"/>
          <w:numId w:val="12"/>
        </w:numPr>
        <w:spacing w:after="120"/>
        <w:ind w:left="720"/>
        <w:contextualSpacing w:val="0"/>
      </w:pPr>
      <w:r w:rsidRPr="00A337DE">
        <w:t>Cultural orientation</w:t>
      </w:r>
    </w:p>
    <w:p w14:paraId="358A5DC2" w14:textId="77777777" w:rsidR="00E6735E" w:rsidRPr="00A337DE" w:rsidRDefault="00E6735E" w:rsidP="009446A6">
      <w:pPr>
        <w:pStyle w:val="ListParagraph"/>
        <w:numPr>
          <w:ilvl w:val="0"/>
          <w:numId w:val="12"/>
        </w:numPr>
        <w:spacing w:after="120"/>
        <w:ind w:left="720"/>
        <w:contextualSpacing w:val="0"/>
      </w:pPr>
      <w:r w:rsidRPr="00A337DE">
        <w:t>Provided education and support</w:t>
      </w:r>
    </w:p>
    <w:p w14:paraId="183B9912" w14:textId="77777777" w:rsidR="00E6735E" w:rsidRPr="00A337DE" w:rsidRDefault="00E6735E" w:rsidP="009446A6">
      <w:pPr>
        <w:pStyle w:val="ListParagraph"/>
        <w:numPr>
          <w:ilvl w:val="0"/>
          <w:numId w:val="12"/>
        </w:numPr>
        <w:spacing w:after="120"/>
        <w:ind w:left="720"/>
        <w:contextualSpacing w:val="0"/>
      </w:pPr>
      <w:r w:rsidRPr="00A337DE">
        <w:t>Taking action - not just ‘talking the talk’</w:t>
      </w:r>
    </w:p>
    <w:p w14:paraId="416C06DB" w14:textId="77777777" w:rsidR="00E6735E" w:rsidRPr="00A337DE" w:rsidRDefault="00E6735E" w:rsidP="009446A6">
      <w:pPr>
        <w:pStyle w:val="ListParagraph"/>
        <w:numPr>
          <w:ilvl w:val="0"/>
          <w:numId w:val="12"/>
        </w:numPr>
        <w:spacing w:after="120"/>
        <w:ind w:left="720"/>
        <w:contextualSpacing w:val="0"/>
      </w:pPr>
      <w:r w:rsidRPr="00A337DE">
        <w:t>Broke down cultural barriers</w:t>
      </w:r>
    </w:p>
    <w:p w14:paraId="566D9532" w14:textId="579007CF" w:rsidR="00F97F85" w:rsidRDefault="00F97F85" w:rsidP="00F97F85">
      <w:pPr>
        <w:pStyle w:val="Heading1"/>
      </w:pPr>
      <w:r>
        <w:t>Open Space – ideas into action</w:t>
      </w:r>
      <w:bookmarkEnd w:id="10"/>
    </w:p>
    <w:p w14:paraId="7DEC8B3A" w14:textId="71E79AA3" w:rsidR="007E0EF9" w:rsidRPr="007E0EF9" w:rsidRDefault="007E0EF9" w:rsidP="001A14A4">
      <w:pPr>
        <w:pStyle w:val="Heading2"/>
      </w:pPr>
      <w:r w:rsidRPr="007E0EF9">
        <w:t xml:space="preserve">Project </w:t>
      </w:r>
      <w:r w:rsidR="00C23005">
        <w:t>one</w:t>
      </w:r>
    </w:p>
    <w:p w14:paraId="62F7CC74" w14:textId="2D706882" w:rsidR="00F97F85" w:rsidRDefault="00F97F85" w:rsidP="001C10B7">
      <w:pPr>
        <w:pStyle w:val="Heading3"/>
      </w:pPr>
      <w:r>
        <w:t xml:space="preserve">Host idea – </w:t>
      </w:r>
      <w:r w:rsidR="00E6735E">
        <w:t>Culturally aware support for Aboriginals with disabilities</w:t>
      </w:r>
    </w:p>
    <w:p w14:paraId="2515493E" w14:textId="33F4EB17" w:rsidR="00CC62FC" w:rsidRPr="001C10B7" w:rsidRDefault="001C10B7" w:rsidP="001C10B7">
      <w:pPr>
        <w:pStyle w:val="Heading3"/>
      </w:pPr>
      <w:r w:rsidRPr="007E0EF9">
        <w:t xml:space="preserve">What </w:t>
      </w:r>
      <w:r w:rsidR="004E2BF1">
        <w:t>could this idea become</w:t>
      </w:r>
      <w:r w:rsidRPr="007E0EF9">
        <w:t>?</w:t>
      </w:r>
    </w:p>
    <w:p w14:paraId="1DE5AD1B" w14:textId="77777777" w:rsidR="00C25998" w:rsidRPr="00A337DE" w:rsidRDefault="00C25998" w:rsidP="009446A6">
      <w:pPr>
        <w:pStyle w:val="ListParagraph"/>
        <w:numPr>
          <w:ilvl w:val="0"/>
          <w:numId w:val="13"/>
        </w:numPr>
      </w:pPr>
      <w:r w:rsidRPr="00A337DE">
        <w:t xml:space="preserve">Promoting the notion of opportunity for employment and skills development </w:t>
      </w:r>
    </w:p>
    <w:p w14:paraId="0F2E9AE9" w14:textId="77777777" w:rsidR="00C25998" w:rsidRPr="00A337DE" w:rsidRDefault="00C25998" w:rsidP="009446A6">
      <w:pPr>
        <w:pStyle w:val="ListParagraph"/>
        <w:numPr>
          <w:ilvl w:val="0"/>
          <w:numId w:val="13"/>
        </w:numPr>
      </w:pPr>
      <w:r w:rsidRPr="00A337DE">
        <w:t>Including Aboriginal people in the sector</w:t>
      </w:r>
    </w:p>
    <w:p w14:paraId="09F995AB" w14:textId="77777777" w:rsidR="00C25998" w:rsidRPr="00A337DE" w:rsidRDefault="00C25998" w:rsidP="009446A6">
      <w:pPr>
        <w:pStyle w:val="ListParagraph"/>
        <w:numPr>
          <w:ilvl w:val="0"/>
          <w:numId w:val="13"/>
        </w:numPr>
      </w:pPr>
      <w:r w:rsidRPr="00A337DE">
        <w:t>Support for mainstream/community supports to learn and grow in their efforts to recruit, train and sustain Aboriginal staff and volunteers</w:t>
      </w:r>
    </w:p>
    <w:p w14:paraId="2F65CACB" w14:textId="3269F922" w:rsidR="00CC62FC" w:rsidRPr="00070603" w:rsidRDefault="00C1521A" w:rsidP="00070603">
      <w:pPr>
        <w:pStyle w:val="Heading3"/>
      </w:pPr>
      <w:r w:rsidRPr="007E0EF9">
        <w:t>What do we know works?</w:t>
      </w:r>
    </w:p>
    <w:p w14:paraId="37276923" w14:textId="77777777" w:rsidR="009B1E0E" w:rsidRPr="00A337DE" w:rsidRDefault="009B1E0E" w:rsidP="009446A6">
      <w:pPr>
        <w:pStyle w:val="ListParagraph"/>
        <w:numPr>
          <w:ilvl w:val="0"/>
          <w:numId w:val="14"/>
        </w:numPr>
      </w:pPr>
      <w:r w:rsidRPr="00A337DE">
        <w:t>Taking supports into community and family</w:t>
      </w:r>
    </w:p>
    <w:p w14:paraId="7DF92C77" w14:textId="77777777" w:rsidR="009B1E0E" w:rsidRPr="00A337DE" w:rsidRDefault="009B1E0E" w:rsidP="009446A6">
      <w:pPr>
        <w:pStyle w:val="ListParagraph"/>
        <w:numPr>
          <w:ilvl w:val="0"/>
          <w:numId w:val="14"/>
        </w:numPr>
      </w:pPr>
      <w:r w:rsidRPr="00A337DE">
        <w:t>Aboriginal people supporting Aboriginal people (or even the initial contact/introduction)</w:t>
      </w:r>
    </w:p>
    <w:p w14:paraId="5B2BDFBE" w14:textId="77777777" w:rsidR="009B1E0E" w:rsidRPr="00A337DE" w:rsidRDefault="009B1E0E" w:rsidP="009446A6">
      <w:pPr>
        <w:pStyle w:val="ListParagraph"/>
        <w:numPr>
          <w:ilvl w:val="0"/>
          <w:numId w:val="14"/>
        </w:numPr>
      </w:pPr>
      <w:r w:rsidRPr="00A337DE">
        <w:t>Allow time to relate before getting to business</w:t>
      </w:r>
    </w:p>
    <w:p w14:paraId="3D336872" w14:textId="77777777" w:rsidR="009B1E0E" w:rsidRPr="00A337DE" w:rsidRDefault="009B1E0E" w:rsidP="009446A6">
      <w:pPr>
        <w:pStyle w:val="ListParagraph"/>
        <w:numPr>
          <w:ilvl w:val="0"/>
          <w:numId w:val="14"/>
        </w:numPr>
      </w:pPr>
      <w:r w:rsidRPr="00A337DE">
        <w:t>Building relationships before business</w:t>
      </w:r>
    </w:p>
    <w:p w14:paraId="783AB0E2" w14:textId="77777777" w:rsidR="009B1E0E" w:rsidRPr="00A337DE" w:rsidRDefault="009B1E0E" w:rsidP="009446A6">
      <w:pPr>
        <w:pStyle w:val="ListParagraph"/>
        <w:numPr>
          <w:ilvl w:val="0"/>
          <w:numId w:val="14"/>
        </w:numPr>
      </w:pPr>
      <w:r w:rsidRPr="00A337DE">
        <w:t>Don’t make promises</w:t>
      </w:r>
    </w:p>
    <w:p w14:paraId="527B00B2" w14:textId="43E48E9E" w:rsidR="009C3AEC" w:rsidRPr="00E7763F" w:rsidRDefault="00C1521A" w:rsidP="00E7763F">
      <w:pPr>
        <w:pStyle w:val="Heading3"/>
      </w:pPr>
      <w:r w:rsidRPr="007E0EF9">
        <w:t>Who do we need to partner with?</w:t>
      </w:r>
    </w:p>
    <w:p w14:paraId="561823C3" w14:textId="77777777" w:rsidR="009A12AD" w:rsidRPr="00A337DE" w:rsidRDefault="009A12AD" w:rsidP="009446A6">
      <w:pPr>
        <w:pStyle w:val="ListParagraph"/>
        <w:numPr>
          <w:ilvl w:val="0"/>
          <w:numId w:val="15"/>
        </w:numPr>
      </w:pPr>
      <w:r w:rsidRPr="00A337DE">
        <w:t>Aboriginal people and community as a whole</w:t>
      </w:r>
    </w:p>
    <w:p w14:paraId="7720E626" w14:textId="77777777" w:rsidR="009A12AD" w:rsidRPr="00A337DE" w:rsidRDefault="009A12AD" w:rsidP="009446A6">
      <w:pPr>
        <w:pStyle w:val="ListParagraph"/>
        <w:numPr>
          <w:ilvl w:val="0"/>
          <w:numId w:val="15"/>
        </w:numPr>
      </w:pPr>
      <w:r w:rsidRPr="00A337DE">
        <w:t>Key Aboriginal and/or Torres Strait Islander leaders/people</w:t>
      </w:r>
    </w:p>
    <w:p w14:paraId="442A38BD" w14:textId="77777777" w:rsidR="009A12AD" w:rsidRPr="00A337DE" w:rsidRDefault="009A12AD" w:rsidP="009446A6">
      <w:pPr>
        <w:pStyle w:val="ListParagraph"/>
        <w:numPr>
          <w:ilvl w:val="0"/>
          <w:numId w:val="15"/>
        </w:numPr>
      </w:pPr>
      <w:r w:rsidRPr="00A337DE">
        <w:t xml:space="preserve">Key networks – CCB, First Nations Reference Group, NAIDOC and Reconciliation Week committees </w:t>
      </w:r>
    </w:p>
    <w:p w14:paraId="1669B237" w14:textId="6F42D7A3" w:rsidR="005E7929" w:rsidRPr="00B23A58" w:rsidRDefault="00C1521A" w:rsidP="00B23A58">
      <w:pPr>
        <w:pStyle w:val="Heading3"/>
      </w:pPr>
      <w:r w:rsidRPr="007E0EF9">
        <w:t>What are the risks/challenges?</w:t>
      </w:r>
    </w:p>
    <w:p w14:paraId="3EF70EFE" w14:textId="77777777" w:rsidR="00BE1D30" w:rsidRPr="00A337DE" w:rsidRDefault="00BE1D30" w:rsidP="009446A6">
      <w:pPr>
        <w:pStyle w:val="ListParagraph"/>
        <w:numPr>
          <w:ilvl w:val="0"/>
          <w:numId w:val="16"/>
        </w:numPr>
      </w:pPr>
      <w:r w:rsidRPr="00A337DE">
        <w:t>Loss of elders and capacity of elders</w:t>
      </w:r>
    </w:p>
    <w:p w14:paraId="27070D01" w14:textId="77777777" w:rsidR="00BE1D30" w:rsidRPr="00A337DE" w:rsidRDefault="00BE1D30" w:rsidP="009446A6">
      <w:pPr>
        <w:pStyle w:val="ListParagraph"/>
        <w:numPr>
          <w:ilvl w:val="0"/>
          <w:numId w:val="16"/>
        </w:numPr>
      </w:pPr>
      <w:r w:rsidRPr="00A337DE">
        <w:t>Lack of understanding of family/community roles</w:t>
      </w:r>
    </w:p>
    <w:p w14:paraId="548A93F6" w14:textId="77777777" w:rsidR="00BE1D30" w:rsidRPr="00A337DE" w:rsidRDefault="00BE1D30" w:rsidP="009446A6">
      <w:pPr>
        <w:pStyle w:val="ListParagraph"/>
        <w:numPr>
          <w:ilvl w:val="0"/>
          <w:numId w:val="16"/>
        </w:numPr>
      </w:pPr>
      <w:r w:rsidRPr="00A337DE">
        <w:t>Mainstream/community services not providing culturally supportive environment for Aboriginal staff/volunteers</w:t>
      </w:r>
    </w:p>
    <w:p w14:paraId="635B31D6" w14:textId="77777777" w:rsidR="00BE1D30" w:rsidRPr="00A337DE" w:rsidRDefault="00BE1D30" w:rsidP="009446A6">
      <w:pPr>
        <w:pStyle w:val="ListParagraph"/>
        <w:numPr>
          <w:ilvl w:val="0"/>
          <w:numId w:val="16"/>
        </w:numPr>
      </w:pPr>
      <w:r w:rsidRPr="00A337DE">
        <w:t>Demonstrating through data</w:t>
      </w:r>
    </w:p>
    <w:p w14:paraId="6885C5F9" w14:textId="4261372B" w:rsidR="00337E2F" w:rsidRDefault="00337E2F" w:rsidP="007C4C5E">
      <w:pPr>
        <w:pStyle w:val="Heading3"/>
      </w:pPr>
      <w:r>
        <w:t>What do we need to learn by doing?</w:t>
      </w:r>
    </w:p>
    <w:p w14:paraId="26E4E208" w14:textId="77777777" w:rsidR="00977FC4" w:rsidRPr="00A337DE" w:rsidRDefault="00977FC4" w:rsidP="009446A6">
      <w:pPr>
        <w:pStyle w:val="ListParagraph"/>
        <w:numPr>
          <w:ilvl w:val="0"/>
          <w:numId w:val="17"/>
        </w:numPr>
      </w:pPr>
      <w:r w:rsidRPr="00A337DE">
        <w:t>Making connections and building relationships without agenda</w:t>
      </w:r>
    </w:p>
    <w:p w14:paraId="35C00C5F" w14:textId="77777777" w:rsidR="00977FC4" w:rsidRPr="00A337DE" w:rsidRDefault="00977FC4" w:rsidP="009446A6">
      <w:pPr>
        <w:pStyle w:val="ListParagraph"/>
        <w:numPr>
          <w:ilvl w:val="0"/>
          <w:numId w:val="17"/>
        </w:numPr>
      </w:pPr>
      <w:r w:rsidRPr="00A337DE">
        <w:t>Value the relationship building as an outcome/output/KPIs (real work)</w:t>
      </w:r>
    </w:p>
    <w:p w14:paraId="23A76C95" w14:textId="77777777" w:rsidR="00977FC4" w:rsidRPr="00A337DE" w:rsidRDefault="00977FC4" w:rsidP="009446A6">
      <w:pPr>
        <w:pStyle w:val="ListParagraph"/>
        <w:numPr>
          <w:ilvl w:val="0"/>
          <w:numId w:val="17"/>
        </w:numPr>
      </w:pPr>
      <w:r w:rsidRPr="00A337DE">
        <w:t>‘Slow down’ – give people time</w:t>
      </w:r>
    </w:p>
    <w:p w14:paraId="68FD6253" w14:textId="77777777" w:rsidR="00977FC4" w:rsidRPr="00A337DE" w:rsidRDefault="00977FC4" w:rsidP="009446A6">
      <w:pPr>
        <w:pStyle w:val="ListParagraph"/>
        <w:numPr>
          <w:ilvl w:val="0"/>
          <w:numId w:val="17"/>
        </w:numPr>
      </w:pPr>
      <w:r w:rsidRPr="00A337DE">
        <w:lastRenderedPageBreak/>
        <w:t>Be genuine</w:t>
      </w:r>
    </w:p>
    <w:p w14:paraId="5BB1EDF5" w14:textId="77777777" w:rsidR="00977FC4" w:rsidRPr="00A337DE" w:rsidRDefault="00977FC4" w:rsidP="009446A6">
      <w:pPr>
        <w:pStyle w:val="ListParagraph"/>
        <w:numPr>
          <w:ilvl w:val="0"/>
          <w:numId w:val="17"/>
        </w:numPr>
      </w:pPr>
      <w:r w:rsidRPr="00A337DE">
        <w:t>Listen</w:t>
      </w:r>
    </w:p>
    <w:p w14:paraId="52EB1F37" w14:textId="68F37208" w:rsidR="005E7929" w:rsidRPr="008D3F26" w:rsidRDefault="00977FC4" w:rsidP="009446A6">
      <w:pPr>
        <w:pStyle w:val="ListParagraph"/>
        <w:numPr>
          <w:ilvl w:val="0"/>
          <w:numId w:val="17"/>
        </w:numPr>
      </w:pPr>
      <w:r w:rsidRPr="00A337DE">
        <w:t>Find out what’s there</w:t>
      </w:r>
    </w:p>
    <w:p w14:paraId="71782CD9" w14:textId="270DAE79" w:rsidR="00C1521A" w:rsidRPr="005E7929" w:rsidRDefault="00C1521A" w:rsidP="007C4C5E">
      <w:pPr>
        <w:pStyle w:val="Heading3"/>
      </w:pPr>
      <w:r w:rsidRPr="005E7929">
        <w:t>How do we make sure everyone is included?</w:t>
      </w:r>
    </w:p>
    <w:p w14:paraId="39B1EC40" w14:textId="77777777" w:rsidR="00D466EF" w:rsidRPr="00A337DE" w:rsidRDefault="00D466EF" w:rsidP="009446A6">
      <w:pPr>
        <w:pStyle w:val="ListParagraph"/>
        <w:numPr>
          <w:ilvl w:val="0"/>
          <w:numId w:val="18"/>
        </w:numPr>
      </w:pPr>
      <w:r w:rsidRPr="00A337DE">
        <w:t>Keep talking, not telling</w:t>
      </w:r>
    </w:p>
    <w:p w14:paraId="79C1243F" w14:textId="77777777" w:rsidR="00D466EF" w:rsidRPr="00A337DE" w:rsidRDefault="00D466EF" w:rsidP="009446A6">
      <w:pPr>
        <w:pStyle w:val="ListParagraph"/>
        <w:numPr>
          <w:ilvl w:val="0"/>
          <w:numId w:val="18"/>
        </w:numPr>
      </w:pPr>
      <w:r w:rsidRPr="00A337DE">
        <w:t>Make our communications representative</w:t>
      </w:r>
    </w:p>
    <w:p w14:paraId="01986C4B" w14:textId="77777777" w:rsidR="00D466EF" w:rsidRPr="00A337DE" w:rsidRDefault="00D466EF" w:rsidP="009446A6">
      <w:pPr>
        <w:pStyle w:val="ListParagraph"/>
        <w:numPr>
          <w:ilvl w:val="0"/>
          <w:numId w:val="18"/>
        </w:numPr>
      </w:pPr>
      <w:r w:rsidRPr="00A337DE">
        <w:t>Target key people and networks</w:t>
      </w:r>
    </w:p>
    <w:p w14:paraId="4F7F1FD5" w14:textId="0BB63379" w:rsidR="00D466EF" w:rsidRDefault="00D466EF" w:rsidP="009446A6">
      <w:pPr>
        <w:pStyle w:val="ListParagraph"/>
        <w:numPr>
          <w:ilvl w:val="0"/>
          <w:numId w:val="18"/>
        </w:numPr>
      </w:pPr>
      <w:r w:rsidRPr="00A337DE">
        <w:t>Invite them</w:t>
      </w:r>
    </w:p>
    <w:p w14:paraId="4E2D99C3" w14:textId="1D060F81" w:rsidR="00D466EF" w:rsidRPr="005E7929" w:rsidRDefault="00D466EF" w:rsidP="00D466EF">
      <w:pPr>
        <w:pStyle w:val="Heading3"/>
      </w:pPr>
      <w:r>
        <w:t>What are our next wise steps?</w:t>
      </w:r>
    </w:p>
    <w:p w14:paraId="63E28342" w14:textId="77777777" w:rsidR="0020571C" w:rsidRPr="00A337DE" w:rsidRDefault="0020571C" w:rsidP="009446A6">
      <w:pPr>
        <w:pStyle w:val="ListParagraph"/>
        <w:numPr>
          <w:ilvl w:val="0"/>
          <w:numId w:val="19"/>
        </w:numPr>
      </w:pPr>
      <w:r w:rsidRPr="00A337DE">
        <w:t>Take the conversation to those we have identified on previous page</w:t>
      </w:r>
    </w:p>
    <w:p w14:paraId="03D274E4" w14:textId="77777777" w:rsidR="0020571C" w:rsidRPr="00A337DE" w:rsidRDefault="0020571C" w:rsidP="009446A6">
      <w:pPr>
        <w:pStyle w:val="ListParagraph"/>
        <w:numPr>
          <w:ilvl w:val="0"/>
          <w:numId w:val="19"/>
        </w:numPr>
      </w:pPr>
      <w:r w:rsidRPr="00A337DE">
        <w:t>Review Reconciliation Action Plan</w:t>
      </w:r>
    </w:p>
    <w:p w14:paraId="67E16D5E" w14:textId="45A8C23D" w:rsidR="00D466EF" w:rsidRPr="0020571C" w:rsidRDefault="0020571C" w:rsidP="009446A6">
      <w:pPr>
        <w:pStyle w:val="ListParagraph"/>
        <w:numPr>
          <w:ilvl w:val="0"/>
          <w:numId w:val="19"/>
        </w:numPr>
      </w:pPr>
      <w:r w:rsidRPr="00A337DE">
        <w:t>Be brave and question</w:t>
      </w:r>
    </w:p>
    <w:p w14:paraId="53DD1CEB" w14:textId="024DED6E" w:rsidR="00C1521A" w:rsidRPr="007E0EF9" w:rsidRDefault="00C1521A" w:rsidP="001A14A4">
      <w:pPr>
        <w:pStyle w:val="Heading2"/>
      </w:pPr>
      <w:r w:rsidRPr="007E0EF9">
        <w:t xml:space="preserve">Project </w:t>
      </w:r>
      <w:r w:rsidR="00C23005">
        <w:t>two</w:t>
      </w:r>
    </w:p>
    <w:p w14:paraId="26852739" w14:textId="65D73EBC" w:rsidR="00B23A58" w:rsidRDefault="00C1521A" w:rsidP="00B23A58">
      <w:pPr>
        <w:pStyle w:val="Heading3"/>
      </w:pPr>
      <w:r w:rsidRPr="007E0EF9">
        <w:t xml:space="preserve">Host idea </w:t>
      </w:r>
      <w:r w:rsidR="00445AA2" w:rsidRPr="007E0EF9">
        <w:t xml:space="preserve">– </w:t>
      </w:r>
      <w:r w:rsidR="00445AA2">
        <w:t>Increase</w:t>
      </w:r>
      <w:r w:rsidR="00AE04B7">
        <w:t xml:space="preserve"> appropriate skillsets that are needs based</w:t>
      </w:r>
    </w:p>
    <w:p w14:paraId="1F89EEF8" w14:textId="4DB810BC" w:rsidR="00B23A58" w:rsidRPr="00B23A58" w:rsidRDefault="00B23A58" w:rsidP="00B23A58">
      <w:pPr>
        <w:pStyle w:val="Heading3"/>
      </w:pPr>
      <w:r w:rsidRPr="007B7CDA">
        <w:t xml:space="preserve">What </w:t>
      </w:r>
      <w:r>
        <w:t>could this idea become?</w:t>
      </w:r>
    </w:p>
    <w:p w14:paraId="60531208" w14:textId="77777777" w:rsidR="002A3A1A" w:rsidRPr="00A337DE" w:rsidRDefault="002A3A1A" w:rsidP="009446A6">
      <w:pPr>
        <w:pStyle w:val="ListParagraph"/>
        <w:numPr>
          <w:ilvl w:val="0"/>
          <w:numId w:val="20"/>
        </w:numPr>
      </w:pPr>
      <w:r w:rsidRPr="00A337DE">
        <w:t>Registered Training Organisation Legislation and framework with a local focus</w:t>
      </w:r>
    </w:p>
    <w:p w14:paraId="6DE79B63" w14:textId="77777777" w:rsidR="002A3A1A" w:rsidRPr="00A337DE" w:rsidRDefault="002A3A1A" w:rsidP="009446A6">
      <w:pPr>
        <w:pStyle w:val="ListParagraph"/>
        <w:numPr>
          <w:ilvl w:val="0"/>
          <w:numId w:val="20"/>
        </w:numPr>
      </w:pPr>
      <w:r w:rsidRPr="00A337DE">
        <w:t>Toolbox from government body that assists in vetting/recruiting</w:t>
      </w:r>
    </w:p>
    <w:p w14:paraId="471B0AF0" w14:textId="42616282" w:rsidR="001C5F73" w:rsidRPr="0093362D" w:rsidRDefault="002A3A1A" w:rsidP="009446A6">
      <w:pPr>
        <w:pStyle w:val="ListParagraph"/>
        <w:numPr>
          <w:ilvl w:val="0"/>
          <w:numId w:val="20"/>
        </w:numPr>
      </w:pPr>
      <w:r w:rsidRPr="00A337DE">
        <w:t>An environment that supports both participants and providers</w:t>
      </w:r>
    </w:p>
    <w:p w14:paraId="01C9D9B4" w14:textId="3FE769E2" w:rsidR="00F01157" w:rsidRPr="00B23A58" w:rsidRDefault="00C1521A" w:rsidP="00B23A58">
      <w:pPr>
        <w:pStyle w:val="Heading3"/>
      </w:pPr>
      <w:r w:rsidRPr="007B7CDA">
        <w:t>What do we know works?</w:t>
      </w:r>
    </w:p>
    <w:p w14:paraId="43FAFB4F" w14:textId="77777777" w:rsidR="00434A8D" w:rsidRPr="00A337DE" w:rsidRDefault="00434A8D" w:rsidP="009446A6">
      <w:pPr>
        <w:pStyle w:val="ListParagraph"/>
        <w:numPr>
          <w:ilvl w:val="0"/>
          <w:numId w:val="21"/>
        </w:numPr>
      </w:pPr>
      <w:r w:rsidRPr="00A337DE">
        <w:t>Matching participants to staff</w:t>
      </w:r>
    </w:p>
    <w:p w14:paraId="0E87D61A" w14:textId="77777777" w:rsidR="00434A8D" w:rsidRPr="00A337DE" w:rsidRDefault="00434A8D" w:rsidP="009446A6">
      <w:pPr>
        <w:pStyle w:val="ListParagraph"/>
        <w:numPr>
          <w:ilvl w:val="0"/>
          <w:numId w:val="21"/>
        </w:numPr>
      </w:pPr>
      <w:r w:rsidRPr="00A337DE">
        <w:t>Peer support and motivation in the group environment</w:t>
      </w:r>
    </w:p>
    <w:p w14:paraId="5BB84F95" w14:textId="32700164" w:rsidR="00C1521A" w:rsidRPr="007B7CDA" w:rsidRDefault="00C1521A" w:rsidP="007C4C5E">
      <w:pPr>
        <w:pStyle w:val="Heading3"/>
      </w:pPr>
      <w:r w:rsidRPr="007B7CDA">
        <w:t>Who do we need to partner with?</w:t>
      </w:r>
    </w:p>
    <w:p w14:paraId="6DEB1738" w14:textId="77777777" w:rsidR="004E4C44" w:rsidRPr="00A337DE" w:rsidRDefault="004E4C44" w:rsidP="009446A6">
      <w:pPr>
        <w:pStyle w:val="ListParagraph"/>
        <w:numPr>
          <w:ilvl w:val="0"/>
          <w:numId w:val="22"/>
        </w:numPr>
      </w:pPr>
      <w:r w:rsidRPr="00A337DE">
        <w:t>People with lived experience</w:t>
      </w:r>
    </w:p>
    <w:p w14:paraId="6EE6AFA9" w14:textId="77777777" w:rsidR="004E4C44" w:rsidRPr="00A337DE" w:rsidRDefault="004E4C44" w:rsidP="009446A6">
      <w:pPr>
        <w:pStyle w:val="ListParagraph"/>
        <w:numPr>
          <w:ilvl w:val="0"/>
          <w:numId w:val="22"/>
        </w:numPr>
      </w:pPr>
      <w:r w:rsidRPr="00A337DE">
        <w:t>Families</w:t>
      </w:r>
    </w:p>
    <w:p w14:paraId="22EDCB06" w14:textId="77777777" w:rsidR="004E4C44" w:rsidRPr="00A337DE" w:rsidRDefault="004E4C44" w:rsidP="009446A6">
      <w:pPr>
        <w:pStyle w:val="ListParagraph"/>
        <w:numPr>
          <w:ilvl w:val="0"/>
          <w:numId w:val="22"/>
        </w:numPr>
      </w:pPr>
      <w:r w:rsidRPr="00A337DE">
        <w:t>Friends</w:t>
      </w:r>
    </w:p>
    <w:p w14:paraId="17927CEC" w14:textId="77777777" w:rsidR="004E4C44" w:rsidRPr="00A337DE" w:rsidRDefault="004E4C44" w:rsidP="009446A6">
      <w:pPr>
        <w:pStyle w:val="ListParagraph"/>
        <w:numPr>
          <w:ilvl w:val="0"/>
          <w:numId w:val="22"/>
        </w:numPr>
      </w:pPr>
      <w:r w:rsidRPr="00A337DE">
        <w:t>Community support groups</w:t>
      </w:r>
    </w:p>
    <w:p w14:paraId="0AE3E5E4" w14:textId="17E8F130" w:rsidR="00D56BB9" w:rsidRPr="00B23A58" w:rsidRDefault="00C1521A" w:rsidP="00B23A58">
      <w:pPr>
        <w:pStyle w:val="Heading3"/>
      </w:pPr>
      <w:r w:rsidRPr="007B7CDA">
        <w:t>What are the risks and challenges?</w:t>
      </w:r>
    </w:p>
    <w:p w14:paraId="05F77548" w14:textId="77777777" w:rsidR="00803E8E" w:rsidRPr="00A337DE" w:rsidRDefault="00803E8E" w:rsidP="009446A6">
      <w:pPr>
        <w:pStyle w:val="ListParagraph"/>
        <w:numPr>
          <w:ilvl w:val="0"/>
          <w:numId w:val="23"/>
        </w:numPr>
      </w:pPr>
      <w:r w:rsidRPr="00A337DE">
        <w:t>Identifying individual needs versus the holistic approach</w:t>
      </w:r>
    </w:p>
    <w:p w14:paraId="015AF558" w14:textId="77777777" w:rsidR="00803E8E" w:rsidRPr="00A337DE" w:rsidRDefault="00803E8E" w:rsidP="009446A6">
      <w:pPr>
        <w:pStyle w:val="ListParagraph"/>
        <w:numPr>
          <w:ilvl w:val="0"/>
          <w:numId w:val="23"/>
        </w:numPr>
      </w:pPr>
      <w:r w:rsidRPr="00A337DE">
        <w:t>Translating education into actual supports</w:t>
      </w:r>
    </w:p>
    <w:p w14:paraId="1982EE90" w14:textId="77777777" w:rsidR="00803E8E" w:rsidRPr="00A337DE" w:rsidRDefault="00803E8E" w:rsidP="009446A6">
      <w:pPr>
        <w:pStyle w:val="ListParagraph"/>
        <w:numPr>
          <w:ilvl w:val="0"/>
          <w:numId w:val="23"/>
        </w:numPr>
      </w:pPr>
      <w:r w:rsidRPr="00A337DE">
        <w:t>Maintain a diverse workforce</w:t>
      </w:r>
    </w:p>
    <w:p w14:paraId="4F06C9A1" w14:textId="77777777" w:rsidR="00803E8E" w:rsidRPr="00A337DE" w:rsidRDefault="00803E8E" w:rsidP="009446A6">
      <w:pPr>
        <w:pStyle w:val="ListParagraph"/>
        <w:numPr>
          <w:ilvl w:val="0"/>
          <w:numId w:val="23"/>
        </w:numPr>
      </w:pPr>
      <w:r w:rsidRPr="00A337DE">
        <w:t>A too specialised workforce</w:t>
      </w:r>
    </w:p>
    <w:p w14:paraId="5271F71F" w14:textId="77777777" w:rsidR="00803E8E" w:rsidRPr="00A337DE" w:rsidRDefault="00803E8E" w:rsidP="009446A6">
      <w:pPr>
        <w:pStyle w:val="ListParagraph"/>
        <w:numPr>
          <w:ilvl w:val="0"/>
          <w:numId w:val="23"/>
        </w:numPr>
      </w:pPr>
      <w:r w:rsidRPr="00A337DE">
        <w:t>Connecting education to skills</w:t>
      </w:r>
    </w:p>
    <w:p w14:paraId="7F21ED96" w14:textId="6FD57785" w:rsidR="00E17406" w:rsidRDefault="00E17406" w:rsidP="007C4C5E">
      <w:pPr>
        <w:pStyle w:val="Heading3"/>
      </w:pPr>
      <w:r w:rsidRPr="007B7CDA">
        <w:t>What do we need to learn by doing?</w:t>
      </w:r>
    </w:p>
    <w:p w14:paraId="68C13B4B" w14:textId="77777777" w:rsidR="00D00B68" w:rsidRPr="00A337DE" w:rsidRDefault="00D00B68" w:rsidP="009446A6">
      <w:pPr>
        <w:pStyle w:val="ListParagraph"/>
        <w:numPr>
          <w:ilvl w:val="0"/>
          <w:numId w:val="24"/>
        </w:numPr>
      </w:pPr>
      <w:r w:rsidRPr="00A337DE">
        <w:t>Setting the standard and leading by example</w:t>
      </w:r>
    </w:p>
    <w:p w14:paraId="580CA075" w14:textId="77777777" w:rsidR="00D00B68" w:rsidRPr="00A337DE" w:rsidRDefault="00D00B68" w:rsidP="009446A6">
      <w:pPr>
        <w:pStyle w:val="ListParagraph"/>
        <w:numPr>
          <w:ilvl w:val="0"/>
          <w:numId w:val="24"/>
        </w:numPr>
      </w:pPr>
      <w:r w:rsidRPr="00A337DE">
        <w:t>An inclusive approach</w:t>
      </w:r>
    </w:p>
    <w:p w14:paraId="53DD54A9" w14:textId="64324CC2" w:rsidR="00E17406" w:rsidRPr="007B7CDA" w:rsidRDefault="00E17406" w:rsidP="007C4C5E">
      <w:pPr>
        <w:pStyle w:val="Heading3"/>
      </w:pPr>
      <w:r w:rsidRPr="007B7CDA">
        <w:lastRenderedPageBreak/>
        <w:t>How do we make sure everyone is included?</w:t>
      </w:r>
    </w:p>
    <w:p w14:paraId="3A7DA90B" w14:textId="77777777" w:rsidR="009945B6" w:rsidRPr="00A337DE" w:rsidRDefault="009945B6" w:rsidP="009446A6">
      <w:pPr>
        <w:pStyle w:val="ListParagraph"/>
        <w:numPr>
          <w:ilvl w:val="0"/>
          <w:numId w:val="25"/>
        </w:numPr>
      </w:pPr>
      <w:r w:rsidRPr="00A337DE">
        <w:t>Integrate into HR and policy</w:t>
      </w:r>
    </w:p>
    <w:p w14:paraId="01CAED62" w14:textId="77777777" w:rsidR="009945B6" w:rsidRPr="00A337DE" w:rsidRDefault="009945B6" w:rsidP="009446A6">
      <w:pPr>
        <w:pStyle w:val="ListParagraph"/>
        <w:numPr>
          <w:ilvl w:val="0"/>
          <w:numId w:val="25"/>
        </w:numPr>
      </w:pPr>
      <w:r w:rsidRPr="00A337DE">
        <w:t>Strengths-based approach</w:t>
      </w:r>
    </w:p>
    <w:p w14:paraId="610168AB" w14:textId="77777777" w:rsidR="009945B6" w:rsidRPr="00A337DE" w:rsidRDefault="009945B6" w:rsidP="009446A6">
      <w:pPr>
        <w:pStyle w:val="ListParagraph"/>
        <w:numPr>
          <w:ilvl w:val="0"/>
          <w:numId w:val="25"/>
        </w:numPr>
      </w:pPr>
      <w:r w:rsidRPr="00A337DE">
        <w:t xml:space="preserve">Delivery of interaction versus workforce communication </w:t>
      </w:r>
    </w:p>
    <w:p w14:paraId="0E195E70" w14:textId="567BA3F0" w:rsidR="009945B6" w:rsidRDefault="009945B6" w:rsidP="009446A6">
      <w:pPr>
        <w:pStyle w:val="ListParagraph"/>
        <w:numPr>
          <w:ilvl w:val="0"/>
          <w:numId w:val="25"/>
        </w:numPr>
      </w:pPr>
      <w:r w:rsidRPr="00A337DE">
        <w:t>Utilisation of social media</w:t>
      </w:r>
    </w:p>
    <w:p w14:paraId="0C5E4FFD" w14:textId="3790300E" w:rsidR="009945B6" w:rsidRPr="007B7CDA" w:rsidRDefault="009945B6" w:rsidP="009945B6">
      <w:pPr>
        <w:pStyle w:val="Heading3"/>
      </w:pPr>
      <w:r>
        <w:t>What are our next wise steps?</w:t>
      </w:r>
    </w:p>
    <w:p w14:paraId="1492E405" w14:textId="77777777" w:rsidR="00F54B44" w:rsidRPr="00A337DE" w:rsidRDefault="00F54B44" w:rsidP="009446A6">
      <w:pPr>
        <w:pStyle w:val="ListParagraph"/>
        <w:numPr>
          <w:ilvl w:val="0"/>
          <w:numId w:val="26"/>
        </w:numPr>
      </w:pPr>
      <w:r w:rsidRPr="00A337DE">
        <w:t>Involve Registered Training Organisations (RTOs) further in the discussion</w:t>
      </w:r>
    </w:p>
    <w:p w14:paraId="604D0F4B" w14:textId="69B13D90" w:rsidR="009945B6" w:rsidRPr="00F54B44" w:rsidRDefault="00F54B44" w:rsidP="009446A6">
      <w:pPr>
        <w:pStyle w:val="ListParagraph"/>
        <w:numPr>
          <w:ilvl w:val="0"/>
          <w:numId w:val="26"/>
        </w:numPr>
      </w:pPr>
      <w:r w:rsidRPr="00A337DE">
        <w:t>Whet the appetite of the regional network</w:t>
      </w:r>
    </w:p>
    <w:p w14:paraId="07350F04" w14:textId="55BC11E6" w:rsidR="00E17406" w:rsidRPr="00047A58" w:rsidRDefault="0026054E" w:rsidP="001A14A4">
      <w:pPr>
        <w:pStyle w:val="Heading2"/>
      </w:pPr>
      <w:r w:rsidRPr="00047A58">
        <w:t xml:space="preserve">Project </w:t>
      </w:r>
      <w:r w:rsidR="00C23005">
        <w:t>three</w:t>
      </w:r>
    </w:p>
    <w:p w14:paraId="0BB240B0" w14:textId="0FC11BC2" w:rsidR="0026054E" w:rsidRPr="00047A58" w:rsidRDefault="0026054E" w:rsidP="007C4C5E">
      <w:pPr>
        <w:pStyle w:val="Heading3"/>
      </w:pPr>
      <w:r w:rsidRPr="00047A58">
        <w:t xml:space="preserve">Host Idea – </w:t>
      </w:r>
      <w:r w:rsidR="00B60A56">
        <w:t>How do we design and deliver services that are culturally appropriate?</w:t>
      </w:r>
    </w:p>
    <w:p w14:paraId="19B2A881" w14:textId="2B745524" w:rsidR="00E55AE4" w:rsidRDefault="00234252" w:rsidP="00E55AE4">
      <w:pPr>
        <w:pStyle w:val="Heading3"/>
      </w:pPr>
      <w:r w:rsidRPr="00A44E8D">
        <w:t xml:space="preserve">What </w:t>
      </w:r>
      <w:r>
        <w:t>could this idea become</w:t>
      </w:r>
      <w:r w:rsidRPr="00A44E8D">
        <w:t>?</w:t>
      </w:r>
    </w:p>
    <w:p w14:paraId="28F31AAD" w14:textId="0EDD74E6" w:rsidR="009446A6" w:rsidRPr="009446A6" w:rsidRDefault="009446A6" w:rsidP="009446A6">
      <w:pPr>
        <w:pStyle w:val="ListParagraph"/>
        <w:numPr>
          <w:ilvl w:val="0"/>
          <w:numId w:val="26"/>
        </w:numPr>
      </w:pPr>
      <w:r w:rsidRPr="009446A6">
        <w:t>To see people from Culturally and Linguistically Diverse (CALD) backgrounds consuming services locally, and these services being fully inclusive</w:t>
      </w:r>
    </w:p>
    <w:p w14:paraId="6D977098" w14:textId="0A7A148F" w:rsidR="0026054E" w:rsidRDefault="0026054E" w:rsidP="007C4C5E">
      <w:pPr>
        <w:pStyle w:val="Heading3"/>
      </w:pPr>
      <w:r w:rsidRPr="00A44E8D">
        <w:t>What do we know works?</w:t>
      </w:r>
    </w:p>
    <w:p w14:paraId="25576C57" w14:textId="77777777" w:rsidR="009446A6" w:rsidRDefault="007A0159" w:rsidP="00D440C9">
      <w:pPr>
        <w:pStyle w:val="ListParagraph"/>
        <w:numPr>
          <w:ilvl w:val="0"/>
          <w:numId w:val="45"/>
        </w:numPr>
      </w:pPr>
      <w:r w:rsidRPr="00A337DE">
        <w:t>Raising awareness makes things work – people do respond!</w:t>
      </w:r>
    </w:p>
    <w:p w14:paraId="05C6712E" w14:textId="5AB67947" w:rsidR="00A64034" w:rsidRPr="007A0159" w:rsidRDefault="007A0159" w:rsidP="00D440C9">
      <w:pPr>
        <w:pStyle w:val="ListParagraph"/>
        <w:numPr>
          <w:ilvl w:val="0"/>
          <w:numId w:val="45"/>
        </w:numPr>
      </w:pPr>
      <w:r w:rsidRPr="00A337DE">
        <w:t>The CALD community’s involvement makes things work</w:t>
      </w:r>
    </w:p>
    <w:p w14:paraId="7116BD66" w14:textId="174099B3" w:rsidR="0026054E" w:rsidRPr="00E963D1" w:rsidRDefault="0026054E" w:rsidP="007C4C5E">
      <w:pPr>
        <w:pStyle w:val="Heading3"/>
      </w:pPr>
      <w:r w:rsidRPr="00E963D1">
        <w:t>Who do we need to partner with?</w:t>
      </w:r>
    </w:p>
    <w:p w14:paraId="42BD635F" w14:textId="77777777" w:rsidR="003E74B9" w:rsidRPr="00A337DE" w:rsidRDefault="003E74B9" w:rsidP="009446A6">
      <w:pPr>
        <w:pStyle w:val="ListParagraph"/>
        <w:numPr>
          <w:ilvl w:val="0"/>
          <w:numId w:val="27"/>
        </w:numPr>
      </w:pPr>
      <w:r w:rsidRPr="00A337DE">
        <w:t>NDIA</w:t>
      </w:r>
    </w:p>
    <w:p w14:paraId="769A0E52" w14:textId="77777777" w:rsidR="003E74B9" w:rsidRPr="00A337DE" w:rsidRDefault="003E74B9" w:rsidP="009446A6">
      <w:pPr>
        <w:pStyle w:val="ListParagraph"/>
        <w:numPr>
          <w:ilvl w:val="0"/>
          <w:numId w:val="27"/>
        </w:numPr>
      </w:pPr>
      <w:r w:rsidRPr="00A337DE">
        <w:t>Service providers</w:t>
      </w:r>
    </w:p>
    <w:p w14:paraId="0F2465B0" w14:textId="77777777" w:rsidR="003E74B9" w:rsidRPr="00A337DE" w:rsidRDefault="003E74B9" w:rsidP="009446A6">
      <w:pPr>
        <w:pStyle w:val="ListParagraph"/>
        <w:numPr>
          <w:ilvl w:val="0"/>
          <w:numId w:val="27"/>
        </w:numPr>
      </w:pPr>
      <w:r w:rsidRPr="00A337DE">
        <w:t>Communities</w:t>
      </w:r>
    </w:p>
    <w:p w14:paraId="025DDB32" w14:textId="77777777" w:rsidR="003E74B9" w:rsidRPr="00A337DE" w:rsidRDefault="003E74B9" w:rsidP="009446A6">
      <w:pPr>
        <w:pStyle w:val="ListParagraph"/>
        <w:numPr>
          <w:ilvl w:val="0"/>
          <w:numId w:val="27"/>
        </w:numPr>
      </w:pPr>
      <w:r w:rsidRPr="00A337DE">
        <w:t>Funding agencies</w:t>
      </w:r>
    </w:p>
    <w:p w14:paraId="65AEC0DD" w14:textId="77777777" w:rsidR="003E74B9" w:rsidRPr="00A337DE" w:rsidRDefault="003E74B9" w:rsidP="009446A6">
      <w:pPr>
        <w:pStyle w:val="ListParagraph"/>
        <w:numPr>
          <w:ilvl w:val="0"/>
          <w:numId w:val="27"/>
        </w:numPr>
      </w:pPr>
      <w:r w:rsidRPr="00A337DE">
        <w:t>Neighbourhood/community centres</w:t>
      </w:r>
    </w:p>
    <w:p w14:paraId="7C29C4DC" w14:textId="77777777" w:rsidR="003E74B9" w:rsidRPr="00A337DE" w:rsidRDefault="003E74B9" w:rsidP="009446A6">
      <w:pPr>
        <w:pStyle w:val="ListParagraph"/>
        <w:numPr>
          <w:ilvl w:val="0"/>
          <w:numId w:val="27"/>
        </w:numPr>
      </w:pPr>
      <w:r w:rsidRPr="00A337DE">
        <w:t>Local government</w:t>
      </w:r>
    </w:p>
    <w:p w14:paraId="3D292507" w14:textId="46A75F2D" w:rsidR="0026054E" w:rsidRPr="00A44E8D" w:rsidRDefault="0026054E" w:rsidP="007C4C5E">
      <w:pPr>
        <w:pStyle w:val="Heading3"/>
      </w:pPr>
      <w:r w:rsidRPr="00A44E8D">
        <w:t>What are the risks and challenges?</w:t>
      </w:r>
    </w:p>
    <w:p w14:paraId="6D53A3AE" w14:textId="77777777" w:rsidR="00F11261" w:rsidRPr="00A337DE" w:rsidRDefault="00F11261" w:rsidP="009446A6">
      <w:pPr>
        <w:pStyle w:val="ListParagraph"/>
        <w:numPr>
          <w:ilvl w:val="0"/>
          <w:numId w:val="28"/>
        </w:numPr>
      </w:pPr>
      <w:r w:rsidRPr="00A337DE">
        <w:t>Token acceptance of issues, not following through</w:t>
      </w:r>
    </w:p>
    <w:p w14:paraId="3CBB36B5" w14:textId="77777777" w:rsidR="00F11261" w:rsidRPr="00A337DE" w:rsidRDefault="00F11261" w:rsidP="009446A6">
      <w:pPr>
        <w:pStyle w:val="ListParagraph"/>
        <w:numPr>
          <w:ilvl w:val="0"/>
          <w:numId w:val="28"/>
        </w:numPr>
      </w:pPr>
      <w:r w:rsidRPr="00A337DE">
        <w:t>Not having a genuine understanding/commitment</w:t>
      </w:r>
    </w:p>
    <w:p w14:paraId="752E9830" w14:textId="77777777" w:rsidR="00F11261" w:rsidRPr="00A337DE" w:rsidRDefault="00F11261" w:rsidP="009446A6">
      <w:pPr>
        <w:pStyle w:val="ListParagraph"/>
        <w:numPr>
          <w:ilvl w:val="0"/>
          <w:numId w:val="28"/>
        </w:numPr>
      </w:pPr>
      <w:r w:rsidRPr="00A337DE">
        <w:t>Empty promises</w:t>
      </w:r>
    </w:p>
    <w:p w14:paraId="179172DC" w14:textId="77777777" w:rsidR="00F11261" w:rsidRPr="00A337DE" w:rsidRDefault="00F11261" w:rsidP="009446A6">
      <w:pPr>
        <w:pStyle w:val="ListParagraph"/>
        <w:numPr>
          <w:ilvl w:val="0"/>
          <w:numId w:val="28"/>
        </w:numPr>
      </w:pPr>
      <w:r w:rsidRPr="00A337DE">
        <w:t>Reaching upper management</w:t>
      </w:r>
    </w:p>
    <w:p w14:paraId="41F01A7E" w14:textId="77777777" w:rsidR="00F11261" w:rsidRPr="00A337DE" w:rsidRDefault="00F11261" w:rsidP="009446A6">
      <w:pPr>
        <w:pStyle w:val="ListParagraph"/>
        <w:numPr>
          <w:ilvl w:val="0"/>
          <w:numId w:val="28"/>
        </w:numPr>
      </w:pPr>
      <w:r w:rsidRPr="00A337DE">
        <w:t>Time for interpreters</w:t>
      </w:r>
    </w:p>
    <w:p w14:paraId="3267AA55" w14:textId="57F12FFC" w:rsidR="0026054E" w:rsidRDefault="0026054E" w:rsidP="007C4C5E">
      <w:pPr>
        <w:pStyle w:val="Heading3"/>
      </w:pPr>
      <w:r w:rsidRPr="00371AED">
        <w:t>What do we need to learn</w:t>
      </w:r>
      <w:r w:rsidR="00AA68E2">
        <w:t>/trial</w:t>
      </w:r>
      <w:r w:rsidR="0038404B">
        <w:t xml:space="preserve"> by doing?</w:t>
      </w:r>
    </w:p>
    <w:p w14:paraId="33FD1CE7" w14:textId="77777777" w:rsidR="00AA68E2" w:rsidRPr="00A337DE" w:rsidRDefault="00AA68E2" w:rsidP="009446A6">
      <w:pPr>
        <w:pStyle w:val="ListParagraph"/>
        <w:numPr>
          <w:ilvl w:val="0"/>
          <w:numId w:val="29"/>
        </w:numPr>
      </w:pPr>
      <w:r w:rsidRPr="00A337DE">
        <w:t>Individual conversations/engagement</w:t>
      </w:r>
    </w:p>
    <w:p w14:paraId="104A9D2B" w14:textId="77777777" w:rsidR="00AA68E2" w:rsidRPr="00A337DE" w:rsidRDefault="00AA68E2" w:rsidP="009446A6">
      <w:pPr>
        <w:pStyle w:val="ListParagraph"/>
        <w:numPr>
          <w:ilvl w:val="0"/>
          <w:numId w:val="29"/>
        </w:numPr>
      </w:pPr>
      <w:r w:rsidRPr="00A337DE">
        <w:t>Employing more people from CALD backgrounds</w:t>
      </w:r>
    </w:p>
    <w:p w14:paraId="197C2688" w14:textId="77777777" w:rsidR="00AA68E2" w:rsidRPr="00A337DE" w:rsidRDefault="00AA68E2" w:rsidP="009446A6">
      <w:pPr>
        <w:pStyle w:val="ListParagraph"/>
        <w:numPr>
          <w:ilvl w:val="0"/>
          <w:numId w:val="29"/>
        </w:numPr>
      </w:pPr>
      <w:r w:rsidRPr="00A337DE">
        <w:t>Training/conversations between individuals/support workers -&gt; having a person facilitate (who is more CALD and language aware) connect</w:t>
      </w:r>
    </w:p>
    <w:p w14:paraId="4ADEF3D1" w14:textId="77777777" w:rsidR="00AA68E2" w:rsidRPr="00A337DE" w:rsidRDefault="00AA68E2" w:rsidP="009446A6">
      <w:pPr>
        <w:pStyle w:val="ListParagraph"/>
        <w:numPr>
          <w:ilvl w:val="0"/>
          <w:numId w:val="29"/>
        </w:numPr>
      </w:pPr>
      <w:r w:rsidRPr="00A337DE">
        <w:t>The culture of the person with disability</w:t>
      </w:r>
    </w:p>
    <w:p w14:paraId="47C72DEE" w14:textId="05AB8980" w:rsidR="00773F7C" w:rsidRDefault="00773F7C" w:rsidP="007C4C5E">
      <w:pPr>
        <w:pStyle w:val="Heading3"/>
      </w:pPr>
      <w:r w:rsidRPr="00C25241">
        <w:lastRenderedPageBreak/>
        <w:t>How do we make sure everyone is included?</w:t>
      </w:r>
    </w:p>
    <w:p w14:paraId="611621DF" w14:textId="77777777" w:rsidR="00195656" w:rsidRPr="00A337DE" w:rsidRDefault="00195656" w:rsidP="009446A6">
      <w:pPr>
        <w:pStyle w:val="ListParagraph"/>
        <w:numPr>
          <w:ilvl w:val="0"/>
          <w:numId w:val="30"/>
        </w:numPr>
      </w:pPr>
      <w:r w:rsidRPr="00A337DE">
        <w:t xml:space="preserve">Making sure cultural inclusion is part of all discussions </w:t>
      </w:r>
    </w:p>
    <w:p w14:paraId="291E61E2" w14:textId="77777777" w:rsidR="00195656" w:rsidRPr="00A337DE" w:rsidRDefault="00195656" w:rsidP="009446A6">
      <w:pPr>
        <w:pStyle w:val="ListParagraph"/>
        <w:numPr>
          <w:ilvl w:val="0"/>
          <w:numId w:val="30"/>
        </w:numPr>
      </w:pPr>
      <w:r w:rsidRPr="00A337DE">
        <w:t>Each one understands that we have a culture</w:t>
      </w:r>
    </w:p>
    <w:p w14:paraId="32EBD165" w14:textId="38E26941" w:rsidR="001A1ABF" w:rsidRDefault="0098000B" w:rsidP="00103F6C">
      <w:pPr>
        <w:pStyle w:val="Heading3"/>
      </w:pPr>
      <w:r>
        <w:t xml:space="preserve">What </w:t>
      </w:r>
      <w:r w:rsidR="00773F7C" w:rsidRPr="00C25241">
        <w:t>are our next wise steps?</w:t>
      </w:r>
      <w:r w:rsidR="00A64034">
        <w:t xml:space="preserve"> </w:t>
      </w:r>
    </w:p>
    <w:p w14:paraId="2E20021A" w14:textId="0509E12F" w:rsidR="008C10E1" w:rsidRPr="00A337DE" w:rsidRDefault="009446A6" w:rsidP="009446A6">
      <w:pPr>
        <w:pStyle w:val="ListParagraph"/>
        <w:numPr>
          <w:ilvl w:val="0"/>
          <w:numId w:val="30"/>
        </w:numPr>
      </w:pPr>
      <w:r>
        <w:t>S</w:t>
      </w:r>
      <w:r w:rsidR="008C10E1" w:rsidRPr="00A337DE">
        <w:t>upporting the development of culturally diverse advocacy</w:t>
      </w:r>
    </w:p>
    <w:p w14:paraId="1C2D2ED9" w14:textId="190A7036" w:rsidR="00773F7C" w:rsidRDefault="00773F7C" w:rsidP="001A14A4">
      <w:pPr>
        <w:pStyle w:val="Heading2"/>
      </w:pPr>
      <w:r>
        <w:t xml:space="preserve">Project </w:t>
      </w:r>
      <w:r w:rsidR="00C23005">
        <w:t>four</w:t>
      </w:r>
    </w:p>
    <w:p w14:paraId="3C0BBA35" w14:textId="5AB94122" w:rsidR="00773F7C" w:rsidRDefault="00773F7C" w:rsidP="007C4C5E">
      <w:pPr>
        <w:pStyle w:val="Heading3"/>
      </w:pPr>
      <w:r w:rsidRPr="00C25241">
        <w:t>Host Ideas</w:t>
      </w:r>
      <w:r>
        <w:t xml:space="preserve"> </w:t>
      </w:r>
      <w:r w:rsidR="00B40553">
        <w:t xml:space="preserve">– </w:t>
      </w:r>
      <w:r w:rsidR="004F7ECC">
        <w:t>Connecting individuals with disability with the elderly</w:t>
      </w:r>
    </w:p>
    <w:p w14:paraId="28FBDCE7" w14:textId="663C23CD" w:rsidR="00773F7C" w:rsidRDefault="00773F7C" w:rsidP="007C4C5E">
      <w:pPr>
        <w:pStyle w:val="Heading3"/>
      </w:pPr>
      <w:r w:rsidRPr="00536791">
        <w:t>What could this idea become?</w:t>
      </w:r>
    </w:p>
    <w:p w14:paraId="380C5DE4" w14:textId="77777777" w:rsidR="00FD3E93" w:rsidRPr="00A337DE" w:rsidRDefault="00FD3E93" w:rsidP="009446A6">
      <w:pPr>
        <w:pStyle w:val="ListParagraph"/>
        <w:numPr>
          <w:ilvl w:val="0"/>
          <w:numId w:val="31"/>
        </w:numPr>
      </w:pPr>
      <w:r w:rsidRPr="00A337DE">
        <w:t xml:space="preserve">Partnerships between: </w:t>
      </w:r>
    </w:p>
    <w:p w14:paraId="4D7ABB3C" w14:textId="77777777" w:rsidR="00FD3E93" w:rsidRPr="00A337DE" w:rsidRDefault="00FD3E93" w:rsidP="009446A6">
      <w:pPr>
        <w:pStyle w:val="ListParagraph"/>
        <w:numPr>
          <w:ilvl w:val="0"/>
          <w:numId w:val="31"/>
        </w:numPr>
      </w:pPr>
      <w:r w:rsidRPr="00A337DE">
        <w:t>University of the Third Age</w:t>
      </w:r>
    </w:p>
    <w:p w14:paraId="786DCA9B" w14:textId="77777777" w:rsidR="00FD3E93" w:rsidRPr="00A337DE" w:rsidRDefault="00FD3E93" w:rsidP="009446A6">
      <w:pPr>
        <w:pStyle w:val="ListParagraph"/>
        <w:numPr>
          <w:ilvl w:val="0"/>
          <w:numId w:val="31"/>
        </w:numPr>
      </w:pPr>
      <w:r w:rsidRPr="00A337DE">
        <w:t>Senior citizens</w:t>
      </w:r>
    </w:p>
    <w:p w14:paraId="27028609" w14:textId="77777777" w:rsidR="00FD3E93" w:rsidRPr="00A337DE" w:rsidRDefault="00FD3E93" w:rsidP="009446A6">
      <w:pPr>
        <w:pStyle w:val="ListParagraph"/>
        <w:numPr>
          <w:ilvl w:val="0"/>
          <w:numId w:val="31"/>
        </w:numPr>
      </w:pPr>
      <w:r w:rsidRPr="00A337DE">
        <w:t>Men’s sheds</w:t>
      </w:r>
    </w:p>
    <w:p w14:paraId="26DCC623" w14:textId="77777777" w:rsidR="00FD3E93" w:rsidRPr="00A337DE" w:rsidRDefault="00FD3E93" w:rsidP="009446A6">
      <w:pPr>
        <w:pStyle w:val="ListParagraph"/>
        <w:numPr>
          <w:ilvl w:val="0"/>
          <w:numId w:val="31"/>
        </w:numPr>
      </w:pPr>
      <w:r w:rsidRPr="00A337DE">
        <w:t>Hospice</w:t>
      </w:r>
    </w:p>
    <w:p w14:paraId="7EA9EF66" w14:textId="77777777" w:rsidR="00FD3E93" w:rsidRPr="00A337DE" w:rsidRDefault="00FD3E93" w:rsidP="009446A6">
      <w:pPr>
        <w:pStyle w:val="ListParagraph"/>
        <w:numPr>
          <w:ilvl w:val="0"/>
          <w:numId w:val="31"/>
        </w:numPr>
      </w:pPr>
      <w:r w:rsidRPr="00A337DE">
        <w:t>Disability support groups</w:t>
      </w:r>
    </w:p>
    <w:p w14:paraId="58520F38" w14:textId="77777777" w:rsidR="00FD3E93" w:rsidRPr="00A337DE" w:rsidRDefault="00FD3E93" w:rsidP="009446A6">
      <w:pPr>
        <w:pStyle w:val="ListParagraph"/>
        <w:numPr>
          <w:ilvl w:val="0"/>
          <w:numId w:val="31"/>
        </w:numPr>
      </w:pPr>
      <w:r w:rsidRPr="00A337DE">
        <w:t>Disability service providers</w:t>
      </w:r>
    </w:p>
    <w:p w14:paraId="5F1EB839" w14:textId="77777777" w:rsidR="00FD3E93" w:rsidRPr="00A337DE" w:rsidRDefault="00FD3E93" w:rsidP="009446A6">
      <w:pPr>
        <w:pStyle w:val="ListParagraph"/>
        <w:numPr>
          <w:ilvl w:val="0"/>
          <w:numId w:val="31"/>
        </w:numPr>
      </w:pPr>
      <w:r w:rsidRPr="00A337DE">
        <w:t>Toowoomba club house</w:t>
      </w:r>
    </w:p>
    <w:p w14:paraId="388E5D97" w14:textId="77777777" w:rsidR="00FD3E93" w:rsidRPr="00A337DE" w:rsidRDefault="00FD3E93" w:rsidP="009446A6">
      <w:pPr>
        <w:pStyle w:val="ListParagraph"/>
        <w:numPr>
          <w:ilvl w:val="0"/>
          <w:numId w:val="31"/>
        </w:numPr>
      </w:pPr>
      <w:r w:rsidRPr="00A337DE">
        <w:t>Blue Care</w:t>
      </w:r>
    </w:p>
    <w:p w14:paraId="1AFD25EB" w14:textId="67D19757" w:rsidR="00773F7C" w:rsidRPr="00C13AC8" w:rsidRDefault="00773F7C" w:rsidP="007C4C5E">
      <w:pPr>
        <w:pStyle w:val="Heading3"/>
      </w:pPr>
      <w:r w:rsidRPr="00C13AC8">
        <w:t>Who do we need to partner with?</w:t>
      </w:r>
    </w:p>
    <w:p w14:paraId="467625F6" w14:textId="77777777" w:rsidR="00AE0731" w:rsidRPr="00A337DE" w:rsidRDefault="00AE0731" w:rsidP="009446A6">
      <w:pPr>
        <w:pStyle w:val="ListParagraph"/>
        <w:numPr>
          <w:ilvl w:val="0"/>
          <w:numId w:val="32"/>
        </w:numPr>
      </w:pPr>
      <w:r w:rsidRPr="00A337DE">
        <w:t>Toowoomba Regional Council</w:t>
      </w:r>
    </w:p>
    <w:p w14:paraId="3D9B16E6" w14:textId="77777777" w:rsidR="00AE0731" w:rsidRPr="00A337DE" w:rsidRDefault="00AE0731" w:rsidP="009446A6">
      <w:pPr>
        <w:pStyle w:val="ListParagraph"/>
        <w:numPr>
          <w:ilvl w:val="0"/>
          <w:numId w:val="32"/>
        </w:numPr>
      </w:pPr>
      <w:r w:rsidRPr="00A337DE">
        <w:t>Seniors Christmas concert</w:t>
      </w:r>
    </w:p>
    <w:p w14:paraId="01CA48CE" w14:textId="77777777" w:rsidR="00AE0731" w:rsidRPr="00A337DE" w:rsidRDefault="00AE0731" w:rsidP="009446A6">
      <w:pPr>
        <w:pStyle w:val="ListParagraph"/>
        <w:numPr>
          <w:ilvl w:val="0"/>
          <w:numId w:val="32"/>
        </w:numPr>
      </w:pPr>
      <w:r w:rsidRPr="00A337DE">
        <w:t>Word of mouth</w:t>
      </w:r>
    </w:p>
    <w:p w14:paraId="4857B2BE" w14:textId="77777777" w:rsidR="00AE0731" w:rsidRPr="00A337DE" w:rsidRDefault="00AE0731" w:rsidP="009446A6">
      <w:pPr>
        <w:pStyle w:val="ListParagraph"/>
        <w:numPr>
          <w:ilvl w:val="0"/>
          <w:numId w:val="32"/>
        </w:numPr>
      </w:pPr>
      <w:r w:rsidRPr="00A337DE">
        <w:t>Meals on Wheels</w:t>
      </w:r>
    </w:p>
    <w:p w14:paraId="67710DCC" w14:textId="77777777" w:rsidR="00AE0731" w:rsidRPr="00A337DE" w:rsidRDefault="00AE0731" w:rsidP="009446A6">
      <w:pPr>
        <w:pStyle w:val="ListParagraph"/>
        <w:numPr>
          <w:ilvl w:val="0"/>
          <w:numId w:val="32"/>
        </w:numPr>
      </w:pPr>
      <w:r w:rsidRPr="00A337DE">
        <w:t>Transport sources: address issues</w:t>
      </w:r>
    </w:p>
    <w:p w14:paraId="772B35BB" w14:textId="77777777" w:rsidR="00AE0731" w:rsidRPr="00A337DE" w:rsidRDefault="00AE0731" w:rsidP="009446A6">
      <w:pPr>
        <w:pStyle w:val="ListParagraph"/>
        <w:numPr>
          <w:ilvl w:val="0"/>
          <w:numId w:val="32"/>
        </w:numPr>
      </w:pPr>
      <w:r w:rsidRPr="00A337DE">
        <w:t>Learning and care services</w:t>
      </w:r>
    </w:p>
    <w:p w14:paraId="4FB932FB" w14:textId="77777777" w:rsidR="00AE0731" w:rsidRPr="00A337DE" w:rsidRDefault="00AE0731" w:rsidP="009446A6">
      <w:pPr>
        <w:pStyle w:val="ListParagraph"/>
        <w:numPr>
          <w:ilvl w:val="0"/>
          <w:numId w:val="32"/>
        </w:numPr>
      </w:pPr>
      <w:r w:rsidRPr="00A337DE">
        <w:t>Wesley Mission</w:t>
      </w:r>
    </w:p>
    <w:p w14:paraId="10450BCC" w14:textId="0EBAD501" w:rsidR="00773F7C" w:rsidRPr="00C13AC8" w:rsidRDefault="00773F7C" w:rsidP="007C4C5E">
      <w:pPr>
        <w:pStyle w:val="Heading3"/>
      </w:pPr>
      <w:r w:rsidRPr="00C13AC8">
        <w:t>What are the risks and challenges?</w:t>
      </w:r>
    </w:p>
    <w:p w14:paraId="65EE212E" w14:textId="77777777" w:rsidR="006B4A0E" w:rsidRPr="00A337DE" w:rsidRDefault="006B4A0E" w:rsidP="009446A6">
      <w:pPr>
        <w:pStyle w:val="ListParagraph"/>
        <w:numPr>
          <w:ilvl w:val="0"/>
          <w:numId w:val="33"/>
        </w:numPr>
      </w:pPr>
      <w:r w:rsidRPr="00A337DE">
        <w:t>Issues for elderly in dealing with individuals with disabilities</w:t>
      </w:r>
    </w:p>
    <w:p w14:paraId="7B7BD420" w14:textId="77777777" w:rsidR="006B4A0E" w:rsidRPr="00A337DE" w:rsidRDefault="006B4A0E" w:rsidP="009446A6">
      <w:pPr>
        <w:pStyle w:val="ListParagraph"/>
        <w:numPr>
          <w:ilvl w:val="0"/>
          <w:numId w:val="33"/>
        </w:numPr>
      </w:pPr>
      <w:r w:rsidRPr="00A337DE">
        <w:t>How do we connect with people who are really isolated?</w:t>
      </w:r>
    </w:p>
    <w:p w14:paraId="5885B779" w14:textId="77777777" w:rsidR="006B4A0E" w:rsidRPr="00A337DE" w:rsidRDefault="006B4A0E" w:rsidP="009446A6">
      <w:pPr>
        <w:pStyle w:val="ListParagraph"/>
        <w:numPr>
          <w:ilvl w:val="0"/>
          <w:numId w:val="33"/>
        </w:numPr>
      </w:pPr>
      <w:r w:rsidRPr="00A337DE">
        <w:t>Transport – mobility, services</w:t>
      </w:r>
    </w:p>
    <w:p w14:paraId="1CDC93DF" w14:textId="77777777" w:rsidR="006B4A0E" w:rsidRPr="00A337DE" w:rsidRDefault="006B4A0E" w:rsidP="009446A6">
      <w:pPr>
        <w:pStyle w:val="ListParagraph"/>
        <w:numPr>
          <w:ilvl w:val="0"/>
          <w:numId w:val="33"/>
        </w:numPr>
      </w:pPr>
      <w:r w:rsidRPr="00A337DE">
        <w:t>Matching people</w:t>
      </w:r>
    </w:p>
    <w:p w14:paraId="55218F9A" w14:textId="77777777" w:rsidR="006B4A0E" w:rsidRPr="00A337DE" w:rsidRDefault="006B4A0E" w:rsidP="009446A6">
      <w:pPr>
        <w:pStyle w:val="ListParagraph"/>
        <w:numPr>
          <w:ilvl w:val="0"/>
          <w:numId w:val="33"/>
        </w:numPr>
      </w:pPr>
      <w:r w:rsidRPr="00A337DE">
        <w:t>Vulnerable people</w:t>
      </w:r>
    </w:p>
    <w:p w14:paraId="42E2DD96" w14:textId="1F66DA63" w:rsidR="00DC4203" w:rsidRPr="00C13AC8" w:rsidRDefault="00DC4203" w:rsidP="00B23A58">
      <w:pPr>
        <w:pStyle w:val="Heading3"/>
      </w:pPr>
      <w:r w:rsidRPr="00C13AC8">
        <w:t>What do we need to learn by doing?</w:t>
      </w:r>
    </w:p>
    <w:p w14:paraId="62069F69" w14:textId="77777777" w:rsidR="002152F2" w:rsidRPr="00A337DE" w:rsidRDefault="002152F2" w:rsidP="009446A6">
      <w:pPr>
        <w:pStyle w:val="ListParagraph"/>
        <w:numPr>
          <w:ilvl w:val="0"/>
          <w:numId w:val="34"/>
        </w:numPr>
      </w:pPr>
      <w:r w:rsidRPr="00A337DE">
        <w:t>Start small (e.g. pilot program)</w:t>
      </w:r>
    </w:p>
    <w:p w14:paraId="331E692B" w14:textId="77777777" w:rsidR="002152F2" w:rsidRPr="00A337DE" w:rsidRDefault="002152F2" w:rsidP="009446A6">
      <w:pPr>
        <w:pStyle w:val="ListParagraph"/>
        <w:numPr>
          <w:ilvl w:val="0"/>
          <w:numId w:val="34"/>
        </w:numPr>
      </w:pPr>
      <w:r w:rsidRPr="00A337DE">
        <w:t>Tap into existing groups (e.g. Disability Service Association)</w:t>
      </w:r>
    </w:p>
    <w:p w14:paraId="54F3DB3B" w14:textId="2CFA94AF" w:rsidR="00DC4203" w:rsidRPr="008F0A51" w:rsidRDefault="00626843" w:rsidP="007C4C5E">
      <w:pPr>
        <w:pStyle w:val="Heading3"/>
      </w:pPr>
      <w:r>
        <w:t>How do we make sure everyone is included?</w:t>
      </w:r>
    </w:p>
    <w:p w14:paraId="175924AC" w14:textId="77777777" w:rsidR="00295F0C" w:rsidRPr="00A337DE" w:rsidRDefault="00295F0C" w:rsidP="00D440C9">
      <w:pPr>
        <w:pStyle w:val="ListParagraph"/>
        <w:numPr>
          <w:ilvl w:val="0"/>
          <w:numId w:val="46"/>
        </w:numPr>
      </w:pPr>
      <w:r w:rsidRPr="008D4DDF">
        <w:t xml:space="preserve">Partnerships are </w:t>
      </w:r>
      <w:r w:rsidRPr="00A337DE">
        <w:t>made with a wide range of groups and individuals</w:t>
      </w:r>
    </w:p>
    <w:p w14:paraId="62E8C960" w14:textId="77777777" w:rsidR="00337012" w:rsidRPr="008F0A51" w:rsidRDefault="00337012" w:rsidP="00337012">
      <w:pPr>
        <w:pStyle w:val="Heading3"/>
      </w:pPr>
      <w:r w:rsidRPr="008F0A51">
        <w:lastRenderedPageBreak/>
        <w:t>What are our next wise steps?</w:t>
      </w:r>
    </w:p>
    <w:p w14:paraId="2476B599" w14:textId="77777777" w:rsidR="0084166B" w:rsidRPr="008D4DDF" w:rsidRDefault="0084166B" w:rsidP="00D440C9">
      <w:pPr>
        <w:pStyle w:val="ListParagraph"/>
        <w:numPr>
          <w:ilvl w:val="0"/>
          <w:numId w:val="46"/>
        </w:numPr>
      </w:pPr>
      <w:bookmarkStart w:id="11" w:name="_Toc535492311"/>
      <w:r w:rsidRPr="00A337DE">
        <w:t>Bring like-</w:t>
      </w:r>
      <w:r w:rsidRPr="008D4DDF">
        <w:t>minded people together</w:t>
      </w:r>
    </w:p>
    <w:p w14:paraId="79218652" w14:textId="77777777" w:rsidR="0084166B" w:rsidRPr="008D4DDF" w:rsidRDefault="0084166B" w:rsidP="00D440C9">
      <w:pPr>
        <w:pStyle w:val="ListParagraph"/>
        <w:numPr>
          <w:ilvl w:val="0"/>
          <w:numId w:val="46"/>
        </w:numPr>
      </w:pPr>
      <w:r w:rsidRPr="008D4DDF">
        <w:t>Put together a framework/business case/logistics</w:t>
      </w:r>
    </w:p>
    <w:p w14:paraId="162AEC88" w14:textId="77777777" w:rsidR="0084166B" w:rsidRPr="008D4DDF" w:rsidRDefault="0084166B" w:rsidP="00D440C9">
      <w:pPr>
        <w:pStyle w:val="ListParagraph"/>
        <w:numPr>
          <w:ilvl w:val="0"/>
          <w:numId w:val="46"/>
        </w:numPr>
      </w:pPr>
      <w:r w:rsidRPr="008D4DDF">
        <w:t>Decide on feasibility – subject matter experts</w:t>
      </w:r>
    </w:p>
    <w:p w14:paraId="07C0D0E3" w14:textId="77777777" w:rsidR="0084166B" w:rsidRPr="00A337DE" w:rsidRDefault="0084166B" w:rsidP="00D440C9">
      <w:pPr>
        <w:pStyle w:val="ListParagraph"/>
        <w:numPr>
          <w:ilvl w:val="0"/>
          <w:numId w:val="46"/>
        </w:numPr>
      </w:pPr>
      <w:r w:rsidRPr="008D4DDF">
        <w:t xml:space="preserve">Toowoomba </w:t>
      </w:r>
      <w:r w:rsidRPr="00A337DE">
        <w:t>Regional Council</w:t>
      </w:r>
    </w:p>
    <w:p w14:paraId="7B046794" w14:textId="34D0BB93" w:rsidR="003B4DB8" w:rsidRDefault="003B4DB8" w:rsidP="003B4DB8">
      <w:pPr>
        <w:pStyle w:val="Heading2"/>
      </w:pPr>
      <w:r>
        <w:t xml:space="preserve">Project </w:t>
      </w:r>
      <w:r w:rsidR="00C23005">
        <w:t>five</w:t>
      </w:r>
    </w:p>
    <w:p w14:paraId="73068376" w14:textId="11E37893" w:rsidR="003B4DB8" w:rsidRDefault="003B4DB8" w:rsidP="003B4DB8">
      <w:pPr>
        <w:pStyle w:val="Heading3"/>
      </w:pPr>
      <w:r w:rsidRPr="00EA1588">
        <w:t>Host Idea</w:t>
      </w:r>
      <w:r>
        <w:t xml:space="preserve"> – </w:t>
      </w:r>
      <w:r w:rsidR="0084166B">
        <w:t>Writing stories: putting people inside the heads of those with a disability</w:t>
      </w:r>
    </w:p>
    <w:p w14:paraId="5BEE38E1" w14:textId="77777777" w:rsidR="003B4DB8" w:rsidRPr="00EA1588" w:rsidRDefault="003B4DB8" w:rsidP="003B4DB8">
      <w:pPr>
        <w:pStyle w:val="Heading3"/>
      </w:pPr>
      <w:r w:rsidRPr="00EA1588">
        <w:t>What could this idea become?</w:t>
      </w:r>
    </w:p>
    <w:p w14:paraId="38DD4B81" w14:textId="77777777" w:rsidR="00177E91" w:rsidRPr="00A337DE" w:rsidRDefault="00177E91" w:rsidP="00D440C9">
      <w:pPr>
        <w:pStyle w:val="ListParagraph"/>
        <w:numPr>
          <w:ilvl w:val="0"/>
          <w:numId w:val="47"/>
        </w:numPr>
      </w:pPr>
      <w:r w:rsidRPr="00A337DE">
        <w:t>A workshop with people experiencing disability</w:t>
      </w:r>
    </w:p>
    <w:p w14:paraId="1CA6701A" w14:textId="77777777" w:rsidR="00177E91" w:rsidRPr="00A337DE" w:rsidRDefault="00177E91" w:rsidP="00D440C9">
      <w:pPr>
        <w:pStyle w:val="ListParagraph"/>
        <w:numPr>
          <w:ilvl w:val="0"/>
          <w:numId w:val="47"/>
        </w:numPr>
      </w:pPr>
      <w:r w:rsidRPr="00A337DE">
        <w:t>An interview series</w:t>
      </w:r>
    </w:p>
    <w:p w14:paraId="38275FED" w14:textId="77777777" w:rsidR="00177E91" w:rsidRPr="00A337DE" w:rsidRDefault="00177E91" w:rsidP="00D440C9">
      <w:pPr>
        <w:pStyle w:val="ListParagraph"/>
        <w:numPr>
          <w:ilvl w:val="0"/>
          <w:numId w:val="47"/>
        </w:numPr>
      </w:pPr>
      <w:r w:rsidRPr="00A337DE">
        <w:t>Book name? “Normal is a setting on a dryer – it does not apply to people”</w:t>
      </w:r>
    </w:p>
    <w:p w14:paraId="0B37F029" w14:textId="77777777" w:rsidR="003B4DB8" w:rsidRDefault="003B4DB8" w:rsidP="003B4DB8">
      <w:pPr>
        <w:pStyle w:val="Heading3"/>
      </w:pPr>
      <w:r>
        <w:t>What do we know works?</w:t>
      </w:r>
    </w:p>
    <w:p w14:paraId="0FE825B7" w14:textId="77777777" w:rsidR="00986CBF" w:rsidRPr="00A337DE" w:rsidRDefault="00986CBF" w:rsidP="00D440C9">
      <w:pPr>
        <w:pStyle w:val="ListParagraph"/>
        <w:numPr>
          <w:ilvl w:val="0"/>
          <w:numId w:val="48"/>
        </w:numPr>
      </w:pPr>
      <w:r w:rsidRPr="00A337DE">
        <w:t>View through their eyes – personalising it</w:t>
      </w:r>
    </w:p>
    <w:p w14:paraId="57FB9959" w14:textId="77777777" w:rsidR="00986CBF" w:rsidRPr="00A337DE" w:rsidRDefault="00986CBF" w:rsidP="00D440C9">
      <w:pPr>
        <w:pStyle w:val="ListParagraph"/>
        <w:numPr>
          <w:ilvl w:val="0"/>
          <w:numId w:val="48"/>
        </w:numPr>
      </w:pPr>
      <w:r w:rsidRPr="00A337DE">
        <w:t xml:space="preserve">Making concepts accessible </w:t>
      </w:r>
    </w:p>
    <w:p w14:paraId="6A36CA30" w14:textId="77777777" w:rsidR="00986CBF" w:rsidRPr="00A337DE" w:rsidRDefault="00986CBF" w:rsidP="00D440C9">
      <w:pPr>
        <w:pStyle w:val="ListParagraph"/>
        <w:numPr>
          <w:ilvl w:val="0"/>
          <w:numId w:val="48"/>
        </w:numPr>
      </w:pPr>
      <w:r w:rsidRPr="00A337DE">
        <w:t>People growing up with an idea</w:t>
      </w:r>
    </w:p>
    <w:p w14:paraId="52F791FE" w14:textId="77777777" w:rsidR="00986CBF" w:rsidRPr="00A337DE" w:rsidRDefault="00986CBF" w:rsidP="00D440C9">
      <w:pPr>
        <w:pStyle w:val="ListParagraph"/>
        <w:numPr>
          <w:ilvl w:val="0"/>
          <w:numId w:val="48"/>
        </w:numPr>
      </w:pPr>
      <w:r w:rsidRPr="00A337DE">
        <w:t>Crosses the three spheres of learning</w:t>
      </w:r>
    </w:p>
    <w:p w14:paraId="7EA88F17" w14:textId="77777777" w:rsidR="00986CBF" w:rsidRPr="00A337DE" w:rsidRDefault="00986CBF" w:rsidP="00D440C9">
      <w:pPr>
        <w:pStyle w:val="ListParagraph"/>
        <w:numPr>
          <w:ilvl w:val="0"/>
          <w:numId w:val="48"/>
        </w:numPr>
      </w:pPr>
      <w:r w:rsidRPr="00A337DE">
        <w:t>Curiosity, openness</w:t>
      </w:r>
    </w:p>
    <w:p w14:paraId="4DBE2024" w14:textId="77777777" w:rsidR="003B4DB8" w:rsidRDefault="003B4DB8" w:rsidP="003B4DB8">
      <w:pPr>
        <w:pStyle w:val="Heading3"/>
      </w:pPr>
      <w:r>
        <w:t>Who do we need to partner with?</w:t>
      </w:r>
    </w:p>
    <w:p w14:paraId="7D6CC901" w14:textId="77777777" w:rsidR="00D4657C" w:rsidRPr="00A337DE" w:rsidRDefault="00D4657C" w:rsidP="00D440C9">
      <w:pPr>
        <w:pStyle w:val="ListParagraph"/>
        <w:numPr>
          <w:ilvl w:val="0"/>
          <w:numId w:val="49"/>
        </w:numPr>
      </w:pPr>
      <w:r w:rsidRPr="00A337DE">
        <w:t>Sharon, Sam, Michelle, Nadia</w:t>
      </w:r>
    </w:p>
    <w:p w14:paraId="516828CB" w14:textId="77777777" w:rsidR="00D4657C" w:rsidRPr="00A337DE" w:rsidRDefault="00D4657C" w:rsidP="00D440C9">
      <w:pPr>
        <w:pStyle w:val="ListParagraph"/>
        <w:numPr>
          <w:ilvl w:val="0"/>
          <w:numId w:val="49"/>
        </w:numPr>
      </w:pPr>
      <w:r w:rsidRPr="00A337DE">
        <w:t>Writers/interviews</w:t>
      </w:r>
    </w:p>
    <w:p w14:paraId="23F1DBAC" w14:textId="77777777" w:rsidR="00D4657C" w:rsidRPr="00A337DE" w:rsidRDefault="00D4657C" w:rsidP="00D440C9">
      <w:pPr>
        <w:pStyle w:val="ListParagraph"/>
        <w:numPr>
          <w:ilvl w:val="0"/>
          <w:numId w:val="49"/>
        </w:numPr>
      </w:pPr>
      <w:r w:rsidRPr="00A337DE">
        <w:t>People with stories</w:t>
      </w:r>
    </w:p>
    <w:p w14:paraId="10852CDB" w14:textId="77777777" w:rsidR="00D4657C" w:rsidRPr="00A337DE" w:rsidRDefault="00D4657C" w:rsidP="00D440C9">
      <w:pPr>
        <w:pStyle w:val="ListParagraph"/>
        <w:numPr>
          <w:ilvl w:val="0"/>
          <w:numId w:val="49"/>
        </w:numPr>
      </w:pPr>
      <w:r w:rsidRPr="00A337DE">
        <w:t>Tech inclined folk</w:t>
      </w:r>
    </w:p>
    <w:p w14:paraId="60167917" w14:textId="77777777" w:rsidR="00D4657C" w:rsidRPr="00A337DE" w:rsidRDefault="00D4657C" w:rsidP="00D440C9">
      <w:pPr>
        <w:pStyle w:val="ListParagraph"/>
        <w:numPr>
          <w:ilvl w:val="0"/>
          <w:numId w:val="49"/>
        </w:numPr>
      </w:pPr>
      <w:r w:rsidRPr="00A337DE">
        <w:t>‘What’s Up’ magazine</w:t>
      </w:r>
    </w:p>
    <w:p w14:paraId="2577645B" w14:textId="77777777" w:rsidR="003B4DB8" w:rsidRPr="0049058E" w:rsidRDefault="003B4DB8" w:rsidP="003B4DB8">
      <w:pPr>
        <w:pStyle w:val="Heading3"/>
      </w:pPr>
      <w:r w:rsidRPr="00EA125C">
        <w:t xml:space="preserve">What </w:t>
      </w:r>
      <w:r>
        <w:t>are the risks and challenges?</w:t>
      </w:r>
    </w:p>
    <w:p w14:paraId="3368D54F" w14:textId="77777777" w:rsidR="00010190" w:rsidRPr="00A337DE" w:rsidRDefault="00010190" w:rsidP="00D440C9">
      <w:pPr>
        <w:pStyle w:val="ListParagraph"/>
        <w:numPr>
          <w:ilvl w:val="0"/>
          <w:numId w:val="50"/>
        </w:numPr>
      </w:pPr>
      <w:r w:rsidRPr="00A337DE">
        <w:t>People putting themselves out there in writing – vulnerable</w:t>
      </w:r>
    </w:p>
    <w:p w14:paraId="57CBF9EF" w14:textId="77777777" w:rsidR="00010190" w:rsidRPr="00A337DE" w:rsidRDefault="00010190" w:rsidP="00D440C9">
      <w:pPr>
        <w:pStyle w:val="ListParagraph"/>
        <w:numPr>
          <w:ilvl w:val="0"/>
          <w:numId w:val="50"/>
        </w:numPr>
      </w:pPr>
      <w:r w:rsidRPr="00A337DE">
        <w:t>How to get people to read it</w:t>
      </w:r>
    </w:p>
    <w:p w14:paraId="4740358B" w14:textId="77777777" w:rsidR="00010190" w:rsidRPr="00A337DE" w:rsidRDefault="00010190" w:rsidP="00D440C9">
      <w:pPr>
        <w:pStyle w:val="ListParagraph"/>
        <w:numPr>
          <w:ilvl w:val="0"/>
          <w:numId w:val="50"/>
        </w:numPr>
      </w:pPr>
      <w:r w:rsidRPr="00A337DE">
        <w:t>Understanding what exists already/market research</w:t>
      </w:r>
    </w:p>
    <w:p w14:paraId="7D6A941D" w14:textId="77777777" w:rsidR="003B4DB8" w:rsidRPr="0049058E" w:rsidRDefault="003B4DB8" w:rsidP="003B4DB8">
      <w:pPr>
        <w:pStyle w:val="Heading3"/>
      </w:pPr>
      <w:r w:rsidRPr="00EA125C">
        <w:t xml:space="preserve">What </w:t>
      </w:r>
      <w:r>
        <w:t>do we need to learn by doing</w:t>
      </w:r>
      <w:r w:rsidRPr="00EA125C">
        <w:t>?</w:t>
      </w:r>
    </w:p>
    <w:p w14:paraId="0E34FCD4" w14:textId="77777777" w:rsidR="009B096D" w:rsidRPr="00A337DE" w:rsidRDefault="009B096D" w:rsidP="00D440C9">
      <w:pPr>
        <w:pStyle w:val="ListParagraph"/>
        <w:numPr>
          <w:ilvl w:val="0"/>
          <w:numId w:val="51"/>
        </w:numPr>
      </w:pPr>
      <w:r w:rsidRPr="00A337DE">
        <w:t>Writing style</w:t>
      </w:r>
    </w:p>
    <w:p w14:paraId="21D41B92" w14:textId="77777777" w:rsidR="009B096D" w:rsidRPr="00A337DE" w:rsidRDefault="009B096D" w:rsidP="00D440C9">
      <w:pPr>
        <w:pStyle w:val="ListParagraph"/>
        <w:numPr>
          <w:ilvl w:val="0"/>
          <w:numId w:val="51"/>
        </w:numPr>
      </w:pPr>
      <w:r w:rsidRPr="00A337DE">
        <w:t>Audience</w:t>
      </w:r>
    </w:p>
    <w:p w14:paraId="5C8B529B" w14:textId="77777777" w:rsidR="003B4DB8" w:rsidRPr="0049058E" w:rsidRDefault="003B4DB8" w:rsidP="003B4DB8">
      <w:pPr>
        <w:pStyle w:val="Heading3"/>
      </w:pPr>
      <w:r>
        <w:t>How do we make sure everyone is included?</w:t>
      </w:r>
    </w:p>
    <w:p w14:paraId="1A03CF1A" w14:textId="77777777" w:rsidR="006A3CF1" w:rsidRPr="00A337DE" w:rsidRDefault="006A3CF1" w:rsidP="00D440C9">
      <w:pPr>
        <w:pStyle w:val="ListParagraph"/>
        <w:numPr>
          <w:ilvl w:val="0"/>
          <w:numId w:val="52"/>
        </w:numPr>
      </w:pPr>
      <w:r w:rsidRPr="00A337DE">
        <w:t>Have varied stories for each disability</w:t>
      </w:r>
    </w:p>
    <w:p w14:paraId="1F2CDDFB" w14:textId="77777777" w:rsidR="006A3CF1" w:rsidRPr="00A337DE" w:rsidRDefault="006A3CF1" w:rsidP="00D440C9">
      <w:pPr>
        <w:pStyle w:val="ListParagraph"/>
        <w:numPr>
          <w:ilvl w:val="0"/>
          <w:numId w:val="52"/>
        </w:numPr>
      </w:pPr>
      <w:r w:rsidRPr="00A337DE">
        <w:t>Combine them</w:t>
      </w:r>
    </w:p>
    <w:p w14:paraId="1E55A6D8" w14:textId="77777777" w:rsidR="003B4DB8" w:rsidRPr="0049058E" w:rsidRDefault="003B4DB8" w:rsidP="003B4DB8">
      <w:pPr>
        <w:pStyle w:val="Heading3"/>
      </w:pPr>
      <w:r w:rsidRPr="00EA125C">
        <w:t>What are our next wise steps?</w:t>
      </w:r>
    </w:p>
    <w:p w14:paraId="1823F040" w14:textId="77777777" w:rsidR="00F43F40" w:rsidRPr="00A337DE" w:rsidRDefault="00F43F40" w:rsidP="00D440C9">
      <w:pPr>
        <w:pStyle w:val="ListParagraph"/>
        <w:numPr>
          <w:ilvl w:val="0"/>
          <w:numId w:val="53"/>
        </w:numPr>
      </w:pPr>
      <w:r w:rsidRPr="00A337DE">
        <w:t>Connect with community and writer’s groups</w:t>
      </w:r>
    </w:p>
    <w:p w14:paraId="73552B5B" w14:textId="78D30273" w:rsidR="003B4DB8" w:rsidRDefault="003B4DB8" w:rsidP="003B4DB8">
      <w:pPr>
        <w:pStyle w:val="Heading2"/>
      </w:pPr>
      <w:r>
        <w:lastRenderedPageBreak/>
        <w:t xml:space="preserve">Project </w:t>
      </w:r>
      <w:r w:rsidR="00C23005">
        <w:t>six</w:t>
      </w:r>
    </w:p>
    <w:p w14:paraId="256D3BD2" w14:textId="3BEA73CB" w:rsidR="003B4DB8" w:rsidRDefault="003B4DB8" w:rsidP="003B4DB8">
      <w:pPr>
        <w:pStyle w:val="Heading3"/>
      </w:pPr>
      <w:r w:rsidRPr="00EA1588">
        <w:t>Host Idea</w:t>
      </w:r>
      <w:r>
        <w:t xml:space="preserve"> – </w:t>
      </w:r>
      <w:r w:rsidR="00954B61">
        <w:t>Linking people with disability to supports in their community</w:t>
      </w:r>
    </w:p>
    <w:p w14:paraId="6A9CA135" w14:textId="77777777" w:rsidR="003B4DB8" w:rsidRPr="00EA1588" w:rsidRDefault="003B4DB8" w:rsidP="003B4DB8">
      <w:pPr>
        <w:pStyle w:val="Heading3"/>
      </w:pPr>
      <w:r w:rsidRPr="00EA1588">
        <w:t>What could this idea become?</w:t>
      </w:r>
    </w:p>
    <w:p w14:paraId="51B71516" w14:textId="77777777" w:rsidR="00091FC3" w:rsidRPr="00A337DE" w:rsidRDefault="00091FC3" w:rsidP="00D440C9">
      <w:pPr>
        <w:pStyle w:val="ListParagraph"/>
        <w:numPr>
          <w:ilvl w:val="0"/>
          <w:numId w:val="53"/>
        </w:numPr>
      </w:pPr>
      <w:r w:rsidRPr="00A337DE">
        <w:t>Having the support worker change their role if their client is having a bad day – that the person caring can change their support role and do a different role in caring - adaptable</w:t>
      </w:r>
    </w:p>
    <w:p w14:paraId="1F5452DE" w14:textId="77777777" w:rsidR="003B4DB8" w:rsidRDefault="003B4DB8" w:rsidP="003B4DB8">
      <w:pPr>
        <w:pStyle w:val="Heading3"/>
      </w:pPr>
      <w:r>
        <w:t>What do we know works?</w:t>
      </w:r>
    </w:p>
    <w:p w14:paraId="14D72E0D" w14:textId="77777777" w:rsidR="009949A4" w:rsidRPr="00A337DE" w:rsidRDefault="009949A4" w:rsidP="00D440C9">
      <w:pPr>
        <w:pStyle w:val="ListParagraph"/>
        <w:numPr>
          <w:ilvl w:val="0"/>
          <w:numId w:val="53"/>
        </w:numPr>
      </w:pPr>
      <w:r w:rsidRPr="00A337DE">
        <w:t>Access to different services and people being able to find out about different services</w:t>
      </w:r>
    </w:p>
    <w:p w14:paraId="1271FF94" w14:textId="77777777" w:rsidR="003B4DB8" w:rsidRDefault="003B4DB8" w:rsidP="003B4DB8">
      <w:pPr>
        <w:pStyle w:val="Heading3"/>
      </w:pPr>
      <w:r>
        <w:t>Who do we need to partner with?</w:t>
      </w:r>
    </w:p>
    <w:p w14:paraId="6FCE831F" w14:textId="77777777" w:rsidR="00770F76" w:rsidRPr="00A337DE" w:rsidRDefault="00770F76" w:rsidP="00D440C9">
      <w:pPr>
        <w:pStyle w:val="ListParagraph"/>
        <w:numPr>
          <w:ilvl w:val="0"/>
          <w:numId w:val="53"/>
        </w:numPr>
      </w:pPr>
      <w:r w:rsidRPr="00A337DE">
        <w:t>Interlink groups</w:t>
      </w:r>
    </w:p>
    <w:p w14:paraId="60892516" w14:textId="77777777" w:rsidR="00770F76" w:rsidRPr="00A337DE" w:rsidRDefault="00770F76" w:rsidP="00D440C9">
      <w:pPr>
        <w:pStyle w:val="ListParagraph"/>
        <w:numPr>
          <w:ilvl w:val="0"/>
          <w:numId w:val="53"/>
        </w:numPr>
      </w:pPr>
      <w:r w:rsidRPr="00A337DE">
        <w:t>To be told about the partner groups so that people can get involved with them/find out if something is already happening</w:t>
      </w:r>
    </w:p>
    <w:p w14:paraId="74E5ED0C" w14:textId="77777777" w:rsidR="003B4DB8" w:rsidRPr="0049058E" w:rsidRDefault="003B4DB8" w:rsidP="003B4DB8">
      <w:pPr>
        <w:pStyle w:val="Heading3"/>
      </w:pPr>
      <w:r w:rsidRPr="00EA125C">
        <w:t xml:space="preserve">What </w:t>
      </w:r>
      <w:r>
        <w:t>are the risks and challenges?</w:t>
      </w:r>
    </w:p>
    <w:p w14:paraId="6D22E956" w14:textId="77777777" w:rsidR="00987049" w:rsidRPr="00A337DE" w:rsidRDefault="00987049" w:rsidP="00D440C9">
      <w:pPr>
        <w:pStyle w:val="ListParagraph"/>
        <w:numPr>
          <w:ilvl w:val="0"/>
          <w:numId w:val="54"/>
        </w:numPr>
      </w:pPr>
      <w:r w:rsidRPr="00A337DE">
        <w:t>The support to see different disability and mental health after they have been given pills, and to see how things are going</w:t>
      </w:r>
    </w:p>
    <w:p w14:paraId="6F5E82BF" w14:textId="77777777" w:rsidR="00987049" w:rsidRPr="00A337DE" w:rsidRDefault="00987049" w:rsidP="00D440C9">
      <w:pPr>
        <w:pStyle w:val="ListParagraph"/>
        <w:numPr>
          <w:ilvl w:val="0"/>
          <w:numId w:val="54"/>
        </w:numPr>
      </w:pPr>
      <w:r w:rsidRPr="00A337DE">
        <w:t>Lack of understanding</w:t>
      </w:r>
    </w:p>
    <w:p w14:paraId="17CAD8FE" w14:textId="77777777" w:rsidR="00987049" w:rsidRPr="00A337DE" w:rsidRDefault="00987049" w:rsidP="00D440C9">
      <w:pPr>
        <w:pStyle w:val="ListParagraph"/>
        <w:numPr>
          <w:ilvl w:val="0"/>
          <w:numId w:val="54"/>
        </w:numPr>
      </w:pPr>
      <w:r w:rsidRPr="00A337DE">
        <w:t>Not knowing of what sort of support to get, and having it updated all the time and re-evaluating the current situation of different disability and mental health supports</w:t>
      </w:r>
    </w:p>
    <w:p w14:paraId="699F3E24" w14:textId="6A8C356D" w:rsidR="00792134" w:rsidRDefault="00792134" w:rsidP="00792134">
      <w:pPr>
        <w:pStyle w:val="Heading2"/>
      </w:pPr>
      <w:r>
        <w:t xml:space="preserve">Project </w:t>
      </w:r>
      <w:r w:rsidR="00C23005">
        <w:t>seven, eight and nine</w:t>
      </w:r>
      <w:r w:rsidR="00987049">
        <w:t xml:space="preserve"> (ideas combined)</w:t>
      </w:r>
    </w:p>
    <w:p w14:paraId="1D1FE570" w14:textId="343CF923" w:rsidR="00792134" w:rsidRDefault="00792134" w:rsidP="00792134">
      <w:pPr>
        <w:pStyle w:val="Heading3"/>
      </w:pPr>
      <w:r w:rsidRPr="00EA1588">
        <w:t>Host Idea</w:t>
      </w:r>
      <w:r>
        <w:t xml:space="preserve"> – </w:t>
      </w:r>
      <w:r w:rsidR="00987049">
        <w:t xml:space="preserve">Podcast/forum/interactive </w:t>
      </w:r>
      <w:r w:rsidR="00311722">
        <w:t>social outlet/blog – central information source for disability and aged communities</w:t>
      </w:r>
    </w:p>
    <w:p w14:paraId="6BB1C4EA" w14:textId="77777777" w:rsidR="00792134" w:rsidRPr="00EA1588" w:rsidRDefault="00792134" w:rsidP="00792134">
      <w:pPr>
        <w:pStyle w:val="Heading3"/>
      </w:pPr>
      <w:r w:rsidRPr="00EA1588">
        <w:t>What could this idea become?</w:t>
      </w:r>
    </w:p>
    <w:p w14:paraId="0F550EFE" w14:textId="77777777" w:rsidR="00756EF8" w:rsidRPr="00A337DE" w:rsidRDefault="00756EF8" w:rsidP="00D440C9">
      <w:pPr>
        <w:pStyle w:val="ListParagraph"/>
        <w:numPr>
          <w:ilvl w:val="0"/>
          <w:numId w:val="55"/>
        </w:numPr>
      </w:pPr>
      <w:r w:rsidRPr="00A337DE">
        <w:t>Development of a podcast or interactive media outlet talking to communities e.g. Talk about the upcoming events</w:t>
      </w:r>
    </w:p>
    <w:p w14:paraId="4D2CDC12" w14:textId="77777777" w:rsidR="00756EF8" w:rsidRPr="00A337DE" w:rsidRDefault="00756EF8" w:rsidP="00D440C9">
      <w:pPr>
        <w:pStyle w:val="ListParagraph"/>
        <w:numPr>
          <w:ilvl w:val="0"/>
          <w:numId w:val="55"/>
        </w:numPr>
      </w:pPr>
      <w:r w:rsidRPr="00A337DE">
        <w:t>Discuss upcoming Changing Lives, Changing Communities forums</w:t>
      </w:r>
    </w:p>
    <w:p w14:paraId="4D03886A" w14:textId="77777777" w:rsidR="00756EF8" w:rsidRPr="00A337DE" w:rsidRDefault="00756EF8" w:rsidP="00D440C9">
      <w:pPr>
        <w:pStyle w:val="ListParagraph"/>
        <w:numPr>
          <w:ilvl w:val="0"/>
          <w:numId w:val="55"/>
        </w:numPr>
      </w:pPr>
      <w:r w:rsidRPr="00A337DE">
        <w:t>Differing discussion points each week (access and events theatre)</w:t>
      </w:r>
    </w:p>
    <w:p w14:paraId="1B95173D" w14:textId="77777777" w:rsidR="00756EF8" w:rsidRPr="00A337DE" w:rsidRDefault="00756EF8" w:rsidP="00D440C9">
      <w:pPr>
        <w:pStyle w:val="ListParagraph"/>
        <w:numPr>
          <w:ilvl w:val="0"/>
          <w:numId w:val="55"/>
        </w:numPr>
      </w:pPr>
      <w:r w:rsidRPr="00A337DE">
        <w:t>Guest speakers from community (Yellow Bridge, council)</w:t>
      </w:r>
    </w:p>
    <w:p w14:paraId="41A932A3" w14:textId="77777777" w:rsidR="00756EF8" w:rsidRPr="00A337DE" w:rsidRDefault="00756EF8" w:rsidP="00D440C9">
      <w:pPr>
        <w:pStyle w:val="ListParagraph"/>
        <w:numPr>
          <w:ilvl w:val="0"/>
          <w:numId w:val="55"/>
        </w:numPr>
      </w:pPr>
      <w:r w:rsidRPr="00A337DE">
        <w:t xml:space="preserve">Inform the community </w:t>
      </w:r>
    </w:p>
    <w:p w14:paraId="130868E4" w14:textId="77777777" w:rsidR="00756EF8" w:rsidRPr="00A337DE" w:rsidRDefault="00756EF8" w:rsidP="00D440C9">
      <w:pPr>
        <w:pStyle w:val="ListParagraph"/>
        <w:numPr>
          <w:ilvl w:val="0"/>
          <w:numId w:val="55"/>
        </w:numPr>
      </w:pPr>
      <w:r w:rsidRPr="00A337DE">
        <w:t>Discuss issues and ideas, events</w:t>
      </w:r>
    </w:p>
    <w:p w14:paraId="44ACA5DB" w14:textId="77777777" w:rsidR="00756EF8" w:rsidRPr="00A337DE" w:rsidRDefault="00756EF8" w:rsidP="00D440C9">
      <w:pPr>
        <w:pStyle w:val="ListParagraph"/>
        <w:numPr>
          <w:ilvl w:val="0"/>
          <w:numId w:val="55"/>
        </w:numPr>
      </w:pPr>
      <w:r w:rsidRPr="00A337DE">
        <w:t>Driver of social change</w:t>
      </w:r>
    </w:p>
    <w:p w14:paraId="2E6390C9" w14:textId="77777777" w:rsidR="00756EF8" w:rsidRPr="00A337DE" w:rsidRDefault="00756EF8" w:rsidP="00D440C9">
      <w:pPr>
        <w:pStyle w:val="ListParagraph"/>
        <w:numPr>
          <w:ilvl w:val="0"/>
          <w:numId w:val="55"/>
        </w:numPr>
      </w:pPr>
      <w:r w:rsidRPr="00A337DE">
        <w:t>Be fun</w:t>
      </w:r>
    </w:p>
    <w:p w14:paraId="30AC3EEC" w14:textId="39604A59" w:rsidR="00CB64D1" w:rsidRDefault="00CB64D1" w:rsidP="00792134">
      <w:pPr>
        <w:pStyle w:val="Heading3"/>
      </w:pPr>
      <w:r>
        <w:t>What do we know works?</w:t>
      </w:r>
    </w:p>
    <w:p w14:paraId="6B73F2DA" w14:textId="77777777" w:rsidR="00CB64D1" w:rsidRPr="00A337DE" w:rsidRDefault="00CB64D1" w:rsidP="00D440C9">
      <w:pPr>
        <w:pStyle w:val="ListParagraph"/>
        <w:numPr>
          <w:ilvl w:val="0"/>
          <w:numId w:val="56"/>
        </w:numPr>
      </w:pPr>
      <w:r w:rsidRPr="00A337DE">
        <w:t>Podcasts</w:t>
      </w:r>
    </w:p>
    <w:p w14:paraId="5A3883F0" w14:textId="77777777" w:rsidR="00CB64D1" w:rsidRPr="00A337DE" w:rsidRDefault="00CB64D1" w:rsidP="00D440C9">
      <w:pPr>
        <w:pStyle w:val="ListParagraph"/>
        <w:numPr>
          <w:ilvl w:val="0"/>
          <w:numId w:val="56"/>
        </w:numPr>
      </w:pPr>
      <w:r w:rsidRPr="00A337DE">
        <w:t>Word of mouth to begin with</w:t>
      </w:r>
    </w:p>
    <w:p w14:paraId="452A7A02" w14:textId="77777777" w:rsidR="00CB64D1" w:rsidRPr="00A337DE" w:rsidRDefault="00CB64D1" w:rsidP="00D440C9">
      <w:pPr>
        <w:pStyle w:val="ListParagraph"/>
        <w:numPr>
          <w:ilvl w:val="0"/>
          <w:numId w:val="56"/>
        </w:numPr>
      </w:pPr>
      <w:r w:rsidRPr="00A337DE">
        <w:t>Free to download</w:t>
      </w:r>
    </w:p>
    <w:p w14:paraId="0997872E" w14:textId="77777777" w:rsidR="00CB64D1" w:rsidRPr="00A337DE" w:rsidRDefault="00CB64D1" w:rsidP="00D440C9">
      <w:pPr>
        <w:pStyle w:val="ListParagraph"/>
        <w:numPr>
          <w:ilvl w:val="0"/>
          <w:numId w:val="56"/>
        </w:numPr>
      </w:pPr>
      <w:r w:rsidRPr="00A337DE">
        <w:t>Multiplatform</w:t>
      </w:r>
    </w:p>
    <w:p w14:paraId="2BEF8ED9" w14:textId="0564C818" w:rsidR="00CB64D1" w:rsidRPr="00CB64D1" w:rsidRDefault="00792134" w:rsidP="00CB64D1">
      <w:pPr>
        <w:pStyle w:val="Heading3"/>
      </w:pPr>
      <w:r>
        <w:lastRenderedPageBreak/>
        <w:t>Who do we need to partner with?</w:t>
      </w:r>
    </w:p>
    <w:p w14:paraId="27CAA8E0" w14:textId="77777777" w:rsidR="005E1AF2" w:rsidRPr="00A337DE" w:rsidRDefault="005E1AF2" w:rsidP="00D440C9">
      <w:pPr>
        <w:pStyle w:val="ListParagraph"/>
        <w:numPr>
          <w:ilvl w:val="0"/>
          <w:numId w:val="57"/>
        </w:numPr>
      </w:pPr>
      <w:r w:rsidRPr="00A337DE">
        <w:t>Kim Stokes Communications</w:t>
      </w:r>
    </w:p>
    <w:p w14:paraId="24BD6C06" w14:textId="77777777" w:rsidR="005E1AF2" w:rsidRPr="00A337DE" w:rsidRDefault="005E1AF2" w:rsidP="00D440C9">
      <w:pPr>
        <w:pStyle w:val="ListParagraph"/>
        <w:numPr>
          <w:ilvl w:val="0"/>
          <w:numId w:val="57"/>
        </w:numPr>
      </w:pPr>
      <w:r w:rsidRPr="00A337DE">
        <w:t>Local media groups (South Cross Austereo)</w:t>
      </w:r>
    </w:p>
    <w:p w14:paraId="11E5E312" w14:textId="77777777" w:rsidR="005E1AF2" w:rsidRPr="00A337DE" w:rsidRDefault="005E1AF2" w:rsidP="00D440C9">
      <w:pPr>
        <w:pStyle w:val="ListParagraph"/>
        <w:numPr>
          <w:ilvl w:val="0"/>
          <w:numId w:val="57"/>
        </w:numPr>
      </w:pPr>
      <w:r w:rsidRPr="00A337DE">
        <w:t>Toowoomba Regional Council</w:t>
      </w:r>
    </w:p>
    <w:p w14:paraId="3B44E88E" w14:textId="77777777" w:rsidR="005E1AF2" w:rsidRPr="00A337DE" w:rsidRDefault="005E1AF2" w:rsidP="00D440C9">
      <w:pPr>
        <w:pStyle w:val="ListParagraph"/>
        <w:numPr>
          <w:ilvl w:val="0"/>
          <w:numId w:val="57"/>
        </w:numPr>
      </w:pPr>
      <w:r w:rsidRPr="00A337DE">
        <w:t>Framework development</w:t>
      </w:r>
    </w:p>
    <w:p w14:paraId="5D9A6035" w14:textId="77777777" w:rsidR="005E1AF2" w:rsidRPr="00A337DE" w:rsidRDefault="005E1AF2" w:rsidP="00D440C9">
      <w:pPr>
        <w:pStyle w:val="ListParagraph"/>
        <w:numPr>
          <w:ilvl w:val="0"/>
          <w:numId w:val="57"/>
        </w:numPr>
      </w:pPr>
      <w:r w:rsidRPr="00A337DE">
        <w:t>Partner with community organisations</w:t>
      </w:r>
    </w:p>
    <w:p w14:paraId="0669BC2E" w14:textId="77777777" w:rsidR="005E1AF2" w:rsidRPr="00A337DE" w:rsidRDefault="005E1AF2" w:rsidP="00D440C9">
      <w:pPr>
        <w:pStyle w:val="ListParagraph"/>
        <w:numPr>
          <w:ilvl w:val="0"/>
          <w:numId w:val="57"/>
        </w:numPr>
      </w:pPr>
      <w:r w:rsidRPr="00A337DE">
        <w:t>Possible high school or university students</w:t>
      </w:r>
    </w:p>
    <w:p w14:paraId="2164EBE8" w14:textId="77777777" w:rsidR="005E1AF2" w:rsidRPr="00A337DE" w:rsidRDefault="005E1AF2" w:rsidP="00D440C9">
      <w:pPr>
        <w:pStyle w:val="ListParagraph"/>
        <w:numPr>
          <w:ilvl w:val="0"/>
          <w:numId w:val="57"/>
        </w:numPr>
      </w:pPr>
      <w:r w:rsidRPr="00A337DE">
        <w:t>Community radio</w:t>
      </w:r>
    </w:p>
    <w:p w14:paraId="49083930" w14:textId="77777777" w:rsidR="00792134" w:rsidRPr="0049058E" w:rsidRDefault="00792134" w:rsidP="00792134">
      <w:pPr>
        <w:pStyle w:val="Heading3"/>
      </w:pPr>
      <w:r w:rsidRPr="00EA125C">
        <w:t xml:space="preserve">What </w:t>
      </w:r>
      <w:r>
        <w:t>are the risks and challenges?</w:t>
      </w:r>
    </w:p>
    <w:p w14:paraId="70D8E3EE" w14:textId="77777777" w:rsidR="00BC29AC" w:rsidRPr="00A337DE" w:rsidRDefault="00BC29AC" w:rsidP="00D440C9">
      <w:pPr>
        <w:pStyle w:val="ListParagraph"/>
        <w:numPr>
          <w:ilvl w:val="0"/>
          <w:numId w:val="58"/>
        </w:numPr>
      </w:pPr>
      <w:r w:rsidRPr="00A337DE">
        <w:t>Budget for start-up</w:t>
      </w:r>
    </w:p>
    <w:p w14:paraId="4BAD04E4" w14:textId="77777777" w:rsidR="00BC29AC" w:rsidRPr="00A337DE" w:rsidRDefault="00BC29AC" w:rsidP="00D440C9">
      <w:pPr>
        <w:pStyle w:val="ListParagraph"/>
        <w:numPr>
          <w:ilvl w:val="0"/>
          <w:numId w:val="58"/>
        </w:numPr>
      </w:pPr>
      <w:r w:rsidRPr="00A337DE">
        <w:t>Community buy-in to begin with</w:t>
      </w:r>
    </w:p>
    <w:p w14:paraId="47A17A2A" w14:textId="77777777" w:rsidR="00BC29AC" w:rsidRPr="00A337DE" w:rsidRDefault="00BC29AC" w:rsidP="00D440C9">
      <w:pPr>
        <w:pStyle w:val="ListParagraph"/>
        <w:numPr>
          <w:ilvl w:val="0"/>
          <w:numId w:val="58"/>
        </w:numPr>
      </w:pPr>
      <w:r w:rsidRPr="00A337DE">
        <w:t>Ongoing support</w:t>
      </w:r>
    </w:p>
    <w:p w14:paraId="18D88736" w14:textId="77777777" w:rsidR="00BC29AC" w:rsidRPr="00A337DE" w:rsidRDefault="00BC29AC" w:rsidP="00D440C9">
      <w:pPr>
        <w:pStyle w:val="ListParagraph"/>
        <w:numPr>
          <w:ilvl w:val="0"/>
          <w:numId w:val="58"/>
        </w:numPr>
      </w:pPr>
      <w:r w:rsidRPr="00A337DE">
        <w:t>Access to a studio?</w:t>
      </w:r>
    </w:p>
    <w:p w14:paraId="45C7CFF3" w14:textId="77777777" w:rsidR="00BC29AC" w:rsidRPr="00A337DE" w:rsidRDefault="00BC29AC" w:rsidP="00D440C9">
      <w:pPr>
        <w:pStyle w:val="ListParagraph"/>
        <w:numPr>
          <w:ilvl w:val="0"/>
          <w:numId w:val="58"/>
        </w:numPr>
      </w:pPr>
      <w:r w:rsidRPr="00A337DE">
        <w:t>Transcript (accessibility)</w:t>
      </w:r>
    </w:p>
    <w:p w14:paraId="1D8172FF" w14:textId="77777777" w:rsidR="00BC29AC" w:rsidRPr="00A337DE" w:rsidRDefault="00BC29AC" w:rsidP="00D440C9">
      <w:pPr>
        <w:pStyle w:val="ListParagraph"/>
        <w:numPr>
          <w:ilvl w:val="0"/>
          <w:numId w:val="58"/>
        </w:numPr>
      </w:pPr>
      <w:r w:rsidRPr="00A337DE">
        <w:t>Not everyone is online/connected</w:t>
      </w:r>
    </w:p>
    <w:p w14:paraId="0A2572B0" w14:textId="77777777" w:rsidR="00BC29AC" w:rsidRPr="00A337DE" w:rsidRDefault="00BC29AC" w:rsidP="00D440C9">
      <w:pPr>
        <w:pStyle w:val="ListParagraph"/>
        <w:numPr>
          <w:ilvl w:val="0"/>
          <w:numId w:val="58"/>
        </w:numPr>
      </w:pPr>
      <w:r w:rsidRPr="00A337DE">
        <w:t>Team of people working on it</w:t>
      </w:r>
    </w:p>
    <w:p w14:paraId="59AD7971" w14:textId="77777777" w:rsidR="00BC29AC" w:rsidRPr="00A337DE" w:rsidRDefault="00BC29AC" w:rsidP="00D440C9">
      <w:pPr>
        <w:pStyle w:val="ListParagraph"/>
        <w:numPr>
          <w:ilvl w:val="0"/>
          <w:numId w:val="58"/>
        </w:numPr>
      </w:pPr>
      <w:r w:rsidRPr="00A337DE">
        <w:t>Radio announcer who can hold the attention of listeners</w:t>
      </w:r>
    </w:p>
    <w:p w14:paraId="6F18C408" w14:textId="77777777" w:rsidR="00BC29AC" w:rsidRPr="00A337DE" w:rsidRDefault="00BC29AC" w:rsidP="00D440C9">
      <w:pPr>
        <w:pStyle w:val="ListParagraph"/>
        <w:numPr>
          <w:ilvl w:val="0"/>
          <w:numId w:val="58"/>
        </w:numPr>
      </w:pPr>
      <w:r w:rsidRPr="00A337DE">
        <w:t>Create buzz</w:t>
      </w:r>
    </w:p>
    <w:p w14:paraId="24255AE6" w14:textId="77777777" w:rsidR="00BC29AC" w:rsidRPr="00A337DE" w:rsidRDefault="00BC29AC" w:rsidP="00D440C9">
      <w:pPr>
        <w:pStyle w:val="ListParagraph"/>
        <w:numPr>
          <w:ilvl w:val="0"/>
          <w:numId w:val="58"/>
        </w:numPr>
      </w:pPr>
      <w:r w:rsidRPr="00A337DE">
        <w:t>Trained and qualified</w:t>
      </w:r>
    </w:p>
    <w:p w14:paraId="4E39F295" w14:textId="77777777" w:rsidR="00792134" w:rsidRPr="0049058E" w:rsidRDefault="00792134" w:rsidP="00792134">
      <w:pPr>
        <w:pStyle w:val="Heading3"/>
      </w:pPr>
      <w:r w:rsidRPr="00EA125C">
        <w:t xml:space="preserve">What </w:t>
      </w:r>
      <w:r>
        <w:t>do we need to learn by doing</w:t>
      </w:r>
      <w:r w:rsidRPr="00EA125C">
        <w:t>?</w:t>
      </w:r>
    </w:p>
    <w:p w14:paraId="3DF11DEF" w14:textId="4347C8B8" w:rsidR="001D21BD" w:rsidRPr="00A337DE" w:rsidRDefault="001D21BD" w:rsidP="00D440C9">
      <w:pPr>
        <w:pStyle w:val="ListParagraph"/>
        <w:numPr>
          <w:ilvl w:val="0"/>
          <w:numId w:val="59"/>
        </w:numPr>
      </w:pPr>
      <w:r w:rsidRPr="00A337DE">
        <w:t xml:space="preserve">Time commitment required (1-hour show takes X </w:t>
      </w:r>
      <w:r w:rsidR="00F325AD" w:rsidRPr="00A337DE">
        <w:t>number</w:t>
      </w:r>
      <w:r w:rsidRPr="00A337DE">
        <w:t xml:space="preserve"> of hours to prep)</w:t>
      </w:r>
    </w:p>
    <w:p w14:paraId="66162354" w14:textId="77777777" w:rsidR="001D21BD" w:rsidRPr="00A337DE" w:rsidRDefault="001D21BD" w:rsidP="00D440C9">
      <w:pPr>
        <w:pStyle w:val="ListParagraph"/>
        <w:numPr>
          <w:ilvl w:val="0"/>
          <w:numId w:val="59"/>
        </w:numPr>
      </w:pPr>
      <w:r w:rsidRPr="00A337DE">
        <w:t>What draws people in/what do people want to hear?</w:t>
      </w:r>
    </w:p>
    <w:p w14:paraId="7A562E9F" w14:textId="77777777" w:rsidR="001D21BD" w:rsidRPr="00A337DE" w:rsidRDefault="001D21BD" w:rsidP="00D440C9">
      <w:pPr>
        <w:pStyle w:val="ListParagraph"/>
        <w:numPr>
          <w:ilvl w:val="0"/>
          <w:numId w:val="59"/>
        </w:numPr>
      </w:pPr>
      <w:r w:rsidRPr="00A337DE">
        <w:t>What is a good radio voice?</w:t>
      </w:r>
    </w:p>
    <w:p w14:paraId="5747732F" w14:textId="77777777" w:rsidR="001D21BD" w:rsidRPr="00A337DE" w:rsidRDefault="001D21BD" w:rsidP="00D440C9">
      <w:pPr>
        <w:pStyle w:val="ListParagraph"/>
        <w:numPr>
          <w:ilvl w:val="0"/>
          <w:numId w:val="59"/>
        </w:numPr>
      </w:pPr>
      <w:r w:rsidRPr="00A337DE">
        <w:t>Who is the audience/who wants to hear the discussion?</w:t>
      </w:r>
    </w:p>
    <w:p w14:paraId="6B1AC1CA" w14:textId="77777777" w:rsidR="001D21BD" w:rsidRPr="00A337DE" w:rsidRDefault="001D21BD" w:rsidP="00D440C9">
      <w:pPr>
        <w:pStyle w:val="ListParagraph"/>
        <w:numPr>
          <w:ilvl w:val="0"/>
          <w:numId w:val="59"/>
        </w:numPr>
      </w:pPr>
      <w:r w:rsidRPr="00A337DE">
        <w:t>Discussing problems without causing offence – solution-orientated and community collaboration</w:t>
      </w:r>
    </w:p>
    <w:p w14:paraId="7C895BEA" w14:textId="77777777" w:rsidR="001D21BD" w:rsidRPr="00A337DE" w:rsidRDefault="001D21BD" w:rsidP="00D440C9">
      <w:pPr>
        <w:pStyle w:val="ListParagraph"/>
        <w:numPr>
          <w:ilvl w:val="0"/>
          <w:numId w:val="59"/>
        </w:numPr>
      </w:pPr>
      <w:r w:rsidRPr="00A337DE">
        <w:t>Matching the right people to the right jobs</w:t>
      </w:r>
    </w:p>
    <w:p w14:paraId="3C9811D3" w14:textId="77777777" w:rsidR="001D21BD" w:rsidRPr="00A337DE" w:rsidRDefault="001D21BD" w:rsidP="00D440C9">
      <w:pPr>
        <w:pStyle w:val="ListParagraph"/>
        <w:numPr>
          <w:ilvl w:val="0"/>
          <w:numId w:val="59"/>
        </w:numPr>
      </w:pPr>
      <w:r w:rsidRPr="00A337DE">
        <w:t>Identify aspiring members</w:t>
      </w:r>
    </w:p>
    <w:p w14:paraId="0DEF72F6" w14:textId="77777777" w:rsidR="001D21BD" w:rsidRDefault="001D21BD" w:rsidP="00792134">
      <w:pPr>
        <w:pStyle w:val="Heading3"/>
      </w:pPr>
      <w:r>
        <w:t>How do we make sure everyone is included?</w:t>
      </w:r>
    </w:p>
    <w:p w14:paraId="1A3DA3AF" w14:textId="77777777" w:rsidR="00804897" w:rsidRPr="00A337DE" w:rsidRDefault="00804897" w:rsidP="00D440C9">
      <w:pPr>
        <w:pStyle w:val="ListParagraph"/>
        <w:numPr>
          <w:ilvl w:val="0"/>
          <w:numId w:val="35"/>
        </w:numPr>
      </w:pPr>
      <w:r w:rsidRPr="00A337DE">
        <w:t>Promote to seniors and disability groups</w:t>
      </w:r>
    </w:p>
    <w:p w14:paraId="49BD23FA" w14:textId="77777777" w:rsidR="00804897" w:rsidRPr="00A337DE" w:rsidRDefault="00804897" w:rsidP="00D440C9">
      <w:pPr>
        <w:pStyle w:val="ListParagraph"/>
        <w:numPr>
          <w:ilvl w:val="0"/>
          <w:numId w:val="35"/>
        </w:numPr>
      </w:pPr>
      <w:r w:rsidRPr="00A337DE">
        <w:t>Inform community groups</w:t>
      </w:r>
    </w:p>
    <w:p w14:paraId="1FAA4BC5" w14:textId="5453DA8C" w:rsidR="001D21BD" w:rsidRPr="00804897" w:rsidRDefault="00804897" w:rsidP="00D440C9">
      <w:pPr>
        <w:pStyle w:val="ListParagraph"/>
        <w:numPr>
          <w:ilvl w:val="0"/>
          <w:numId w:val="35"/>
        </w:numPr>
      </w:pPr>
      <w:r w:rsidRPr="00A337DE">
        <w:t>Inform media outlets</w:t>
      </w:r>
    </w:p>
    <w:p w14:paraId="23B98D08" w14:textId="361A07CE" w:rsidR="00792134" w:rsidRPr="0049058E" w:rsidRDefault="00792134" w:rsidP="00792134">
      <w:pPr>
        <w:pStyle w:val="Heading3"/>
      </w:pPr>
      <w:r w:rsidRPr="00EA125C">
        <w:t>What are our next wise steps?</w:t>
      </w:r>
    </w:p>
    <w:p w14:paraId="43A1085D" w14:textId="77777777" w:rsidR="00E52292" w:rsidRPr="00A337DE" w:rsidRDefault="00E52292" w:rsidP="00D440C9">
      <w:pPr>
        <w:pStyle w:val="ListParagraph"/>
        <w:numPr>
          <w:ilvl w:val="0"/>
          <w:numId w:val="36"/>
        </w:numPr>
      </w:pPr>
      <w:r w:rsidRPr="00A337DE">
        <w:t>Initial meetings with subject matter experts</w:t>
      </w:r>
    </w:p>
    <w:p w14:paraId="13CAB466" w14:textId="77777777" w:rsidR="00E52292" w:rsidRPr="00A337DE" w:rsidRDefault="00E52292" w:rsidP="00D440C9">
      <w:pPr>
        <w:pStyle w:val="ListParagraph"/>
        <w:numPr>
          <w:ilvl w:val="0"/>
          <w:numId w:val="36"/>
        </w:numPr>
      </w:pPr>
      <w:r w:rsidRPr="00A337DE">
        <w:t>Find ways for people of all backgrounds to participate</w:t>
      </w:r>
    </w:p>
    <w:p w14:paraId="7DD5E81D" w14:textId="3EF98F66" w:rsidR="003164EB" w:rsidRDefault="003164EB" w:rsidP="003164EB">
      <w:pPr>
        <w:pStyle w:val="Heading2"/>
      </w:pPr>
      <w:r>
        <w:t xml:space="preserve">Project </w:t>
      </w:r>
      <w:r w:rsidR="00C23005">
        <w:t>10</w:t>
      </w:r>
    </w:p>
    <w:p w14:paraId="1236A037" w14:textId="21EF3E28" w:rsidR="003164EB" w:rsidRDefault="003164EB" w:rsidP="003164EB">
      <w:pPr>
        <w:pStyle w:val="Heading3"/>
      </w:pPr>
      <w:r w:rsidRPr="00EA1588">
        <w:t>Host Idea</w:t>
      </w:r>
      <w:r>
        <w:t xml:space="preserve"> – </w:t>
      </w:r>
      <w:r w:rsidR="00B13E29">
        <w:t>Community co-op: shared space</w:t>
      </w:r>
    </w:p>
    <w:p w14:paraId="54AD253D" w14:textId="77777777" w:rsidR="003164EB" w:rsidRPr="00EA1588" w:rsidRDefault="003164EB" w:rsidP="003164EB">
      <w:pPr>
        <w:pStyle w:val="Heading3"/>
      </w:pPr>
      <w:r w:rsidRPr="00EA1588">
        <w:t>What could this idea become?</w:t>
      </w:r>
    </w:p>
    <w:p w14:paraId="35C252DF" w14:textId="77777777" w:rsidR="00BC1A85" w:rsidRPr="00A337DE" w:rsidRDefault="00BC1A85" w:rsidP="00D440C9">
      <w:pPr>
        <w:pStyle w:val="ListParagraph"/>
        <w:numPr>
          <w:ilvl w:val="0"/>
          <w:numId w:val="37"/>
        </w:numPr>
      </w:pPr>
      <w:r w:rsidRPr="00A337DE">
        <w:t xml:space="preserve">Existing grants utilised </w:t>
      </w:r>
    </w:p>
    <w:p w14:paraId="7AF1F43F" w14:textId="77777777" w:rsidR="00BC1A85" w:rsidRPr="00A337DE" w:rsidRDefault="00BC1A85" w:rsidP="00D440C9">
      <w:pPr>
        <w:pStyle w:val="ListParagraph"/>
        <w:numPr>
          <w:ilvl w:val="0"/>
          <w:numId w:val="37"/>
        </w:numPr>
      </w:pPr>
      <w:r w:rsidRPr="00A337DE">
        <w:lastRenderedPageBreak/>
        <w:t xml:space="preserve">Supporting outer communities </w:t>
      </w:r>
    </w:p>
    <w:p w14:paraId="2F3420C7" w14:textId="77777777" w:rsidR="00BC1A85" w:rsidRPr="00A337DE" w:rsidRDefault="00BC1A85" w:rsidP="00D440C9">
      <w:pPr>
        <w:pStyle w:val="ListParagraph"/>
        <w:numPr>
          <w:ilvl w:val="0"/>
          <w:numId w:val="37"/>
        </w:numPr>
      </w:pPr>
      <w:r w:rsidRPr="00A337DE">
        <w:t>Offer heaps of groups – cooking, arts, one-on-one supports open to all</w:t>
      </w:r>
    </w:p>
    <w:p w14:paraId="7DDA50ED" w14:textId="77777777" w:rsidR="00BC1A85" w:rsidRPr="00A337DE" w:rsidRDefault="00BC1A85" w:rsidP="00D440C9">
      <w:pPr>
        <w:pStyle w:val="ListParagraph"/>
        <w:numPr>
          <w:ilvl w:val="0"/>
          <w:numId w:val="37"/>
        </w:numPr>
      </w:pPr>
      <w:r w:rsidRPr="00A337DE">
        <w:t>Assist in community short-falls, tapping into existing supports</w:t>
      </w:r>
    </w:p>
    <w:p w14:paraId="3B5F7DBF" w14:textId="77777777" w:rsidR="00BC1A85" w:rsidRPr="00A337DE" w:rsidRDefault="00BC1A85" w:rsidP="00D440C9">
      <w:pPr>
        <w:pStyle w:val="ListParagraph"/>
        <w:numPr>
          <w:ilvl w:val="0"/>
          <w:numId w:val="37"/>
        </w:numPr>
      </w:pPr>
      <w:r w:rsidRPr="00A337DE">
        <w:t xml:space="preserve">NDIS Register and ILC </w:t>
      </w:r>
    </w:p>
    <w:p w14:paraId="5967E6B8" w14:textId="77777777" w:rsidR="00BC1A85" w:rsidRPr="00A337DE" w:rsidRDefault="00BC1A85" w:rsidP="00D440C9">
      <w:pPr>
        <w:pStyle w:val="ListParagraph"/>
        <w:numPr>
          <w:ilvl w:val="0"/>
          <w:numId w:val="37"/>
        </w:numPr>
      </w:pPr>
      <w:r w:rsidRPr="00A337DE">
        <w:t>In-kind supports</w:t>
      </w:r>
    </w:p>
    <w:p w14:paraId="020B14FD" w14:textId="77777777" w:rsidR="00BC1A85" w:rsidRPr="00A337DE" w:rsidRDefault="00BC1A85" w:rsidP="00D440C9">
      <w:pPr>
        <w:pStyle w:val="ListParagraph"/>
        <w:numPr>
          <w:ilvl w:val="0"/>
          <w:numId w:val="37"/>
        </w:numPr>
      </w:pPr>
      <w:r w:rsidRPr="00A337DE">
        <w:t>Employment</w:t>
      </w:r>
    </w:p>
    <w:p w14:paraId="7E30CFD9" w14:textId="77777777" w:rsidR="00BC1A85" w:rsidRPr="00A337DE" w:rsidRDefault="00BC1A85" w:rsidP="00D440C9">
      <w:pPr>
        <w:pStyle w:val="ListParagraph"/>
        <w:numPr>
          <w:ilvl w:val="0"/>
          <w:numId w:val="37"/>
        </w:numPr>
      </w:pPr>
      <w:r w:rsidRPr="00A337DE">
        <w:t>Networking</w:t>
      </w:r>
    </w:p>
    <w:p w14:paraId="31A2C2E7" w14:textId="77777777" w:rsidR="00BC1A85" w:rsidRPr="00A337DE" w:rsidRDefault="00BC1A85" w:rsidP="00D440C9">
      <w:pPr>
        <w:pStyle w:val="ListParagraph"/>
        <w:numPr>
          <w:ilvl w:val="0"/>
          <w:numId w:val="37"/>
        </w:numPr>
      </w:pPr>
      <w:r w:rsidRPr="00A337DE">
        <w:t>Co-habitation/same space</w:t>
      </w:r>
    </w:p>
    <w:p w14:paraId="4C1BE744" w14:textId="77777777" w:rsidR="00BC1A85" w:rsidRPr="00A337DE" w:rsidRDefault="00BC1A85" w:rsidP="00D440C9">
      <w:pPr>
        <w:pStyle w:val="ListParagraph"/>
        <w:numPr>
          <w:ilvl w:val="0"/>
          <w:numId w:val="37"/>
        </w:numPr>
      </w:pPr>
      <w:r w:rsidRPr="00A337DE">
        <w:t>One stop organisation</w:t>
      </w:r>
    </w:p>
    <w:p w14:paraId="65840341" w14:textId="77777777" w:rsidR="00BC1A85" w:rsidRPr="00A337DE" w:rsidRDefault="00BC1A85" w:rsidP="00D440C9">
      <w:pPr>
        <w:pStyle w:val="ListParagraph"/>
        <w:numPr>
          <w:ilvl w:val="0"/>
          <w:numId w:val="37"/>
        </w:numPr>
      </w:pPr>
      <w:r w:rsidRPr="00A337DE">
        <w:t>New ideas</w:t>
      </w:r>
    </w:p>
    <w:p w14:paraId="147DAF81" w14:textId="77777777" w:rsidR="00BC1A85" w:rsidRPr="00A337DE" w:rsidRDefault="00BC1A85" w:rsidP="00D440C9">
      <w:pPr>
        <w:pStyle w:val="ListParagraph"/>
        <w:numPr>
          <w:ilvl w:val="0"/>
          <w:numId w:val="37"/>
        </w:numPr>
      </w:pPr>
      <w:r w:rsidRPr="00A337DE">
        <w:t>Self-supporting</w:t>
      </w:r>
    </w:p>
    <w:p w14:paraId="34C2A801" w14:textId="77777777" w:rsidR="00BC1A85" w:rsidRPr="00A337DE" w:rsidRDefault="00BC1A85" w:rsidP="00D440C9">
      <w:pPr>
        <w:pStyle w:val="ListParagraph"/>
        <w:numPr>
          <w:ilvl w:val="0"/>
          <w:numId w:val="37"/>
        </w:numPr>
      </w:pPr>
      <w:r w:rsidRPr="00A337DE">
        <w:t>Transport</w:t>
      </w:r>
    </w:p>
    <w:p w14:paraId="2AB3F46C" w14:textId="77777777" w:rsidR="00BC1A85" w:rsidRPr="00A337DE" w:rsidRDefault="00BC1A85" w:rsidP="00D440C9">
      <w:pPr>
        <w:pStyle w:val="ListParagraph"/>
        <w:numPr>
          <w:ilvl w:val="0"/>
          <w:numId w:val="37"/>
        </w:numPr>
      </w:pPr>
      <w:r w:rsidRPr="00A337DE">
        <w:t>Offer scope to develop</w:t>
      </w:r>
    </w:p>
    <w:p w14:paraId="217F7E0E" w14:textId="15D57758" w:rsidR="00B54BAA" w:rsidRDefault="003164EB" w:rsidP="003164EB">
      <w:pPr>
        <w:pStyle w:val="Heading3"/>
      </w:pPr>
      <w:r>
        <w:t>W</w:t>
      </w:r>
      <w:r w:rsidR="00B54BAA">
        <w:t>hat do we know works?</w:t>
      </w:r>
    </w:p>
    <w:p w14:paraId="5150D139" w14:textId="77777777" w:rsidR="00B54BAA" w:rsidRPr="00A337DE" w:rsidRDefault="00B54BAA" w:rsidP="00D440C9">
      <w:pPr>
        <w:pStyle w:val="ListParagraph"/>
        <w:numPr>
          <w:ilvl w:val="0"/>
          <w:numId w:val="38"/>
        </w:numPr>
      </w:pPr>
      <w:r w:rsidRPr="00A337DE">
        <w:t>Neighbourhood centre style</w:t>
      </w:r>
    </w:p>
    <w:p w14:paraId="247761E2" w14:textId="77777777" w:rsidR="00B54BAA" w:rsidRPr="00A337DE" w:rsidRDefault="00B54BAA" w:rsidP="00D440C9">
      <w:pPr>
        <w:pStyle w:val="ListParagraph"/>
        <w:numPr>
          <w:ilvl w:val="0"/>
          <w:numId w:val="38"/>
        </w:numPr>
      </w:pPr>
      <w:r w:rsidRPr="00A337DE">
        <w:t>Toowoomba Regional Council - make space/building</w:t>
      </w:r>
    </w:p>
    <w:p w14:paraId="12F2DD57" w14:textId="77777777" w:rsidR="00B54BAA" w:rsidRPr="00A337DE" w:rsidRDefault="00B54BAA" w:rsidP="00D440C9">
      <w:pPr>
        <w:pStyle w:val="ListParagraph"/>
        <w:numPr>
          <w:ilvl w:val="0"/>
          <w:numId w:val="38"/>
        </w:numPr>
      </w:pPr>
      <w:r w:rsidRPr="00A337DE">
        <w:t>A coordinator/committee</w:t>
      </w:r>
    </w:p>
    <w:p w14:paraId="0A221BF7" w14:textId="77777777" w:rsidR="00B54BAA" w:rsidRPr="00A337DE" w:rsidRDefault="00B54BAA" w:rsidP="00D440C9">
      <w:pPr>
        <w:pStyle w:val="ListParagraph"/>
        <w:numPr>
          <w:ilvl w:val="0"/>
          <w:numId w:val="38"/>
        </w:numPr>
      </w:pPr>
      <w:r w:rsidRPr="00A337DE">
        <w:t>Common goals</w:t>
      </w:r>
    </w:p>
    <w:p w14:paraId="39501C0C" w14:textId="39139B91" w:rsidR="00B54BAA" w:rsidRPr="00B54BAA" w:rsidRDefault="00B54BAA" w:rsidP="00D440C9">
      <w:pPr>
        <w:pStyle w:val="ListParagraph"/>
        <w:numPr>
          <w:ilvl w:val="0"/>
          <w:numId w:val="38"/>
        </w:numPr>
      </w:pPr>
      <w:r w:rsidRPr="00A337DE">
        <w:t>Housing goal resources</w:t>
      </w:r>
    </w:p>
    <w:p w14:paraId="1563C1D7" w14:textId="3313B362" w:rsidR="003164EB" w:rsidRDefault="00B54BAA" w:rsidP="003164EB">
      <w:pPr>
        <w:pStyle w:val="Heading3"/>
      </w:pPr>
      <w:r>
        <w:t>W</w:t>
      </w:r>
      <w:r w:rsidR="003164EB">
        <w:t>ho do we need to partner with?</w:t>
      </w:r>
    </w:p>
    <w:p w14:paraId="49E0D571" w14:textId="77777777" w:rsidR="007C79A3" w:rsidRPr="00A337DE" w:rsidRDefault="007C79A3" w:rsidP="00D440C9">
      <w:pPr>
        <w:pStyle w:val="ListParagraph"/>
        <w:numPr>
          <w:ilvl w:val="0"/>
          <w:numId w:val="39"/>
        </w:numPr>
      </w:pPr>
      <w:r w:rsidRPr="00A337DE">
        <w:t>Toowoomba Regional Council</w:t>
      </w:r>
    </w:p>
    <w:p w14:paraId="51691D9A" w14:textId="77777777" w:rsidR="007C79A3" w:rsidRPr="00A337DE" w:rsidRDefault="007C79A3" w:rsidP="00D440C9">
      <w:pPr>
        <w:pStyle w:val="ListParagraph"/>
        <w:numPr>
          <w:ilvl w:val="0"/>
          <w:numId w:val="39"/>
        </w:numPr>
      </w:pPr>
      <w:r w:rsidRPr="00A337DE">
        <w:t>Ergon/service providers</w:t>
      </w:r>
    </w:p>
    <w:p w14:paraId="48A176B6" w14:textId="77777777" w:rsidR="007C79A3" w:rsidRPr="00A337DE" w:rsidRDefault="007C79A3" w:rsidP="00D440C9">
      <w:pPr>
        <w:pStyle w:val="ListParagraph"/>
        <w:numPr>
          <w:ilvl w:val="0"/>
          <w:numId w:val="39"/>
        </w:numPr>
      </w:pPr>
      <w:r w:rsidRPr="00A337DE">
        <w:t>Media/community as a whole</w:t>
      </w:r>
    </w:p>
    <w:p w14:paraId="7553EED1" w14:textId="77777777" w:rsidR="007C79A3" w:rsidRPr="00A337DE" w:rsidRDefault="007C79A3" w:rsidP="00D440C9">
      <w:pPr>
        <w:pStyle w:val="ListParagraph"/>
        <w:numPr>
          <w:ilvl w:val="0"/>
          <w:numId w:val="39"/>
        </w:numPr>
      </w:pPr>
      <w:r w:rsidRPr="00A337DE">
        <w:t>Peta Byrne</w:t>
      </w:r>
    </w:p>
    <w:p w14:paraId="18C2D9B0" w14:textId="53AFF28F" w:rsidR="00D62DA0" w:rsidRDefault="003164EB" w:rsidP="003164EB">
      <w:pPr>
        <w:pStyle w:val="Heading3"/>
      </w:pPr>
      <w:r w:rsidRPr="00EA125C">
        <w:t xml:space="preserve">What </w:t>
      </w:r>
      <w:r w:rsidR="00D62DA0">
        <w:t>are the risks and challenges?</w:t>
      </w:r>
    </w:p>
    <w:p w14:paraId="7F7C50FE" w14:textId="77777777" w:rsidR="00AF104D" w:rsidRPr="00A337DE" w:rsidRDefault="00AF104D" w:rsidP="00D440C9">
      <w:pPr>
        <w:pStyle w:val="ListParagraph"/>
        <w:numPr>
          <w:ilvl w:val="0"/>
          <w:numId w:val="40"/>
        </w:numPr>
      </w:pPr>
      <w:r w:rsidRPr="00A337DE">
        <w:t>Insurance</w:t>
      </w:r>
    </w:p>
    <w:p w14:paraId="5F3C19F5" w14:textId="77777777" w:rsidR="00AF104D" w:rsidRPr="00A337DE" w:rsidRDefault="00AF104D" w:rsidP="00D440C9">
      <w:pPr>
        <w:pStyle w:val="ListParagraph"/>
        <w:numPr>
          <w:ilvl w:val="0"/>
          <w:numId w:val="40"/>
        </w:numPr>
      </w:pPr>
      <w:r w:rsidRPr="00A337DE">
        <w:t>Distance</w:t>
      </w:r>
    </w:p>
    <w:p w14:paraId="1FBCA53F" w14:textId="77777777" w:rsidR="00AF104D" w:rsidRPr="00A337DE" w:rsidRDefault="00AF104D" w:rsidP="00D440C9">
      <w:pPr>
        <w:pStyle w:val="ListParagraph"/>
        <w:numPr>
          <w:ilvl w:val="0"/>
          <w:numId w:val="40"/>
        </w:numPr>
      </w:pPr>
      <w:r w:rsidRPr="00A337DE">
        <w:t>Inability to commute</w:t>
      </w:r>
    </w:p>
    <w:p w14:paraId="231C222D" w14:textId="77777777" w:rsidR="00AF104D" w:rsidRPr="00A337DE" w:rsidRDefault="00AF104D" w:rsidP="00D440C9">
      <w:pPr>
        <w:pStyle w:val="ListParagraph"/>
        <w:numPr>
          <w:ilvl w:val="0"/>
          <w:numId w:val="40"/>
        </w:numPr>
      </w:pPr>
      <w:r w:rsidRPr="00A337DE">
        <w:t>Limited view</w:t>
      </w:r>
    </w:p>
    <w:p w14:paraId="0957EC59" w14:textId="77777777" w:rsidR="00AF104D" w:rsidRPr="00A337DE" w:rsidRDefault="00AF104D" w:rsidP="00D440C9">
      <w:pPr>
        <w:pStyle w:val="ListParagraph"/>
        <w:numPr>
          <w:ilvl w:val="0"/>
          <w:numId w:val="40"/>
        </w:numPr>
      </w:pPr>
      <w:r w:rsidRPr="00A337DE">
        <w:t>Double up/overlapping</w:t>
      </w:r>
    </w:p>
    <w:p w14:paraId="0D12B733" w14:textId="77777777" w:rsidR="00AF104D" w:rsidRPr="00A337DE" w:rsidRDefault="00AF104D" w:rsidP="00D440C9">
      <w:pPr>
        <w:pStyle w:val="ListParagraph"/>
        <w:numPr>
          <w:ilvl w:val="0"/>
          <w:numId w:val="40"/>
        </w:numPr>
      </w:pPr>
      <w:r w:rsidRPr="00A337DE">
        <w:t>NDIS – people that have it against people that don’t</w:t>
      </w:r>
    </w:p>
    <w:p w14:paraId="1FF92F9E" w14:textId="5D002783" w:rsidR="00D62DA0" w:rsidRPr="00AF104D" w:rsidRDefault="00AF104D" w:rsidP="00D440C9">
      <w:pPr>
        <w:pStyle w:val="ListParagraph"/>
        <w:numPr>
          <w:ilvl w:val="0"/>
          <w:numId w:val="40"/>
        </w:numPr>
      </w:pPr>
      <w:r w:rsidRPr="00A337DE">
        <w:t>Costs: power, rates, water maintenance</w:t>
      </w:r>
    </w:p>
    <w:p w14:paraId="1100C066" w14:textId="25A36A86" w:rsidR="003164EB" w:rsidRPr="0049058E" w:rsidRDefault="00D62DA0" w:rsidP="003164EB">
      <w:pPr>
        <w:pStyle w:val="Heading3"/>
      </w:pPr>
      <w:r>
        <w:t xml:space="preserve">What </w:t>
      </w:r>
      <w:r w:rsidR="003164EB">
        <w:t>do we need to learn by doing</w:t>
      </w:r>
      <w:r w:rsidR="003164EB" w:rsidRPr="00EA125C">
        <w:t>?</w:t>
      </w:r>
    </w:p>
    <w:p w14:paraId="0667DCB7" w14:textId="77777777" w:rsidR="00442C82" w:rsidRPr="005336F2" w:rsidRDefault="00442C82" w:rsidP="00D440C9">
      <w:pPr>
        <w:pStyle w:val="ListParagraph"/>
        <w:numPr>
          <w:ilvl w:val="0"/>
          <w:numId w:val="60"/>
        </w:numPr>
      </w:pPr>
      <w:r w:rsidRPr="005336F2">
        <w:t>Listen, look, ask, evaluate, review and measure</w:t>
      </w:r>
    </w:p>
    <w:p w14:paraId="4607E4CC" w14:textId="77777777" w:rsidR="003164EB" w:rsidRPr="0049058E" w:rsidRDefault="003164EB" w:rsidP="003164EB">
      <w:pPr>
        <w:pStyle w:val="Heading3"/>
      </w:pPr>
      <w:r>
        <w:t>How do we make sure everyone is included?</w:t>
      </w:r>
    </w:p>
    <w:p w14:paraId="0C2696CB" w14:textId="77777777" w:rsidR="00744F07" w:rsidRPr="005336F2" w:rsidRDefault="00744F07" w:rsidP="00D440C9">
      <w:pPr>
        <w:pStyle w:val="ListParagraph"/>
        <w:numPr>
          <w:ilvl w:val="0"/>
          <w:numId w:val="60"/>
        </w:numPr>
      </w:pPr>
      <w:r w:rsidRPr="005336F2">
        <w:t>Open communication and consultation</w:t>
      </w:r>
    </w:p>
    <w:p w14:paraId="11C4E39C" w14:textId="77777777" w:rsidR="003164EB" w:rsidRPr="0049058E" w:rsidRDefault="003164EB" w:rsidP="003164EB">
      <w:pPr>
        <w:pStyle w:val="Heading3"/>
      </w:pPr>
      <w:r w:rsidRPr="00EA125C">
        <w:t>What are our next wise steps?</w:t>
      </w:r>
    </w:p>
    <w:p w14:paraId="6497EAE4" w14:textId="77777777" w:rsidR="0008133B" w:rsidRPr="005336F2" w:rsidRDefault="0008133B" w:rsidP="00D440C9">
      <w:pPr>
        <w:pStyle w:val="ListParagraph"/>
        <w:numPr>
          <w:ilvl w:val="0"/>
          <w:numId w:val="60"/>
        </w:numPr>
      </w:pPr>
      <w:r w:rsidRPr="005336F2">
        <w:t>Research</w:t>
      </w:r>
    </w:p>
    <w:p w14:paraId="331B26F6" w14:textId="77777777" w:rsidR="0008133B" w:rsidRPr="005336F2" w:rsidRDefault="0008133B" w:rsidP="00D440C9">
      <w:pPr>
        <w:pStyle w:val="ListParagraph"/>
        <w:numPr>
          <w:ilvl w:val="0"/>
          <w:numId w:val="60"/>
        </w:numPr>
      </w:pPr>
      <w:r w:rsidRPr="005336F2">
        <w:t>Game plan and direction</w:t>
      </w:r>
    </w:p>
    <w:p w14:paraId="33B2880E" w14:textId="77777777" w:rsidR="0008133B" w:rsidRPr="00A337DE" w:rsidRDefault="0008133B" w:rsidP="00D440C9">
      <w:pPr>
        <w:pStyle w:val="ListParagraph"/>
        <w:numPr>
          <w:ilvl w:val="0"/>
          <w:numId w:val="60"/>
        </w:numPr>
      </w:pPr>
      <w:r w:rsidRPr="005336F2">
        <w:t>Speak with RADAC</w:t>
      </w:r>
      <w:r w:rsidRPr="00A337DE">
        <w:t xml:space="preserve"> (Toowoomba Regional Council)</w:t>
      </w:r>
    </w:p>
    <w:p w14:paraId="724D84DF" w14:textId="758DCE44" w:rsidR="0071348C" w:rsidRDefault="0071348C" w:rsidP="0071348C">
      <w:pPr>
        <w:pStyle w:val="Heading2"/>
      </w:pPr>
      <w:r>
        <w:lastRenderedPageBreak/>
        <w:t>Project</w:t>
      </w:r>
      <w:r w:rsidR="00B13E29">
        <w:t xml:space="preserve"> 11</w:t>
      </w:r>
    </w:p>
    <w:p w14:paraId="22EF4750" w14:textId="76B79901" w:rsidR="0071348C" w:rsidRDefault="0071348C" w:rsidP="0071348C">
      <w:pPr>
        <w:pStyle w:val="Heading3"/>
      </w:pPr>
      <w:r w:rsidRPr="00EA1588">
        <w:t>Host Idea</w:t>
      </w:r>
      <w:r>
        <w:t xml:space="preserve"> – </w:t>
      </w:r>
      <w:r w:rsidR="007346E6">
        <w:t>Utilising motorcycle-based activities to inspire/motivate/promote/provide physical and mental health wellness</w:t>
      </w:r>
    </w:p>
    <w:p w14:paraId="508F9BE8" w14:textId="77777777" w:rsidR="0071348C" w:rsidRPr="00EA1588" w:rsidRDefault="0071348C" w:rsidP="0071348C">
      <w:pPr>
        <w:pStyle w:val="Heading3"/>
      </w:pPr>
      <w:r w:rsidRPr="00EA1588">
        <w:t>What could this idea become?</w:t>
      </w:r>
    </w:p>
    <w:p w14:paraId="78013017" w14:textId="77777777" w:rsidR="00B41215" w:rsidRPr="00A337DE" w:rsidRDefault="00B41215" w:rsidP="00D440C9">
      <w:pPr>
        <w:pStyle w:val="ListParagraph"/>
        <w:numPr>
          <w:ilvl w:val="0"/>
          <w:numId w:val="41"/>
        </w:numPr>
      </w:pPr>
      <w:r w:rsidRPr="00A337DE">
        <w:t>Could become a national/international service</w:t>
      </w:r>
    </w:p>
    <w:p w14:paraId="609ED5F8" w14:textId="77777777" w:rsidR="00B41215" w:rsidRPr="00A337DE" w:rsidRDefault="00B41215" w:rsidP="00D440C9">
      <w:pPr>
        <w:pStyle w:val="ListParagraph"/>
        <w:numPr>
          <w:ilvl w:val="0"/>
          <w:numId w:val="41"/>
        </w:numPr>
      </w:pPr>
      <w:r w:rsidRPr="00A337DE">
        <w:t>Tourism, access therapy</w:t>
      </w:r>
    </w:p>
    <w:p w14:paraId="48836F6C" w14:textId="77777777" w:rsidR="00B41215" w:rsidRPr="00A337DE" w:rsidRDefault="00B41215" w:rsidP="00D440C9">
      <w:pPr>
        <w:pStyle w:val="ListParagraph"/>
        <w:numPr>
          <w:ilvl w:val="0"/>
          <w:numId w:val="41"/>
        </w:numPr>
      </w:pPr>
      <w:r w:rsidRPr="00A337DE">
        <w:t>Innovation - way of motivating engagement in mental health programs</w:t>
      </w:r>
    </w:p>
    <w:p w14:paraId="75566463" w14:textId="77777777" w:rsidR="00B41215" w:rsidRPr="00A337DE" w:rsidRDefault="00B41215" w:rsidP="00D440C9">
      <w:pPr>
        <w:pStyle w:val="ListParagraph"/>
        <w:numPr>
          <w:ilvl w:val="0"/>
          <w:numId w:val="41"/>
        </w:numPr>
      </w:pPr>
      <w:r w:rsidRPr="00A337DE">
        <w:t xml:space="preserve">Major provider of disability tourism </w:t>
      </w:r>
    </w:p>
    <w:p w14:paraId="0E562839" w14:textId="77777777" w:rsidR="00B41215" w:rsidRPr="00A337DE" w:rsidRDefault="00B41215" w:rsidP="00D440C9">
      <w:pPr>
        <w:pStyle w:val="ListParagraph"/>
        <w:numPr>
          <w:ilvl w:val="0"/>
          <w:numId w:val="41"/>
        </w:numPr>
      </w:pPr>
      <w:r w:rsidRPr="00A337DE">
        <w:t>Recreational activity</w:t>
      </w:r>
    </w:p>
    <w:p w14:paraId="1A51C8BC" w14:textId="77777777" w:rsidR="00B41215" w:rsidRPr="00A337DE" w:rsidRDefault="00B41215" w:rsidP="00D440C9">
      <w:pPr>
        <w:pStyle w:val="ListParagraph"/>
        <w:numPr>
          <w:ilvl w:val="0"/>
          <w:numId w:val="41"/>
        </w:numPr>
      </w:pPr>
      <w:r w:rsidRPr="00A337DE">
        <w:t>Fundraising contactor message drawcard</w:t>
      </w:r>
    </w:p>
    <w:p w14:paraId="4AD1629A" w14:textId="77777777" w:rsidR="0071348C" w:rsidRDefault="0071348C" w:rsidP="0071348C">
      <w:pPr>
        <w:pStyle w:val="Heading3"/>
      </w:pPr>
      <w:r>
        <w:t>Who do we need to partner with?</w:t>
      </w:r>
    </w:p>
    <w:p w14:paraId="1919A637" w14:textId="77777777" w:rsidR="00AE5D2D" w:rsidRPr="00A337DE" w:rsidRDefault="00AE5D2D" w:rsidP="00D440C9">
      <w:pPr>
        <w:pStyle w:val="ListParagraph"/>
        <w:numPr>
          <w:ilvl w:val="0"/>
          <w:numId w:val="42"/>
        </w:numPr>
      </w:pPr>
      <w:r w:rsidRPr="00A337DE">
        <w:t>Service providers</w:t>
      </w:r>
    </w:p>
    <w:p w14:paraId="080A5364" w14:textId="77777777" w:rsidR="00AE5D2D" w:rsidRPr="00A337DE" w:rsidRDefault="00AE5D2D" w:rsidP="00D440C9">
      <w:pPr>
        <w:pStyle w:val="ListParagraph"/>
        <w:numPr>
          <w:ilvl w:val="0"/>
          <w:numId w:val="42"/>
        </w:numPr>
      </w:pPr>
      <w:r w:rsidRPr="00A337DE">
        <w:t>Tourism bodies</w:t>
      </w:r>
    </w:p>
    <w:p w14:paraId="0F2DDAC7" w14:textId="77777777" w:rsidR="00AE5D2D" w:rsidRPr="00A337DE" w:rsidRDefault="00AE5D2D" w:rsidP="00D440C9">
      <w:pPr>
        <w:pStyle w:val="ListParagraph"/>
        <w:numPr>
          <w:ilvl w:val="0"/>
          <w:numId w:val="42"/>
        </w:numPr>
      </w:pPr>
      <w:r w:rsidRPr="00A337DE">
        <w:t>Motorcycling community</w:t>
      </w:r>
    </w:p>
    <w:p w14:paraId="6D2EC7A7" w14:textId="77777777" w:rsidR="00AE5D2D" w:rsidRPr="00A337DE" w:rsidRDefault="00AE5D2D" w:rsidP="00D440C9">
      <w:pPr>
        <w:pStyle w:val="ListParagraph"/>
        <w:numPr>
          <w:ilvl w:val="0"/>
          <w:numId w:val="42"/>
        </w:numPr>
      </w:pPr>
      <w:r w:rsidRPr="00A337DE">
        <w:t>Rider training providers</w:t>
      </w:r>
    </w:p>
    <w:p w14:paraId="36AE36D2" w14:textId="77777777" w:rsidR="00AE5D2D" w:rsidRPr="00A337DE" w:rsidRDefault="00AE5D2D" w:rsidP="00D440C9">
      <w:pPr>
        <w:pStyle w:val="ListParagraph"/>
        <w:numPr>
          <w:ilvl w:val="0"/>
          <w:numId w:val="42"/>
        </w:numPr>
      </w:pPr>
      <w:r w:rsidRPr="00A337DE">
        <w:t>Aged care facilities</w:t>
      </w:r>
    </w:p>
    <w:p w14:paraId="506A7646" w14:textId="77777777" w:rsidR="0071348C" w:rsidRPr="0049058E" w:rsidRDefault="0071348C" w:rsidP="0071348C">
      <w:pPr>
        <w:pStyle w:val="Heading3"/>
      </w:pPr>
      <w:r w:rsidRPr="00EA125C">
        <w:t xml:space="preserve">What </w:t>
      </w:r>
      <w:r>
        <w:t>are the risks and challenges?</w:t>
      </w:r>
    </w:p>
    <w:p w14:paraId="4641BDAB" w14:textId="77777777" w:rsidR="009F3142" w:rsidRPr="00A337DE" w:rsidRDefault="009F3142" w:rsidP="00D440C9">
      <w:pPr>
        <w:pStyle w:val="ListParagraph"/>
        <w:numPr>
          <w:ilvl w:val="0"/>
          <w:numId w:val="43"/>
        </w:numPr>
      </w:pPr>
      <w:r w:rsidRPr="00A337DE">
        <w:t>Trust and safety</w:t>
      </w:r>
    </w:p>
    <w:p w14:paraId="63161E3D" w14:textId="77777777" w:rsidR="009F3142" w:rsidRPr="00A337DE" w:rsidRDefault="009F3142" w:rsidP="00D440C9">
      <w:pPr>
        <w:pStyle w:val="ListParagraph"/>
        <w:numPr>
          <w:ilvl w:val="0"/>
          <w:numId w:val="43"/>
        </w:numPr>
      </w:pPr>
      <w:r w:rsidRPr="00A337DE">
        <w:t>Competition</w:t>
      </w:r>
    </w:p>
    <w:p w14:paraId="6292F12F" w14:textId="77777777" w:rsidR="009F3142" w:rsidRPr="00A337DE" w:rsidRDefault="009F3142" w:rsidP="00D440C9">
      <w:pPr>
        <w:pStyle w:val="ListParagraph"/>
        <w:numPr>
          <w:ilvl w:val="0"/>
          <w:numId w:val="43"/>
        </w:numPr>
      </w:pPr>
      <w:r w:rsidRPr="00A337DE">
        <w:t>Accidents</w:t>
      </w:r>
    </w:p>
    <w:p w14:paraId="3A3B8EE9" w14:textId="77777777" w:rsidR="009F3142" w:rsidRPr="00A337DE" w:rsidRDefault="009F3142" w:rsidP="00D440C9">
      <w:pPr>
        <w:pStyle w:val="ListParagraph"/>
        <w:numPr>
          <w:ilvl w:val="0"/>
          <w:numId w:val="43"/>
        </w:numPr>
      </w:pPr>
      <w:r w:rsidRPr="00A337DE">
        <w:t>Cash flow</w:t>
      </w:r>
    </w:p>
    <w:p w14:paraId="19E65DA2" w14:textId="77777777" w:rsidR="009F3142" w:rsidRPr="00A337DE" w:rsidRDefault="009F3142" w:rsidP="00D440C9">
      <w:pPr>
        <w:pStyle w:val="ListParagraph"/>
        <w:numPr>
          <w:ilvl w:val="0"/>
          <w:numId w:val="43"/>
        </w:numPr>
      </w:pPr>
      <w:r w:rsidRPr="00A337DE">
        <w:t>Staffing</w:t>
      </w:r>
    </w:p>
    <w:p w14:paraId="350DE09C" w14:textId="77777777" w:rsidR="0071348C" w:rsidRPr="0049058E" w:rsidRDefault="0071348C" w:rsidP="0071348C">
      <w:pPr>
        <w:pStyle w:val="Heading3"/>
      </w:pPr>
      <w:r w:rsidRPr="00EA125C">
        <w:t xml:space="preserve">What </w:t>
      </w:r>
      <w:r>
        <w:t>do we need to learn by doing</w:t>
      </w:r>
      <w:r w:rsidRPr="00EA125C">
        <w:t>?</w:t>
      </w:r>
    </w:p>
    <w:p w14:paraId="0ACF9A91" w14:textId="77777777" w:rsidR="00DB220A" w:rsidRPr="00A337DE" w:rsidRDefault="00DB220A" w:rsidP="00D440C9">
      <w:pPr>
        <w:pStyle w:val="ListParagraph"/>
        <w:numPr>
          <w:ilvl w:val="0"/>
          <w:numId w:val="44"/>
        </w:numPr>
      </w:pPr>
      <w:r w:rsidRPr="00A337DE">
        <w:t>Working with disabilities and mental health</w:t>
      </w:r>
    </w:p>
    <w:p w14:paraId="59696000" w14:textId="77777777" w:rsidR="00DB220A" w:rsidRPr="00A337DE" w:rsidRDefault="00DB220A" w:rsidP="00D440C9">
      <w:pPr>
        <w:pStyle w:val="ListParagraph"/>
        <w:numPr>
          <w:ilvl w:val="0"/>
          <w:numId w:val="44"/>
        </w:numPr>
      </w:pPr>
      <w:r w:rsidRPr="00A337DE">
        <w:t>Rider training procedures</w:t>
      </w:r>
    </w:p>
    <w:p w14:paraId="3A94CA19" w14:textId="77777777" w:rsidR="00DB220A" w:rsidRPr="00A337DE" w:rsidRDefault="00DB220A" w:rsidP="00D440C9">
      <w:pPr>
        <w:pStyle w:val="ListParagraph"/>
        <w:numPr>
          <w:ilvl w:val="0"/>
          <w:numId w:val="44"/>
        </w:numPr>
      </w:pPr>
      <w:r w:rsidRPr="00A337DE">
        <w:t>Fundraising</w:t>
      </w:r>
    </w:p>
    <w:p w14:paraId="4E1F0D7E" w14:textId="77777777" w:rsidR="00DB220A" w:rsidRDefault="00DB220A" w:rsidP="0071348C">
      <w:pPr>
        <w:pStyle w:val="Heading3"/>
      </w:pPr>
      <w:r>
        <w:t>How do we make sure everyone is included?</w:t>
      </w:r>
    </w:p>
    <w:p w14:paraId="24641A4F" w14:textId="581A278C" w:rsidR="00DB220A" w:rsidRDefault="004838D3" w:rsidP="00D440C9">
      <w:pPr>
        <w:pStyle w:val="ListParagraph"/>
        <w:numPr>
          <w:ilvl w:val="0"/>
          <w:numId w:val="61"/>
        </w:numPr>
      </w:pPr>
      <w:r w:rsidRPr="005336F2">
        <w:t xml:space="preserve">Getting the service </w:t>
      </w:r>
      <w:r w:rsidRPr="00A337DE">
        <w:t>going</w:t>
      </w:r>
    </w:p>
    <w:p w14:paraId="08D49963" w14:textId="1855888C" w:rsidR="0071348C" w:rsidRPr="0049058E" w:rsidRDefault="0071348C" w:rsidP="0071348C">
      <w:pPr>
        <w:pStyle w:val="Heading3"/>
      </w:pPr>
      <w:r w:rsidRPr="00EA125C">
        <w:t>What are our next wise steps?</w:t>
      </w:r>
    </w:p>
    <w:p w14:paraId="78A51402" w14:textId="77777777" w:rsidR="00164507" w:rsidRPr="00A337DE" w:rsidRDefault="00164507" w:rsidP="00D440C9">
      <w:pPr>
        <w:pStyle w:val="ListParagraph"/>
        <w:numPr>
          <w:ilvl w:val="0"/>
          <w:numId w:val="61"/>
        </w:numPr>
      </w:pPr>
      <w:r w:rsidRPr="00A337DE">
        <w:t>Establish a funding/fundraising body</w:t>
      </w:r>
    </w:p>
    <w:p w14:paraId="6FFD9340" w14:textId="77777777" w:rsidR="00164507" w:rsidRPr="00A337DE" w:rsidRDefault="00164507" w:rsidP="00D440C9">
      <w:pPr>
        <w:pStyle w:val="ListParagraph"/>
        <w:numPr>
          <w:ilvl w:val="0"/>
          <w:numId w:val="61"/>
        </w:numPr>
      </w:pPr>
      <w:r w:rsidRPr="00A337DE">
        <w:t>Create relationships with providers of special needs community</w:t>
      </w:r>
    </w:p>
    <w:p w14:paraId="6E06E845" w14:textId="77777777" w:rsidR="00164507" w:rsidRPr="00A337DE" w:rsidRDefault="00164507" w:rsidP="00D440C9">
      <w:pPr>
        <w:pStyle w:val="ListParagraph"/>
        <w:numPr>
          <w:ilvl w:val="0"/>
          <w:numId w:val="61"/>
        </w:numPr>
      </w:pPr>
      <w:r w:rsidRPr="00A337DE">
        <w:t>Develop programs for future operations</w:t>
      </w:r>
    </w:p>
    <w:p w14:paraId="69174345" w14:textId="1325E43C" w:rsidR="006375A1" w:rsidRDefault="006375A1" w:rsidP="006375A1">
      <w:pPr>
        <w:pStyle w:val="Heading2"/>
      </w:pPr>
      <w:r>
        <w:t>Project 1</w:t>
      </w:r>
      <w:r w:rsidR="00B13E29">
        <w:t>2</w:t>
      </w:r>
    </w:p>
    <w:p w14:paraId="3C7C9BD7" w14:textId="6A9FB5D2" w:rsidR="006375A1" w:rsidRDefault="006375A1" w:rsidP="006375A1">
      <w:pPr>
        <w:pStyle w:val="Heading3"/>
      </w:pPr>
      <w:r w:rsidRPr="00EA1588">
        <w:t>Host Idea</w:t>
      </w:r>
      <w:r>
        <w:t xml:space="preserve"> – </w:t>
      </w:r>
      <w:r w:rsidR="00A4578A">
        <w:t>A connecting app</w:t>
      </w:r>
    </w:p>
    <w:p w14:paraId="1373558F" w14:textId="77777777" w:rsidR="006375A1" w:rsidRPr="00EA1588" w:rsidRDefault="006375A1" w:rsidP="006375A1">
      <w:pPr>
        <w:pStyle w:val="Heading3"/>
      </w:pPr>
      <w:r w:rsidRPr="00EA1588">
        <w:t>What could this idea become?</w:t>
      </w:r>
    </w:p>
    <w:p w14:paraId="62B19A56" w14:textId="77777777" w:rsidR="00C70C07" w:rsidRPr="00A337DE" w:rsidRDefault="00C70C07" w:rsidP="00D440C9">
      <w:pPr>
        <w:pStyle w:val="ListParagraph"/>
        <w:numPr>
          <w:ilvl w:val="0"/>
          <w:numId w:val="62"/>
        </w:numPr>
      </w:pPr>
      <w:r w:rsidRPr="00A337DE">
        <w:t>Connecting people with the supports they want, wherever they live</w:t>
      </w:r>
    </w:p>
    <w:p w14:paraId="527ACB67" w14:textId="77777777" w:rsidR="00C70C07" w:rsidRPr="00A337DE" w:rsidRDefault="00C70C07" w:rsidP="00D440C9">
      <w:pPr>
        <w:pStyle w:val="ListParagraph"/>
        <w:numPr>
          <w:ilvl w:val="0"/>
          <w:numId w:val="62"/>
        </w:numPr>
      </w:pPr>
      <w:r w:rsidRPr="00A337DE">
        <w:t>A social enterprise for Toowoomba? (and trial?)</w:t>
      </w:r>
    </w:p>
    <w:p w14:paraId="5DD4765D" w14:textId="63DF1A57" w:rsidR="006E5D1C" w:rsidRPr="00C70C07" w:rsidRDefault="00C70C07" w:rsidP="00D440C9">
      <w:pPr>
        <w:pStyle w:val="ListParagraph"/>
        <w:numPr>
          <w:ilvl w:val="0"/>
          <w:numId w:val="62"/>
        </w:numPr>
      </w:pPr>
      <w:r w:rsidRPr="00A337DE">
        <w:lastRenderedPageBreak/>
        <w:t>Connect people who are rural and remote</w:t>
      </w:r>
    </w:p>
    <w:p w14:paraId="25519182" w14:textId="77777777" w:rsidR="006375A1" w:rsidRDefault="006375A1" w:rsidP="006375A1">
      <w:pPr>
        <w:pStyle w:val="Heading3"/>
      </w:pPr>
      <w:r>
        <w:t>What do we know works?</w:t>
      </w:r>
    </w:p>
    <w:p w14:paraId="7EFAE90D" w14:textId="77777777" w:rsidR="00EE3EFB" w:rsidRPr="00A337DE" w:rsidRDefault="00EE3EFB" w:rsidP="00D440C9">
      <w:pPr>
        <w:pStyle w:val="ListParagraph"/>
        <w:numPr>
          <w:ilvl w:val="0"/>
          <w:numId w:val="63"/>
        </w:numPr>
      </w:pPr>
      <w:r w:rsidRPr="00A337DE">
        <w:t>Apps are connecting people now – e.g. Airtasker</w:t>
      </w:r>
    </w:p>
    <w:p w14:paraId="7ACBA688" w14:textId="77777777" w:rsidR="00EE3EFB" w:rsidRPr="00A337DE" w:rsidRDefault="00EE3EFB" w:rsidP="00D440C9">
      <w:pPr>
        <w:pStyle w:val="ListParagraph"/>
        <w:numPr>
          <w:ilvl w:val="0"/>
          <w:numId w:val="63"/>
        </w:numPr>
      </w:pPr>
      <w:r w:rsidRPr="00A337DE">
        <w:t>New opportunities are provided</w:t>
      </w:r>
    </w:p>
    <w:p w14:paraId="0E635B4C" w14:textId="77777777" w:rsidR="006375A1" w:rsidRDefault="006375A1" w:rsidP="006375A1">
      <w:pPr>
        <w:pStyle w:val="Heading3"/>
      </w:pPr>
      <w:r>
        <w:t>Who do we need to partner with?</w:t>
      </w:r>
    </w:p>
    <w:p w14:paraId="16FDD1CD" w14:textId="77777777" w:rsidR="007121B0" w:rsidRPr="00A337DE" w:rsidRDefault="007121B0" w:rsidP="00D440C9">
      <w:pPr>
        <w:pStyle w:val="ListParagraph"/>
        <w:numPr>
          <w:ilvl w:val="0"/>
          <w:numId w:val="64"/>
        </w:numPr>
      </w:pPr>
      <w:r w:rsidRPr="00A337DE">
        <w:t>Disability networks</w:t>
      </w:r>
    </w:p>
    <w:p w14:paraId="22666191" w14:textId="77777777" w:rsidR="007121B0" w:rsidRPr="00A337DE" w:rsidRDefault="007121B0" w:rsidP="00D440C9">
      <w:pPr>
        <w:pStyle w:val="ListParagraph"/>
        <w:numPr>
          <w:ilvl w:val="0"/>
          <w:numId w:val="64"/>
        </w:numPr>
      </w:pPr>
      <w:r w:rsidRPr="00A337DE">
        <w:t>Government</w:t>
      </w:r>
    </w:p>
    <w:p w14:paraId="4CB9C514" w14:textId="77777777" w:rsidR="007121B0" w:rsidRPr="00A337DE" w:rsidRDefault="007121B0" w:rsidP="00D440C9">
      <w:pPr>
        <w:pStyle w:val="ListParagraph"/>
        <w:numPr>
          <w:ilvl w:val="0"/>
          <w:numId w:val="64"/>
        </w:numPr>
      </w:pPr>
      <w:r w:rsidRPr="00A337DE">
        <w:t xml:space="preserve">Community </w:t>
      </w:r>
    </w:p>
    <w:p w14:paraId="0DCA5C19" w14:textId="77777777" w:rsidR="007121B0" w:rsidRPr="00A337DE" w:rsidRDefault="007121B0" w:rsidP="00D440C9">
      <w:pPr>
        <w:pStyle w:val="ListParagraph"/>
        <w:numPr>
          <w:ilvl w:val="0"/>
          <w:numId w:val="64"/>
        </w:numPr>
      </w:pPr>
      <w:r w:rsidRPr="00A337DE">
        <w:t>Media</w:t>
      </w:r>
    </w:p>
    <w:p w14:paraId="10090DA2" w14:textId="77777777" w:rsidR="006375A1" w:rsidRPr="0049058E" w:rsidRDefault="006375A1" w:rsidP="006375A1">
      <w:pPr>
        <w:pStyle w:val="Heading3"/>
      </w:pPr>
      <w:r w:rsidRPr="00EA125C">
        <w:t xml:space="preserve">What </w:t>
      </w:r>
      <w:r>
        <w:t>are the risks and challenges?</w:t>
      </w:r>
    </w:p>
    <w:p w14:paraId="0D0C9F04" w14:textId="77777777" w:rsidR="009B31B2" w:rsidRPr="00A337DE" w:rsidRDefault="009B31B2" w:rsidP="00D440C9">
      <w:pPr>
        <w:pStyle w:val="ListParagraph"/>
        <w:numPr>
          <w:ilvl w:val="0"/>
          <w:numId w:val="65"/>
        </w:numPr>
      </w:pPr>
      <w:r w:rsidRPr="00A337DE">
        <w:t>Financial</w:t>
      </w:r>
    </w:p>
    <w:p w14:paraId="383D20B7" w14:textId="77777777" w:rsidR="009B31B2" w:rsidRPr="00A337DE" w:rsidRDefault="009B31B2" w:rsidP="00D440C9">
      <w:pPr>
        <w:pStyle w:val="ListParagraph"/>
        <w:numPr>
          <w:ilvl w:val="0"/>
          <w:numId w:val="65"/>
        </w:numPr>
      </w:pPr>
      <w:r w:rsidRPr="00A337DE">
        <w:t>Security – privacy and confidentiality</w:t>
      </w:r>
    </w:p>
    <w:p w14:paraId="1C1CD22B" w14:textId="77777777" w:rsidR="009B31B2" w:rsidRPr="00A337DE" w:rsidRDefault="009B31B2" w:rsidP="00D440C9">
      <w:pPr>
        <w:pStyle w:val="ListParagraph"/>
        <w:numPr>
          <w:ilvl w:val="0"/>
          <w:numId w:val="65"/>
        </w:numPr>
      </w:pPr>
      <w:r w:rsidRPr="00A337DE">
        <w:t>Utilising NDIS to pay for ‘unconventional support’</w:t>
      </w:r>
    </w:p>
    <w:p w14:paraId="5EFE6124" w14:textId="77777777" w:rsidR="006375A1" w:rsidRPr="0049058E" w:rsidRDefault="006375A1" w:rsidP="006375A1">
      <w:pPr>
        <w:pStyle w:val="Heading3"/>
      </w:pPr>
      <w:r w:rsidRPr="00EA125C">
        <w:t xml:space="preserve">What </w:t>
      </w:r>
      <w:r>
        <w:t>do we need to learn by doing</w:t>
      </w:r>
      <w:r w:rsidRPr="00EA125C">
        <w:t>?</w:t>
      </w:r>
    </w:p>
    <w:p w14:paraId="66D32CBD" w14:textId="77777777" w:rsidR="00DE28A5" w:rsidRPr="00A337DE" w:rsidRDefault="00DE28A5" w:rsidP="00D440C9">
      <w:pPr>
        <w:pStyle w:val="ListParagraph"/>
        <w:numPr>
          <w:ilvl w:val="0"/>
          <w:numId w:val="66"/>
        </w:numPr>
      </w:pPr>
      <w:r w:rsidRPr="00A337DE">
        <w:t>Taking a different approach to connecting people to a new way of receiving support</w:t>
      </w:r>
    </w:p>
    <w:p w14:paraId="1A04FB7A" w14:textId="77777777" w:rsidR="006375A1" w:rsidRPr="0049058E" w:rsidRDefault="006375A1" w:rsidP="006375A1">
      <w:pPr>
        <w:pStyle w:val="Heading3"/>
      </w:pPr>
      <w:r>
        <w:t>How do we make sure everyone is included?</w:t>
      </w:r>
    </w:p>
    <w:p w14:paraId="2A3764EF" w14:textId="3EB27634" w:rsidR="00916C54" w:rsidRPr="004000C6" w:rsidRDefault="005F5634" w:rsidP="00D440C9">
      <w:pPr>
        <w:pStyle w:val="ListParagraph"/>
        <w:numPr>
          <w:ilvl w:val="0"/>
          <w:numId w:val="66"/>
        </w:numPr>
      </w:pPr>
      <w:r>
        <w:t>Get the right people involved</w:t>
      </w:r>
    </w:p>
    <w:p w14:paraId="2C0BF69A" w14:textId="77777777" w:rsidR="006375A1" w:rsidRPr="0049058E" w:rsidRDefault="006375A1" w:rsidP="006375A1">
      <w:pPr>
        <w:pStyle w:val="Heading3"/>
      </w:pPr>
      <w:r w:rsidRPr="00EA125C">
        <w:t>What are our next wise steps?</w:t>
      </w:r>
    </w:p>
    <w:p w14:paraId="36058720" w14:textId="77777777" w:rsidR="002E6B06" w:rsidRPr="00A337DE" w:rsidRDefault="002E6B06" w:rsidP="00D440C9">
      <w:pPr>
        <w:pStyle w:val="ListParagraph"/>
        <w:numPr>
          <w:ilvl w:val="0"/>
          <w:numId w:val="66"/>
        </w:numPr>
      </w:pPr>
      <w:r w:rsidRPr="00A337DE">
        <w:t>Further consultation with others</w:t>
      </w:r>
    </w:p>
    <w:p w14:paraId="0D1D9472" w14:textId="77777777" w:rsidR="002E6B06" w:rsidRPr="004869EC" w:rsidRDefault="002E6B06" w:rsidP="00D440C9">
      <w:pPr>
        <w:pStyle w:val="ListParagraph"/>
        <w:numPr>
          <w:ilvl w:val="0"/>
          <w:numId w:val="66"/>
        </w:numPr>
      </w:pPr>
      <w:r w:rsidRPr="00A337DE">
        <w:t>A hackathon?</w:t>
      </w:r>
    </w:p>
    <w:p w14:paraId="6492A3FD" w14:textId="56C3748A" w:rsidR="007742D9" w:rsidRDefault="000110B7" w:rsidP="000110B7">
      <w:pPr>
        <w:pStyle w:val="Heading1"/>
      </w:pPr>
      <w:r>
        <w:t>Conclusion</w:t>
      </w:r>
    </w:p>
    <w:p w14:paraId="3F169F7F" w14:textId="35CFDFBD" w:rsidR="00B63877" w:rsidRPr="002C6707" w:rsidRDefault="002C6707" w:rsidP="002C6707">
      <w:r>
        <w:t>Thanks to everyone who came along to Changing Lives, Changing Communities Toowoomba. We know you have made a difference. On competition of the two days, we asked participants: what has stayed in my heart and mind? These are your responses:</w:t>
      </w:r>
    </w:p>
    <w:p w14:paraId="61F1A9D8" w14:textId="7B263F98" w:rsidR="00B63877" w:rsidRDefault="00385A04" w:rsidP="00B63877">
      <w:pPr>
        <w:pStyle w:val="ListParagraph"/>
        <w:numPr>
          <w:ilvl w:val="0"/>
          <w:numId w:val="6"/>
        </w:numPr>
        <w:rPr>
          <w:szCs w:val="22"/>
        </w:rPr>
      </w:pPr>
      <w:r>
        <w:rPr>
          <w:szCs w:val="22"/>
        </w:rPr>
        <w:t>Wisdom of others</w:t>
      </w:r>
    </w:p>
    <w:p w14:paraId="0F0DB417" w14:textId="65FD33C1" w:rsidR="00B63877" w:rsidRDefault="00385A04" w:rsidP="00B63877">
      <w:pPr>
        <w:pStyle w:val="ListParagraph"/>
        <w:numPr>
          <w:ilvl w:val="0"/>
          <w:numId w:val="6"/>
        </w:numPr>
        <w:rPr>
          <w:szCs w:val="22"/>
        </w:rPr>
      </w:pPr>
      <w:r>
        <w:rPr>
          <w:szCs w:val="22"/>
        </w:rPr>
        <w:t>Stories</w:t>
      </w:r>
      <w:r w:rsidR="00DF6382">
        <w:rPr>
          <w:szCs w:val="22"/>
        </w:rPr>
        <w:t>, strength, similar</w:t>
      </w:r>
    </w:p>
    <w:p w14:paraId="1BC28A0F" w14:textId="2A93E159" w:rsidR="00B63877" w:rsidRDefault="00DF6382" w:rsidP="00B63877">
      <w:pPr>
        <w:pStyle w:val="ListParagraph"/>
        <w:numPr>
          <w:ilvl w:val="0"/>
          <w:numId w:val="6"/>
        </w:numPr>
        <w:rPr>
          <w:szCs w:val="22"/>
        </w:rPr>
      </w:pPr>
      <w:r>
        <w:rPr>
          <w:szCs w:val="22"/>
        </w:rPr>
        <w:t>Common goal</w:t>
      </w:r>
    </w:p>
    <w:p w14:paraId="113721AA" w14:textId="29D65E09" w:rsidR="00B63877" w:rsidRDefault="00DF6382" w:rsidP="00B63877">
      <w:pPr>
        <w:pStyle w:val="ListParagraph"/>
        <w:numPr>
          <w:ilvl w:val="0"/>
          <w:numId w:val="6"/>
        </w:numPr>
        <w:rPr>
          <w:szCs w:val="22"/>
        </w:rPr>
      </w:pPr>
      <w:r>
        <w:rPr>
          <w:szCs w:val="22"/>
        </w:rPr>
        <w:t>Ideas, action</w:t>
      </w:r>
    </w:p>
    <w:p w14:paraId="0B1343CA" w14:textId="103CC199" w:rsidR="00B63877" w:rsidRDefault="00DF6382" w:rsidP="00B63877">
      <w:pPr>
        <w:pStyle w:val="ListParagraph"/>
        <w:numPr>
          <w:ilvl w:val="0"/>
          <w:numId w:val="6"/>
        </w:numPr>
        <w:rPr>
          <w:szCs w:val="22"/>
        </w:rPr>
      </w:pPr>
      <w:r>
        <w:rPr>
          <w:szCs w:val="22"/>
        </w:rPr>
        <w:t>People</w:t>
      </w:r>
    </w:p>
    <w:p w14:paraId="7D1C455D" w14:textId="39F6D61A" w:rsidR="00B63877" w:rsidRDefault="00DF6382" w:rsidP="00B63877">
      <w:pPr>
        <w:pStyle w:val="ListParagraph"/>
        <w:numPr>
          <w:ilvl w:val="0"/>
          <w:numId w:val="6"/>
        </w:numPr>
        <w:rPr>
          <w:szCs w:val="22"/>
        </w:rPr>
      </w:pPr>
      <w:r>
        <w:rPr>
          <w:szCs w:val="22"/>
        </w:rPr>
        <w:t>Positive progress people power of human spirit</w:t>
      </w:r>
    </w:p>
    <w:p w14:paraId="0425F437" w14:textId="4F0590E3" w:rsidR="00B63877" w:rsidRPr="00B63877" w:rsidRDefault="00DF6382" w:rsidP="007742D9">
      <w:pPr>
        <w:pStyle w:val="ListParagraph"/>
        <w:numPr>
          <w:ilvl w:val="0"/>
          <w:numId w:val="6"/>
        </w:numPr>
        <w:rPr>
          <w:szCs w:val="22"/>
        </w:rPr>
      </w:pPr>
      <w:r>
        <w:rPr>
          <w:szCs w:val="22"/>
        </w:rPr>
        <w:t>Right place</w:t>
      </w:r>
    </w:p>
    <w:p w14:paraId="5F9A602A" w14:textId="611D069C" w:rsidR="007742D9" w:rsidRPr="002025EB" w:rsidRDefault="007742D9" w:rsidP="007742D9">
      <w:pPr>
        <w:rPr>
          <w:lang w:val="en-AU"/>
        </w:rPr>
      </w:pPr>
      <w:r w:rsidRPr="004869EC">
        <w:t>Changing Lives, Changing Communities Toowoomba is a proud partnership between: Queenslanders with Disability Network (QDN), National Disability Insurance Agency (NDIA), Queensland Council of Social Service (QCOSS), Anti</w:t>
      </w:r>
      <w:r w:rsidR="00B63877">
        <w:t xml:space="preserve"> </w:t>
      </w:r>
      <w:r w:rsidRPr="004869EC">
        <w:t xml:space="preserve">Discrimination </w:t>
      </w:r>
      <w:r w:rsidRPr="004869EC">
        <w:lastRenderedPageBreak/>
        <w:t>Commission Queensland (ADCQ) and Toowoomba Regional Council.</w:t>
      </w:r>
      <w:r w:rsidR="00B63877">
        <w:t xml:space="preserve"> (End of document)</w:t>
      </w:r>
    </w:p>
    <w:bookmarkEnd w:id="11"/>
    <w:p w14:paraId="1EFB74C3" w14:textId="55653EB1" w:rsidR="0055670C" w:rsidRPr="004734EC" w:rsidRDefault="0055670C" w:rsidP="0000729D">
      <w:pPr>
        <w:rPr>
          <w:szCs w:val="22"/>
        </w:rPr>
      </w:pPr>
    </w:p>
    <w:sectPr w:rsidR="0055670C" w:rsidRPr="004734EC" w:rsidSect="0069740E">
      <w:headerReference w:type="default" r:id="rId19"/>
      <w:pgSz w:w="11900" w:h="16840"/>
      <w:pgMar w:top="1560" w:right="1797" w:bottom="0" w:left="1797" w:header="708"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1F35C" w14:textId="77777777" w:rsidR="00C8672A" w:rsidRDefault="00C8672A" w:rsidP="005B2DC5">
      <w:r>
        <w:separator/>
      </w:r>
    </w:p>
  </w:endnote>
  <w:endnote w:type="continuationSeparator" w:id="0">
    <w:p w14:paraId="4D636F07" w14:textId="77777777" w:rsidR="00C8672A" w:rsidRDefault="00C8672A" w:rsidP="005B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312E7" w14:textId="77777777" w:rsidR="00682E0A" w:rsidRDefault="000D119B" w:rsidP="005B2DC5">
    <w:pPr>
      <w:pStyle w:val="Footer"/>
    </w:pPr>
    <w:sdt>
      <w:sdtPr>
        <w:id w:val="873263891"/>
        <w:placeholder>
          <w:docPart w:val="ED35B1E5FE432348A6D6395523820D29"/>
        </w:placeholder>
        <w:temporary/>
        <w:showingPlcHdr/>
      </w:sdtPr>
      <w:sdtEndPr/>
      <w:sdtContent>
        <w:r w:rsidR="00682E0A">
          <w:t>[Type text]</w:t>
        </w:r>
      </w:sdtContent>
    </w:sdt>
    <w:r w:rsidR="00682E0A">
      <w:ptab w:relativeTo="margin" w:alignment="center" w:leader="none"/>
    </w:r>
    <w:sdt>
      <w:sdtPr>
        <w:id w:val="-1858418972"/>
        <w:placeholder>
          <w:docPart w:val="1C1B9319CE10E146BCCC99F750532727"/>
        </w:placeholder>
        <w:temporary/>
        <w:showingPlcHdr/>
      </w:sdtPr>
      <w:sdtEndPr/>
      <w:sdtContent>
        <w:r w:rsidR="00682E0A">
          <w:t>[Type text]</w:t>
        </w:r>
      </w:sdtContent>
    </w:sdt>
    <w:r w:rsidR="00682E0A">
      <w:ptab w:relativeTo="margin" w:alignment="right" w:leader="none"/>
    </w:r>
    <w:sdt>
      <w:sdtPr>
        <w:id w:val="-2082603170"/>
        <w:placeholder>
          <w:docPart w:val="6EBB4635819C124E842E9AE0BD6A4D52"/>
        </w:placeholder>
        <w:temporary/>
        <w:showingPlcHdr/>
      </w:sdtPr>
      <w:sdtEndPr/>
      <w:sdtContent>
        <w:r w:rsidR="00682E0A">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39" w:type="pct"/>
      <w:tblInd w:w="-567" w:type="dxa"/>
      <w:tblLook w:val="04A0" w:firstRow="1" w:lastRow="0" w:firstColumn="1" w:lastColumn="0" w:noHBand="0" w:noVBand="1"/>
    </w:tblPr>
    <w:tblGrid>
      <w:gridCol w:w="3123"/>
      <w:gridCol w:w="6245"/>
    </w:tblGrid>
    <w:tr w:rsidR="00682E0A" w14:paraId="3ACAD9FA" w14:textId="77777777" w:rsidTr="000B5953">
      <w:tc>
        <w:tcPr>
          <w:tcW w:w="1667" w:type="pct"/>
        </w:tcPr>
        <w:p w14:paraId="2FA1A2D6" w14:textId="481FACB7" w:rsidR="00682E0A" w:rsidRDefault="00682E0A" w:rsidP="002025EB">
          <w:pPr>
            <w:pStyle w:val="Footer"/>
            <w:rPr>
              <w:rStyle w:val="PageNumber"/>
              <w:color w:val="CB3928"/>
            </w:rPr>
          </w:pPr>
          <w:r>
            <w:rPr>
              <w:rStyle w:val="PageNumber"/>
              <w:color w:val="CB3928"/>
            </w:rPr>
            <w:t xml:space="preserve">Page </w:t>
          </w:r>
          <w:r w:rsidRPr="00597D71">
            <w:rPr>
              <w:rStyle w:val="PageNumber"/>
              <w:color w:val="CB3928"/>
            </w:rPr>
            <w:fldChar w:fldCharType="begin"/>
          </w:r>
          <w:r w:rsidRPr="00597D71">
            <w:rPr>
              <w:rStyle w:val="PageNumber"/>
              <w:color w:val="CB3928"/>
            </w:rPr>
            <w:instrText xml:space="preserve"> PAGE </w:instrText>
          </w:r>
          <w:r w:rsidRPr="00597D71">
            <w:rPr>
              <w:rStyle w:val="PageNumber"/>
              <w:color w:val="CB3928"/>
            </w:rPr>
            <w:fldChar w:fldCharType="separate"/>
          </w:r>
          <w:r w:rsidR="000D119B">
            <w:rPr>
              <w:rStyle w:val="PageNumber"/>
              <w:noProof/>
              <w:color w:val="CB3928"/>
            </w:rPr>
            <w:t>25</w:t>
          </w:r>
          <w:r w:rsidRPr="00597D71">
            <w:rPr>
              <w:rStyle w:val="PageNumber"/>
              <w:color w:val="CB3928"/>
            </w:rPr>
            <w:fldChar w:fldCharType="end"/>
          </w:r>
          <w:r w:rsidRPr="009A7353">
            <w:t xml:space="preserve"> /</w:t>
          </w:r>
          <w:r w:rsidRPr="009A7353">
            <w:rPr>
              <w:i/>
            </w:rPr>
            <w:t xml:space="preserve"> </w:t>
          </w:r>
          <w:r w:rsidR="00B94834">
            <w:rPr>
              <w:i/>
            </w:rPr>
            <w:t>October</w:t>
          </w:r>
          <w:r>
            <w:rPr>
              <w:i/>
            </w:rPr>
            <w:t xml:space="preserve"> 2018</w:t>
          </w:r>
        </w:p>
      </w:tc>
      <w:tc>
        <w:tcPr>
          <w:tcW w:w="3333" w:type="pct"/>
        </w:tcPr>
        <w:p w14:paraId="66F0B133" w14:textId="0AF50185" w:rsidR="00682E0A" w:rsidRPr="001B11A0" w:rsidRDefault="00682E0A" w:rsidP="001B11A0">
          <w:pPr>
            <w:pStyle w:val="Footer"/>
            <w:tabs>
              <w:tab w:val="left" w:pos="4363"/>
              <w:tab w:val="right" w:pos="6029"/>
            </w:tabs>
            <w:jc w:val="right"/>
            <w:rPr>
              <w:rStyle w:val="PageNumber"/>
              <w:b/>
              <w:i/>
              <w:color w:val="CB3928"/>
            </w:rPr>
          </w:pPr>
          <w:r>
            <w:t xml:space="preserve">Changing Lives, Changing Communities </w:t>
          </w:r>
          <w:r w:rsidR="00343986">
            <w:t>Toowoomba</w:t>
          </w:r>
        </w:p>
      </w:tc>
    </w:tr>
  </w:tbl>
  <w:p w14:paraId="13192D9B" w14:textId="77777777" w:rsidR="00682E0A" w:rsidRDefault="00682E0A" w:rsidP="005B2DC5">
    <w:pPr>
      <w:pStyle w:val="Footer"/>
      <w:rPr>
        <w:rStyle w:val="PageNumber"/>
        <w:color w:val="CB39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EBB94" w14:textId="77777777" w:rsidR="00C8672A" w:rsidRDefault="00C8672A" w:rsidP="005B2DC5">
      <w:r>
        <w:separator/>
      </w:r>
    </w:p>
  </w:footnote>
  <w:footnote w:type="continuationSeparator" w:id="0">
    <w:p w14:paraId="2E2BF927" w14:textId="77777777" w:rsidR="00C8672A" w:rsidRDefault="00C8672A" w:rsidP="005B2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E84C" w14:textId="77777777" w:rsidR="00682E0A" w:rsidRDefault="000D119B" w:rsidP="005B2DC5">
    <w:pPr>
      <w:pStyle w:val="Header"/>
    </w:pPr>
    <w:r>
      <w:rPr>
        <w:noProof/>
      </w:rPr>
      <w:pict w14:anchorId="0655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QC_CI_ReportDocument_APR13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3EC91" w14:textId="669CA213" w:rsidR="00682E0A" w:rsidRDefault="00A61E17" w:rsidP="005B2DC5">
    <w:pPr>
      <w:pStyle w:val="Header"/>
    </w:pPr>
    <w:r>
      <w:rPr>
        <w:noProof/>
        <w:lang w:val="en-AU" w:eastAsia="en-AU"/>
      </w:rPr>
      <w:drawing>
        <wp:inline distT="0" distB="0" distL="0" distR="0" wp14:anchorId="22029C2E" wp14:editId="01F0311A">
          <wp:extent cx="5274310" cy="845820"/>
          <wp:effectExtent l="0" t="0" r="2540" b="0"/>
          <wp:docPr id="3" name="Picture 3" descr="Changing Lives, Changing Communities Toowoomba is supported by QDN, NDIS, QCOSS, ADCQ and Toowoomba Regional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owoomba%20CLCC.png"/>
                  <pic:cNvPicPr/>
                </pic:nvPicPr>
                <pic:blipFill>
                  <a:blip r:embed="rId1"/>
                  <a:stretch>
                    <a:fillRect/>
                  </a:stretch>
                </pic:blipFill>
                <pic:spPr>
                  <a:xfrm>
                    <a:off x="0" y="0"/>
                    <a:ext cx="5274310" cy="845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7B26F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6211F"/>
    <w:multiLevelType w:val="hybridMultilevel"/>
    <w:tmpl w:val="A44A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E1D18"/>
    <w:multiLevelType w:val="hybridMultilevel"/>
    <w:tmpl w:val="9EC68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EA23C4"/>
    <w:multiLevelType w:val="hybridMultilevel"/>
    <w:tmpl w:val="9F32E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7B36DA"/>
    <w:multiLevelType w:val="hybridMultilevel"/>
    <w:tmpl w:val="21B6A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D41D9"/>
    <w:multiLevelType w:val="hybridMultilevel"/>
    <w:tmpl w:val="B94C1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00B72"/>
    <w:multiLevelType w:val="hybridMultilevel"/>
    <w:tmpl w:val="7D56CD5A"/>
    <w:lvl w:ilvl="0" w:tplc="9AD08A16">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E519F7"/>
    <w:multiLevelType w:val="hybridMultilevel"/>
    <w:tmpl w:val="9F261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F04EF"/>
    <w:multiLevelType w:val="hybridMultilevel"/>
    <w:tmpl w:val="B2EC97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FF01C99"/>
    <w:multiLevelType w:val="hybridMultilevel"/>
    <w:tmpl w:val="D5A82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15A15"/>
    <w:multiLevelType w:val="hybridMultilevel"/>
    <w:tmpl w:val="34146C56"/>
    <w:lvl w:ilvl="0" w:tplc="2C148700">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97C8F"/>
    <w:multiLevelType w:val="hybridMultilevel"/>
    <w:tmpl w:val="AE323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7E0437"/>
    <w:multiLevelType w:val="hybridMultilevel"/>
    <w:tmpl w:val="9C86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464FD"/>
    <w:multiLevelType w:val="hybridMultilevel"/>
    <w:tmpl w:val="365A7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437028"/>
    <w:multiLevelType w:val="hybridMultilevel"/>
    <w:tmpl w:val="240655CA"/>
    <w:lvl w:ilvl="0" w:tplc="0C090001">
      <w:start w:val="1"/>
      <w:numFmt w:val="bullet"/>
      <w:lvlText w:val=""/>
      <w:lvlJc w:val="left"/>
      <w:pPr>
        <w:ind w:left="720" w:hanging="360"/>
      </w:pPr>
      <w:rPr>
        <w:rFonts w:ascii="Symbol" w:hAnsi="Symbol" w:hint="default"/>
      </w:rPr>
    </w:lvl>
    <w:lvl w:ilvl="1" w:tplc="957A186C">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5245FC"/>
    <w:multiLevelType w:val="hybridMultilevel"/>
    <w:tmpl w:val="C2F60B36"/>
    <w:lvl w:ilvl="0" w:tplc="7CA2F39C">
      <w:start w:val="1"/>
      <w:numFmt w:val="decimal"/>
      <w:pStyle w:val="Tablecaption"/>
      <w:suff w:val="space"/>
      <w:lvlText w:val="Table %1:"/>
      <w:lvlJc w:val="left"/>
      <w:pPr>
        <w:ind w:left="360" w:hanging="360"/>
      </w:pPr>
      <w:rPr>
        <w:rFonts w:ascii="Arial" w:hAnsi="Arial"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CFD3E73"/>
    <w:multiLevelType w:val="hybridMultilevel"/>
    <w:tmpl w:val="91503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CF0F17"/>
    <w:multiLevelType w:val="hybridMultilevel"/>
    <w:tmpl w:val="4694F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045FF1"/>
    <w:multiLevelType w:val="hybridMultilevel"/>
    <w:tmpl w:val="D6448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B83462"/>
    <w:multiLevelType w:val="hybridMultilevel"/>
    <w:tmpl w:val="C432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931C20"/>
    <w:multiLevelType w:val="hybridMultilevel"/>
    <w:tmpl w:val="7954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220A73"/>
    <w:multiLevelType w:val="hybridMultilevel"/>
    <w:tmpl w:val="15D01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CA3967"/>
    <w:multiLevelType w:val="hybridMultilevel"/>
    <w:tmpl w:val="DE3A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0248AA"/>
    <w:multiLevelType w:val="hybridMultilevel"/>
    <w:tmpl w:val="AB4AE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F34169"/>
    <w:multiLevelType w:val="hybridMultilevel"/>
    <w:tmpl w:val="18049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FD367F"/>
    <w:multiLevelType w:val="hybridMultilevel"/>
    <w:tmpl w:val="E3DE5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B53BC7"/>
    <w:multiLevelType w:val="hybridMultilevel"/>
    <w:tmpl w:val="F6C0C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0232EF"/>
    <w:multiLevelType w:val="hybridMultilevel"/>
    <w:tmpl w:val="9446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4D64F6"/>
    <w:multiLevelType w:val="hybridMultilevel"/>
    <w:tmpl w:val="F776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341AEF"/>
    <w:multiLevelType w:val="hybridMultilevel"/>
    <w:tmpl w:val="F7D68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D123C0"/>
    <w:multiLevelType w:val="hybridMultilevel"/>
    <w:tmpl w:val="69E63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2D4E58"/>
    <w:multiLevelType w:val="hybridMultilevel"/>
    <w:tmpl w:val="6DF02246"/>
    <w:lvl w:ilvl="0" w:tplc="240E9228">
      <w:start w:val="1"/>
      <w:numFmt w:val="decimal"/>
      <w:pStyle w:val="Figurecaption"/>
      <w:suff w:val="space"/>
      <w:lvlText w:val="Figure %1:"/>
      <w:lvlJc w:val="left"/>
      <w:pPr>
        <w:ind w:left="360" w:hanging="360"/>
      </w:pPr>
      <w:rPr>
        <w:rFonts w:ascii="Arial" w:hAnsi="Aria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4351F63"/>
    <w:multiLevelType w:val="hybridMultilevel"/>
    <w:tmpl w:val="9A624F4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35A2428F"/>
    <w:multiLevelType w:val="hybridMultilevel"/>
    <w:tmpl w:val="7A2C6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B76640"/>
    <w:multiLevelType w:val="hybridMultilevel"/>
    <w:tmpl w:val="BDEE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654A0F"/>
    <w:multiLevelType w:val="hybridMultilevel"/>
    <w:tmpl w:val="C2803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622054"/>
    <w:multiLevelType w:val="hybridMultilevel"/>
    <w:tmpl w:val="DDD83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930C47"/>
    <w:multiLevelType w:val="hybridMultilevel"/>
    <w:tmpl w:val="70AC1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EC2D0E"/>
    <w:multiLevelType w:val="hybridMultilevel"/>
    <w:tmpl w:val="FE72F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EE6CA8"/>
    <w:multiLevelType w:val="hybridMultilevel"/>
    <w:tmpl w:val="6482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735076"/>
    <w:multiLevelType w:val="hybridMultilevel"/>
    <w:tmpl w:val="073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8D4CC4"/>
    <w:multiLevelType w:val="hybridMultilevel"/>
    <w:tmpl w:val="72F45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EF0259A"/>
    <w:multiLevelType w:val="hybridMultilevel"/>
    <w:tmpl w:val="BF0A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9371E1"/>
    <w:multiLevelType w:val="hybridMultilevel"/>
    <w:tmpl w:val="501A7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79663F"/>
    <w:multiLevelType w:val="hybridMultilevel"/>
    <w:tmpl w:val="788E5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B3316B"/>
    <w:multiLevelType w:val="hybridMultilevel"/>
    <w:tmpl w:val="3C862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266D73"/>
    <w:multiLevelType w:val="hybridMultilevel"/>
    <w:tmpl w:val="43C4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4A3C03"/>
    <w:multiLevelType w:val="hybridMultilevel"/>
    <w:tmpl w:val="173C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65620"/>
    <w:multiLevelType w:val="hybridMultilevel"/>
    <w:tmpl w:val="9342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F4086B"/>
    <w:multiLevelType w:val="hybridMultilevel"/>
    <w:tmpl w:val="230CE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0FF5FCE"/>
    <w:multiLevelType w:val="hybridMultilevel"/>
    <w:tmpl w:val="5022B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761BAA"/>
    <w:multiLevelType w:val="hybridMultilevel"/>
    <w:tmpl w:val="E99C9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933E77"/>
    <w:multiLevelType w:val="hybridMultilevel"/>
    <w:tmpl w:val="4886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8B7223"/>
    <w:multiLevelType w:val="hybridMultilevel"/>
    <w:tmpl w:val="0020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3B371C"/>
    <w:multiLevelType w:val="hybridMultilevel"/>
    <w:tmpl w:val="DED88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715D99"/>
    <w:multiLevelType w:val="hybridMultilevel"/>
    <w:tmpl w:val="18AE4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CE4DA7"/>
    <w:multiLevelType w:val="hybridMultilevel"/>
    <w:tmpl w:val="A016E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62F3E91"/>
    <w:multiLevelType w:val="hybridMultilevel"/>
    <w:tmpl w:val="FFD2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7734FE3"/>
    <w:multiLevelType w:val="hybridMultilevel"/>
    <w:tmpl w:val="D8780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91975E6"/>
    <w:multiLevelType w:val="hybridMultilevel"/>
    <w:tmpl w:val="7052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9213362"/>
    <w:multiLevelType w:val="hybridMultilevel"/>
    <w:tmpl w:val="07AA5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BF63C7"/>
    <w:multiLevelType w:val="hybridMultilevel"/>
    <w:tmpl w:val="32C89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CAC247A"/>
    <w:multiLevelType w:val="hybridMultilevel"/>
    <w:tmpl w:val="1D26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AD4A1C"/>
    <w:multiLevelType w:val="hybridMultilevel"/>
    <w:tmpl w:val="BF34C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4745DD"/>
    <w:multiLevelType w:val="hybridMultilevel"/>
    <w:tmpl w:val="C358C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E9F7656"/>
    <w:multiLevelType w:val="hybridMultilevel"/>
    <w:tmpl w:val="19788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1"/>
  </w:num>
  <w:num w:numId="4">
    <w:abstractNumId w:val="10"/>
  </w:num>
  <w:num w:numId="5">
    <w:abstractNumId w:val="6"/>
  </w:num>
  <w:num w:numId="6">
    <w:abstractNumId w:val="21"/>
  </w:num>
  <w:num w:numId="7">
    <w:abstractNumId w:val="32"/>
  </w:num>
  <w:num w:numId="8">
    <w:abstractNumId w:val="14"/>
  </w:num>
  <w:num w:numId="9">
    <w:abstractNumId w:val="50"/>
  </w:num>
  <w:num w:numId="10">
    <w:abstractNumId w:val="35"/>
  </w:num>
  <w:num w:numId="11">
    <w:abstractNumId w:val="63"/>
  </w:num>
  <w:num w:numId="12">
    <w:abstractNumId w:val="8"/>
  </w:num>
  <w:num w:numId="13">
    <w:abstractNumId w:val="39"/>
  </w:num>
  <w:num w:numId="14">
    <w:abstractNumId w:val="65"/>
  </w:num>
  <w:num w:numId="15">
    <w:abstractNumId w:val="17"/>
  </w:num>
  <w:num w:numId="16">
    <w:abstractNumId w:val="37"/>
  </w:num>
  <w:num w:numId="17">
    <w:abstractNumId w:val="3"/>
  </w:num>
  <w:num w:numId="18">
    <w:abstractNumId w:val="49"/>
  </w:num>
  <w:num w:numId="19">
    <w:abstractNumId w:val="57"/>
  </w:num>
  <w:num w:numId="20">
    <w:abstractNumId w:val="61"/>
  </w:num>
  <w:num w:numId="21">
    <w:abstractNumId w:val="5"/>
  </w:num>
  <w:num w:numId="22">
    <w:abstractNumId w:val="56"/>
  </w:num>
  <w:num w:numId="23">
    <w:abstractNumId w:val="60"/>
  </w:num>
  <w:num w:numId="24">
    <w:abstractNumId w:val="58"/>
  </w:num>
  <w:num w:numId="25">
    <w:abstractNumId w:val="64"/>
  </w:num>
  <w:num w:numId="26">
    <w:abstractNumId w:val="43"/>
  </w:num>
  <w:num w:numId="27">
    <w:abstractNumId w:val="55"/>
  </w:num>
  <w:num w:numId="28">
    <w:abstractNumId w:val="29"/>
  </w:num>
  <w:num w:numId="29">
    <w:abstractNumId w:val="54"/>
  </w:num>
  <w:num w:numId="30">
    <w:abstractNumId w:val="36"/>
  </w:num>
  <w:num w:numId="31">
    <w:abstractNumId w:val="16"/>
  </w:num>
  <w:num w:numId="32">
    <w:abstractNumId w:val="7"/>
  </w:num>
  <w:num w:numId="33">
    <w:abstractNumId w:val="2"/>
  </w:num>
  <w:num w:numId="34">
    <w:abstractNumId w:val="26"/>
  </w:num>
  <w:num w:numId="35">
    <w:abstractNumId w:val="24"/>
  </w:num>
  <w:num w:numId="36">
    <w:abstractNumId w:val="51"/>
  </w:num>
  <w:num w:numId="37">
    <w:abstractNumId w:val="45"/>
  </w:num>
  <w:num w:numId="38">
    <w:abstractNumId w:val="18"/>
  </w:num>
  <w:num w:numId="39">
    <w:abstractNumId w:val="25"/>
  </w:num>
  <w:num w:numId="40">
    <w:abstractNumId w:val="11"/>
  </w:num>
  <w:num w:numId="41">
    <w:abstractNumId w:val="41"/>
  </w:num>
  <w:num w:numId="42">
    <w:abstractNumId w:val="44"/>
  </w:num>
  <w:num w:numId="43">
    <w:abstractNumId w:val="33"/>
  </w:num>
  <w:num w:numId="44">
    <w:abstractNumId w:val="59"/>
  </w:num>
  <w:num w:numId="45">
    <w:abstractNumId w:val="48"/>
  </w:num>
  <w:num w:numId="46">
    <w:abstractNumId w:val="9"/>
  </w:num>
  <w:num w:numId="47">
    <w:abstractNumId w:val="4"/>
  </w:num>
  <w:num w:numId="48">
    <w:abstractNumId w:val="20"/>
  </w:num>
  <w:num w:numId="49">
    <w:abstractNumId w:val="52"/>
  </w:num>
  <w:num w:numId="50">
    <w:abstractNumId w:val="30"/>
  </w:num>
  <w:num w:numId="51">
    <w:abstractNumId w:val="28"/>
  </w:num>
  <w:num w:numId="52">
    <w:abstractNumId w:val="40"/>
  </w:num>
  <w:num w:numId="53">
    <w:abstractNumId w:val="42"/>
  </w:num>
  <w:num w:numId="54">
    <w:abstractNumId w:val="22"/>
  </w:num>
  <w:num w:numId="55">
    <w:abstractNumId w:val="1"/>
  </w:num>
  <w:num w:numId="56">
    <w:abstractNumId w:val="62"/>
  </w:num>
  <w:num w:numId="57">
    <w:abstractNumId w:val="53"/>
  </w:num>
  <w:num w:numId="58">
    <w:abstractNumId w:val="34"/>
  </w:num>
  <w:num w:numId="59">
    <w:abstractNumId w:val="23"/>
  </w:num>
  <w:num w:numId="60">
    <w:abstractNumId w:val="12"/>
  </w:num>
  <w:num w:numId="61">
    <w:abstractNumId w:val="38"/>
  </w:num>
  <w:num w:numId="62">
    <w:abstractNumId w:val="46"/>
  </w:num>
  <w:num w:numId="63">
    <w:abstractNumId w:val="27"/>
  </w:num>
  <w:num w:numId="64">
    <w:abstractNumId w:val="13"/>
  </w:num>
  <w:num w:numId="65">
    <w:abstractNumId w:val="19"/>
  </w:num>
  <w:num w:numId="66">
    <w:abstractNumId w:val="4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B30"/>
    <w:rsid w:val="00000550"/>
    <w:rsid w:val="00002DC1"/>
    <w:rsid w:val="0000729D"/>
    <w:rsid w:val="00007DB1"/>
    <w:rsid w:val="00010190"/>
    <w:rsid w:val="00010C74"/>
    <w:rsid w:val="000110B7"/>
    <w:rsid w:val="00011EEA"/>
    <w:rsid w:val="000129C9"/>
    <w:rsid w:val="00014167"/>
    <w:rsid w:val="00021FE1"/>
    <w:rsid w:val="00022946"/>
    <w:rsid w:val="0002331D"/>
    <w:rsid w:val="000306E8"/>
    <w:rsid w:val="00032F47"/>
    <w:rsid w:val="00042706"/>
    <w:rsid w:val="000435DF"/>
    <w:rsid w:val="00044761"/>
    <w:rsid w:val="00047513"/>
    <w:rsid w:val="00047A58"/>
    <w:rsid w:val="00053687"/>
    <w:rsid w:val="000557A5"/>
    <w:rsid w:val="00055E26"/>
    <w:rsid w:val="000601FF"/>
    <w:rsid w:val="00065AF2"/>
    <w:rsid w:val="00070603"/>
    <w:rsid w:val="00073391"/>
    <w:rsid w:val="00074C5D"/>
    <w:rsid w:val="00074D94"/>
    <w:rsid w:val="00077ECE"/>
    <w:rsid w:val="0008133B"/>
    <w:rsid w:val="00082AD3"/>
    <w:rsid w:val="0008381B"/>
    <w:rsid w:val="00084E2E"/>
    <w:rsid w:val="00084F72"/>
    <w:rsid w:val="0008564E"/>
    <w:rsid w:val="000865C4"/>
    <w:rsid w:val="00086925"/>
    <w:rsid w:val="00087A6E"/>
    <w:rsid w:val="0009118F"/>
    <w:rsid w:val="00091E19"/>
    <w:rsid w:val="00091FC3"/>
    <w:rsid w:val="0009656D"/>
    <w:rsid w:val="000A0058"/>
    <w:rsid w:val="000A1DC8"/>
    <w:rsid w:val="000A1DDC"/>
    <w:rsid w:val="000A67D3"/>
    <w:rsid w:val="000B23DC"/>
    <w:rsid w:val="000B35D6"/>
    <w:rsid w:val="000B5953"/>
    <w:rsid w:val="000B68FA"/>
    <w:rsid w:val="000C07D4"/>
    <w:rsid w:val="000C2C1C"/>
    <w:rsid w:val="000C7846"/>
    <w:rsid w:val="000D119B"/>
    <w:rsid w:val="000D4350"/>
    <w:rsid w:val="000D49E5"/>
    <w:rsid w:val="000D6997"/>
    <w:rsid w:val="000D75D8"/>
    <w:rsid w:val="000E2F65"/>
    <w:rsid w:val="000E4388"/>
    <w:rsid w:val="000E5191"/>
    <w:rsid w:val="000E5F54"/>
    <w:rsid w:val="000E6EF8"/>
    <w:rsid w:val="000E7B0D"/>
    <w:rsid w:val="000F3470"/>
    <w:rsid w:val="000F6721"/>
    <w:rsid w:val="00101512"/>
    <w:rsid w:val="0010352B"/>
    <w:rsid w:val="00103F6C"/>
    <w:rsid w:val="00106B3D"/>
    <w:rsid w:val="001074AB"/>
    <w:rsid w:val="00110CC4"/>
    <w:rsid w:val="001141BD"/>
    <w:rsid w:val="0011640F"/>
    <w:rsid w:val="00122932"/>
    <w:rsid w:val="00123176"/>
    <w:rsid w:val="00131E97"/>
    <w:rsid w:val="00137689"/>
    <w:rsid w:val="001405FB"/>
    <w:rsid w:val="00141738"/>
    <w:rsid w:val="00143D0B"/>
    <w:rsid w:val="00146099"/>
    <w:rsid w:val="00152479"/>
    <w:rsid w:val="001553B4"/>
    <w:rsid w:val="00156559"/>
    <w:rsid w:val="001573AD"/>
    <w:rsid w:val="001575F8"/>
    <w:rsid w:val="0016189B"/>
    <w:rsid w:val="00164507"/>
    <w:rsid w:val="00164CAF"/>
    <w:rsid w:val="00165E51"/>
    <w:rsid w:val="001668FB"/>
    <w:rsid w:val="00167CBA"/>
    <w:rsid w:val="00170D71"/>
    <w:rsid w:val="00172A85"/>
    <w:rsid w:val="00177E91"/>
    <w:rsid w:val="00180330"/>
    <w:rsid w:val="001825D6"/>
    <w:rsid w:val="001840A9"/>
    <w:rsid w:val="00190B9E"/>
    <w:rsid w:val="00191B41"/>
    <w:rsid w:val="00191FF4"/>
    <w:rsid w:val="00193A15"/>
    <w:rsid w:val="00194F44"/>
    <w:rsid w:val="00195656"/>
    <w:rsid w:val="00195EAA"/>
    <w:rsid w:val="001A14A4"/>
    <w:rsid w:val="001A1ABF"/>
    <w:rsid w:val="001A2252"/>
    <w:rsid w:val="001A3429"/>
    <w:rsid w:val="001A3431"/>
    <w:rsid w:val="001B11A0"/>
    <w:rsid w:val="001B3684"/>
    <w:rsid w:val="001B3792"/>
    <w:rsid w:val="001B51D6"/>
    <w:rsid w:val="001C10B7"/>
    <w:rsid w:val="001C3127"/>
    <w:rsid w:val="001C5F73"/>
    <w:rsid w:val="001C6212"/>
    <w:rsid w:val="001C6AF5"/>
    <w:rsid w:val="001D21BD"/>
    <w:rsid w:val="001D2D39"/>
    <w:rsid w:val="001D3A85"/>
    <w:rsid w:val="001D3BE3"/>
    <w:rsid w:val="001D48F9"/>
    <w:rsid w:val="001D5196"/>
    <w:rsid w:val="001D5A9F"/>
    <w:rsid w:val="001D74EA"/>
    <w:rsid w:val="001F198A"/>
    <w:rsid w:val="001F5DF0"/>
    <w:rsid w:val="001F6F2E"/>
    <w:rsid w:val="00200BC1"/>
    <w:rsid w:val="00202473"/>
    <w:rsid w:val="002025EB"/>
    <w:rsid w:val="002032E8"/>
    <w:rsid w:val="0020571C"/>
    <w:rsid w:val="00205C14"/>
    <w:rsid w:val="00207628"/>
    <w:rsid w:val="002105AC"/>
    <w:rsid w:val="00212B3D"/>
    <w:rsid w:val="002152F2"/>
    <w:rsid w:val="00216875"/>
    <w:rsid w:val="002178B2"/>
    <w:rsid w:val="00217E36"/>
    <w:rsid w:val="00220BD8"/>
    <w:rsid w:val="00222CBA"/>
    <w:rsid w:val="00225232"/>
    <w:rsid w:val="00230A4F"/>
    <w:rsid w:val="00234252"/>
    <w:rsid w:val="00237355"/>
    <w:rsid w:val="002419C6"/>
    <w:rsid w:val="0024471F"/>
    <w:rsid w:val="00251B5D"/>
    <w:rsid w:val="00252D9C"/>
    <w:rsid w:val="00255B30"/>
    <w:rsid w:val="00255FB1"/>
    <w:rsid w:val="0026054E"/>
    <w:rsid w:val="00260F9C"/>
    <w:rsid w:val="0026136B"/>
    <w:rsid w:val="00265689"/>
    <w:rsid w:val="00265986"/>
    <w:rsid w:val="00266C9C"/>
    <w:rsid w:val="002773AA"/>
    <w:rsid w:val="0028100E"/>
    <w:rsid w:val="00287D44"/>
    <w:rsid w:val="00295677"/>
    <w:rsid w:val="00295F0C"/>
    <w:rsid w:val="00297D3B"/>
    <w:rsid w:val="002A26F3"/>
    <w:rsid w:val="002A3A1A"/>
    <w:rsid w:val="002A519A"/>
    <w:rsid w:val="002A5517"/>
    <w:rsid w:val="002A5627"/>
    <w:rsid w:val="002A613D"/>
    <w:rsid w:val="002A68B1"/>
    <w:rsid w:val="002B0841"/>
    <w:rsid w:val="002B17CB"/>
    <w:rsid w:val="002B779C"/>
    <w:rsid w:val="002C02B7"/>
    <w:rsid w:val="002C6707"/>
    <w:rsid w:val="002D1B79"/>
    <w:rsid w:val="002D2E62"/>
    <w:rsid w:val="002D3145"/>
    <w:rsid w:val="002D438E"/>
    <w:rsid w:val="002D46CA"/>
    <w:rsid w:val="002D614F"/>
    <w:rsid w:val="002D6882"/>
    <w:rsid w:val="002D7CE0"/>
    <w:rsid w:val="002E53D3"/>
    <w:rsid w:val="002E578A"/>
    <w:rsid w:val="002E6B06"/>
    <w:rsid w:val="002E7D20"/>
    <w:rsid w:val="002F091C"/>
    <w:rsid w:val="002F5056"/>
    <w:rsid w:val="002F63A2"/>
    <w:rsid w:val="002F736D"/>
    <w:rsid w:val="00302A39"/>
    <w:rsid w:val="003101A6"/>
    <w:rsid w:val="00311722"/>
    <w:rsid w:val="00312FFF"/>
    <w:rsid w:val="00315BC3"/>
    <w:rsid w:val="003164EB"/>
    <w:rsid w:val="00317EA8"/>
    <w:rsid w:val="0032009A"/>
    <w:rsid w:val="00325D9D"/>
    <w:rsid w:val="00326E49"/>
    <w:rsid w:val="003270D5"/>
    <w:rsid w:val="00327507"/>
    <w:rsid w:val="0033070B"/>
    <w:rsid w:val="003322DA"/>
    <w:rsid w:val="003343F9"/>
    <w:rsid w:val="0033576D"/>
    <w:rsid w:val="00337012"/>
    <w:rsid w:val="003379A1"/>
    <w:rsid w:val="00337B1F"/>
    <w:rsid w:val="00337E2F"/>
    <w:rsid w:val="00340CBD"/>
    <w:rsid w:val="0034252F"/>
    <w:rsid w:val="00343986"/>
    <w:rsid w:val="003444A9"/>
    <w:rsid w:val="00350E63"/>
    <w:rsid w:val="00352EE1"/>
    <w:rsid w:val="003534B8"/>
    <w:rsid w:val="00354063"/>
    <w:rsid w:val="0036052C"/>
    <w:rsid w:val="00361A48"/>
    <w:rsid w:val="00362B1F"/>
    <w:rsid w:val="003636F8"/>
    <w:rsid w:val="003652DA"/>
    <w:rsid w:val="003665AB"/>
    <w:rsid w:val="00366AB5"/>
    <w:rsid w:val="00371AED"/>
    <w:rsid w:val="00372D78"/>
    <w:rsid w:val="003752F5"/>
    <w:rsid w:val="003823DB"/>
    <w:rsid w:val="0038404B"/>
    <w:rsid w:val="003855A6"/>
    <w:rsid w:val="00385A04"/>
    <w:rsid w:val="00393DC9"/>
    <w:rsid w:val="00394096"/>
    <w:rsid w:val="0039750B"/>
    <w:rsid w:val="003A0426"/>
    <w:rsid w:val="003A18C3"/>
    <w:rsid w:val="003A3321"/>
    <w:rsid w:val="003A33A3"/>
    <w:rsid w:val="003A4F7E"/>
    <w:rsid w:val="003A713C"/>
    <w:rsid w:val="003B0558"/>
    <w:rsid w:val="003B4DB8"/>
    <w:rsid w:val="003B78C1"/>
    <w:rsid w:val="003B7F22"/>
    <w:rsid w:val="003C1156"/>
    <w:rsid w:val="003C3366"/>
    <w:rsid w:val="003C399A"/>
    <w:rsid w:val="003C5861"/>
    <w:rsid w:val="003C700F"/>
    <w:rsid w:val="003C73EB"/>
    <w:rsid w:val="003D019F"/>
    <w:rsid w:val="003D09B6"/>
    <w:rsid w:val="003E159C"/>
    <w:rsid w:val="003E27D1"/>
    <w:rsid w:val="003E37AE"/>
    <w:rsid w:val="003E4358"/>
    <w:rsid w:val="003E589C"/>
    <w:rsid w:val="003E74B9"/>
    <w:rsid w:val="003F053A"/>
    <w:rsid w:val="003F476A"/>
    <w:rsid w:val="003F5E18"/>
    <w:rsid w:val="0041438A"/>
    <w:rsid w:val="00414BC2"/>
    <w:rsid w:val="00414DD8"/>
    <w:rsid w:val="004153D5"/>
    <w:rsid w:val="00415E8F"/>
    <w:rsid w:val="00421230"/>
    <w:rsid w:val="00425504"/>
    <w:rsid w:val="00427992"/>
    <w:rsid w:val="00432BB7"/>
    <w:rsid w:val="004338B9"/>
    <w:rsid w:val="00434A8D"/>
    <w:rsid w:val="004377BE"/>
    <w:rsid w:val="004420E9"/>
    <w:rsid w:val="00442C82"/>
    <w:rsid w:val="00445AA2"/>
    <w:rsid w:val="00446661"/>
    <w:rsid w:val="004475F6"/>
    <w:rsid w:val="00450A3A"/>
    <w:rsid w:val="00455456"/>
    <w:rsid w:val="00460B87"/>
    <w:rsid w:val="004612C9"/>
    <w:rsid w:val="00461770"/>
    <w:rsid w:val="00462580"/>
    <w:rsid w:val="00463FC3"/>
    <w:rsid w:val="0046417F"/>
    <w:rsid w:val="00464DE9"/>
    <w:rsid w:val="004734EC"/>
    <w:rsid w:val="00473696"/>
    <w:rsid w:val="00475335"/>
    <w:rsid w:val="0047577D"/>
    <w:rsid w:val="004838D3"/>
    <w:rsid w:val="0049058E"/>
    <w:rsid w:val="00492E97"/>
    <w:rsid w:val="0049710E"/>
    <w:rsid w:val="004A0A20"/>
    <w:rsid w:val="004A5452"/>
    <w:rsid w:val="004A65AA"/>
    <w:rsid w:val="004A6B0F"/>
    <w:rsid w:val="004A6D72"/>
    <w:rsid w:val="004B317D"/>
    <w:rsid w:val="004B61ED"/>
    <w:rsid w:val="004B6913"/>
    <w:rsid w:val="004C186B"/>
    <w:rsid w:val="004C268E"/>
    <w:rsid w:val="004C2F4E"/>
    <w:rsid w:val="004C4595"/>
    <w:rsid w:val="004C5AD1"/>
    <w:rsid w:val="004C6F38"/>
    <w:rsid w:val="004D6913"/>
    <w:rsid w:val="004D6B46"/>
    <w:rsid w:val="004D7CF0"/>
    <w:rsid w:val="004E12B3"/>
    <w:rsid w:val="004E1F9D"/>
    <w:rsid w:val="004E21FB"/>
    <w:rsid w:val="004E2845"/>
    <w:rsid w:val="004E2BF1"/>
    <w:rsid w:val="004E4C44"/>
    <w:rsid w:val="004E5962"/>
    <w:rsid w:val="004E629F"/>
    <w:rsid w:val="004F1708"/>
    <w:rsid w:val="004F3EBD"/>
    <w:rsid w:val="004F4BD0"/>
    <w:rsid w:val="004F4FB7"/>
    <w:rsid w:val="004F7ECC"/>
    <w:rsid w:val="0050053F"/>
    <w:rsid w:val="005024EB"/>
    <w:rsid w:val="005039B5"/>
    <w:rsid w:val="00507C51"/>
    <w:rsid w:val="005103E8"/>
    <w:rsid w:val="005109BD"/>
    <w:rsid w:val="00511440"/>
    <w:rsid w:val="00513F6E"/>
    <w:rsid w:val="00516B7F"/>
    <w:rsid w:val="00521688"/>
    <w:rsid w:val="00521945"/>
    <w:rsid w:val="005228D7"/>
    <w:rsid w:val="00526056"/>
    <w:rsid w:val="00531130"/>
    <w:rsid w:val="00531D98"/>
    <w:rsid w:val="005336F2"/>
    <w:rsid w:val="005349CF"/>
    <w:rsid w:val="00536791"/>
    <w:rsid w:val="0054186A"/>
    <w:rsid w:val="00542D5B"/>
    <w:rsid w:val="00543EE2"/>
    <w:rsid w:val="005461E0"/>
    <w:rsid w:val="005471BD"/>
    <w:rsid w:val="00550770"/>
    <w:rsid w:val="00551C97"/>
    <w:rsid w:val="00554651"/>
    <w:rsid w:val="0055670C"/>
    <w:rsid w:val="0055678F"/>
    <w:rsid w:val="00556E5B"/>
    <w:rsid w:val="00560380"/>
    <w:rsid w:val="0056096F"/>
    <w:rsid w:val="00561F5B"/>
    <w:rsid w:val="00565B21"/>
    <w:rsid w:val="00566E14"/>
    <w:rsid w:val="005678FA"/>
    <w:rsid w:val="005707C5"/>
    <w:rsid w:val="00572853"/>
    <w:rsid w:val="00574EC6"/>
    <w:rsid w:val="00581F06"/>
    <w:rsid w:val="00582309"/>
    <w:rsid w:val="00583264"/>
    <w:rsid w:val="00583B11"/>
    <w:rsid w:val="00586112"/>
    <w:rsid w:val="00590BEC"/>
    <w:rsid w:val="00590EC0"/>
    <w:rsid w:val="005916BE"/>
    <w:rsid w:val="00595D41"/>
    <w:rsid w:val="00597D71"/>
    <w:rsid w:val="00597E0B"/>
    <w:rsid w:val="005A008A"/>
    <w:rsid w:val="005A62ED"/>
    <w:rsid w:val="005A7C75"/>
    <w:rsid w:val="005B171E"/>
    <w:rsid w:val="005B2DC5"/>
    <w:rsid w:val="005B2FD8"/>
    <w:rsid w:val="005B5E4B"/>
    <w:rsid w:val="005C0184"/>
    <w:rsid w:val="005C198A"/>
    <w:rsid w:val="005C1B0D"/>
    <w:rsid w:val="005C29DA"/>
    <w:rsid w:val="005D24E1"/>
    <w:rsid w:val="005D4148"/>
    <w:rsid w:val="005D6CE7"/>
    <w:rsid w:val="005D70D7"/>
    <w:rsid w:val="005E1AF2"/>
    <w:rsid w:val="005E3F73"/>
    <w:rsid w:val="005E4F3A"/>
    <w:rsid w:val="005E7929"/>
    <w:rsid w:val="005E7F62"/>
    <w:rsid w:val="005F5634"/>
    <w:rsid w:val="00601396"/>
    <w:rsid w:val="00604CFF"/>
    <w:rsid w:val="00605269"/>
    <w:rsid w:val="00605AE2"/>
    <w:rsid w:val="00605CA1"/>
    <w:rsid w:val="00610658"/>
    <w:rsid w:val="00614100"/>
    <w:rsid w:val="00614F8E"/>
    <w:rsid w:val="00617910"/>
    <w:rsid w:val="00617C33"/>
    <w:rsid w:val="00620CBF"/>
    <w:rsid w:val="0062186A"/>
    <w:rsid w:val="00622AAB"/>
    <w:rsid w:val="00624618"/>
    <w:rsid w:val="00626843"/>
    <w:rsid w:val="0062696C"/>
    <w:rsid w:val="006369F6"/>
    <w:rsid w:val="006375A1"/>
    <w:rsid w:val="00640184"/>
    <w:rsid w:val="00642BCB"/>
    <w:rsid w:val="006437EA"/>
    <w:rsid w:val="00653126"/>
    <w:rsid w:val="0065352F"/>
    <w:rsid w:val="00654389"/>
    <w:rsid w:val="006543C6"/>
    <w:rsid w:val="0065490F"/>
    <w:rsid w:val="0066136A"/>
    <w:rsid w:val="00661C78"/>
    <w:rsid w:val="00665D2F"/>
    <w:rsid w:val="0066773A"/>
    <w:rsid w:val="00670824"/>
    <w:rsid w:val="00670F38"/>
    <w:rsid w:val="00671267"/>
    <w:rsid w:val="0067352D"/>
    <w:rsid w:val="00675272"/>
    <w:rsid w:val="0067547A"/>
    <w:rsid w:val="006761B8"/>
    <w:rsid w:val="00682E0A"/>
    <w:rsid w:val="00683AF8"/>
    <w:rsid w:val="00684D2F"/>
    <w:rsid w:val="00687718"/>
    <w:rsid w:val="00687782"/>
    <w:rsid w:val="00691469"/>
    <w:rsid w:val="00692497"/>
    <w:rsid w:val="00693473"/>
    <w:rsid w:val="0069406D"/>
    <w:rsid w:val="006941CD"/>
    <w:rsid w:val="0069459B"/>
    <w:rsid w:val="0069630E"/>
    <w:rsid w:val="0069740E"/>
    <w:rsid w:val="006A3CF1"/>
    <w:rsid w:val="006A50D0"/>
    <w:rsid w:val="006A69F2"/>
    <w:rsid w:val="006B0130"/>
    <w:rsid w:val="006B17BB"/>
    <w:rsid w:val="006B4A0E"/>
    <w:rsid w:val="006B5DF5"/>
    <w:rsid w:val="006B64FD"/>
    <w:rsid w:val="006B78C2"/>
    <w:rsid w:val="006C01A9"/>
    <w:rsid w:val="006C0294"/>
    <w:rsid w:val="006C37AE"/>
    <w:rsid w:val="006C3F64"/>
    <w:rsid w:val="006C4E74"/>
    <w:rsid w:val="006C6C4F"/>
    <w:rsid w:val="006C7633"/>
    <w:rsid w:val="006D1988"/>
    <w:rsid w:val="006D2E82"/>
    <w:rsid w:val="006E18B3"/>
    <w:rsid w:val="006E2E54"/>
    <w:rsid w:val="006E5D1C"/>
    <w:rsid w:val="006E7757"/>
    <w:rsid w:val="006F20BD"/>
    <w:rsid w:val="006F309E"/>
    <w:rsid w:val="006F50F4"/>
    <w:rsid w:val="00702505"/>
    <w:rsid w:val="007027A9"/>
    <w:rsid w:val="00704043"/>
    <w:rsid w:val="00706451"/>
    <w:rsid w:val="00707046"/>
    <w:rsid w:val="0071122B"/>
    <w:rsid w:val="007121B0"/>
    <w:rsid w:val="0071348C"/>
    <w:rsid w:val="007146F4"/>
    <w:rsid w:val="00714F09"/>
    <w:rsid w:val="00723EF1"/>
    <w:rsid w:val="00730C75"/>
    <w:rsid w:val="00730F05"/>
    <w:rsid w:val="0073119F"/>
    <w:rsid w:val="00733DB6"/>
    <w:rsid w:val="007346E6"/>
    <w:rsid w:val="00735B2B"/>
    <w:rsid w:val="007403AE"/>
    <w:rsid w:val="00742A66"/>
    <w:rsid w:val="00744F07"/>
    <w:rsid w:val="007457A8"/>
    <w:rsid w:val="007531B1"/>
    <w:rsid w:val="00753416"/>
    <w:rsid w:val="00756EF8"/>
    <w:rsid w:val="00757D2E"/>
    <w:rsid w:val="00763E97"/>
    <w:rsid w:val="00765D5C"/>
    <w:rsid w:val="00767462"/>
    <w:rsid w:val="00770F41"/>
    <w:rsid w:val="00770F76"/>
    <w:rsid w:val="00772220"/>
    <w:rsid w:val="00773C2D"/>
    <w:rsid w:val="00773F7C"/>
    <w:rsid w:val="007742D9"/>
    <w:rsid w:val="00775EE3"/>
    <w:rsid w:val="00777130"/>
    <w:rsid w:val="0078051C"/>
    <w:rsid w:val="00782F86"/>
    <w:rsid w:val="007846E8"/>
    <w:rsid w:val="0078687B"/>
    <w:rsid w:val="00786EAA"/>
    <w:rsid w:val="0078756A"/>
    <w:rsid w:val="00787BC5"/>
    <w:rsid w:val="00792134"/>
    <w:rsid w:val="00792F25"/>
    <w:rsid w:val="007A0159"/>
    <w:rsid w:val="007A2370"/>
    <w:rsid w:val="007A56D5"/>
    <w:rsid w:val="007A640B"/>
    <w:rsid w:val="007B39F4"/>
    <w:rsid w:val="007B7CDA"/>
    <w:rsid w:val="007C1555"/>
    <w:rsid w:val="007C4B2E"/>
    <w:rsid w:val="007C4C5E"/>
    <w:rsid w:val="007C6A01"/>
    <w:rsid w:val="007C79A3"/>
    <w:rsid w:val="007D46AA"/>
    <w:rsid w:val="007D7C01"/>
    <w:rsid w:val="007E0EF9"/>
    <w:rsid w:val="007E296F"/>
    <w:rsid w:val="007E4FC7"/>
    <w:rsid w:val="007F150F"/>
    <w:rsid w:val="007F712B"/>
    <w:rsid w:val="007F792F"/>
    <w:rsid w:val="008011BA"/>
    <w:rsid w:val="00803E8E"/>
    <w:rsid w:val="00804897"/>
    <w:rsid w:val="0080734D"/>
    <w:rsid w:val="00817B1F"/>
    <w:rsid w:val="00824C09"/>
    <w:rsid w:val="00825395"/>
    <w:rsid w:val="00826E32"/>
    <w:rsid w:val="00827988"/>
    <w:rsid w:val="00830F0C"/>
    <w:rsid w:val="0083130B"/>
    <w:rsid w:val="008322B4"/>
    <w:rsid w:val="008338D0"/>
    <w:rsid w:val="008359DD"/>
    <w:rsid w:val="00840549"/>
    <w:rsid w:val="0084166B"/>
    <w:rsid w:val="008421B2"/>
    <w:rsid w:val="008428EB"/>
    <w:rsid w:val="0085124D"/>
    <w:rsid w:val="00862837"/>
    <w:rsid w:val="008632E6"/>
    <w:rsid w:val="00863524"/>
    <w:rsid w:val="008637A0"/>
    <w:rsid w:val="00864594"/>
    <w:rsid w:val="008706EB"/>
    <w:rsid w:val="008716F3"/>
    <w:rsid w:val="008722EF"/>
    <w:rsid w:val="008728C0"/>
    <w:rsid w:val="0088075C"/>
    <w:rsid w:val="00882C68"/>
    <w:rsid w:val="00882EB5"/>
    <w:rsid w:val="0088497C"/>
    <w:rsid w:val="00886628"/>
    <w:rsid w:val="00887F3B"/>
    <w:rsid w:val="0089101F"/>
    <w:rsid w:val="00892D0C"/>
    <w:rsid w:val="00893255"/>
    <w:rsid w:val="00894735"/>
    <w:rsid w:val="00894F15"/>
    <w:rsid w:val="00895C48"/>
    <w:rsid w:val="008965C0"/>
    <w:rsid w:val="008A2A5B"/>
    <w:rsid w:val="008A65A5"/>
    <w:rsid w:val="008B140A"/>
    <w:rsid w:val="008B2ACC"/>
    <w:rsid w:val="008B6082"/>
    <w:rsid w:val="008B7FD2"/>
    <w:rsid w:val="008C10E1"/>
    <w:rsid w:val="008C3C3E"/>
    <w:rsid w:val="008C423C"/>
    <w:rsid w:val="008C4F2A"/>
    <w:rsid w:val="008C6BE9"/>
    <w:rsid w:val="008C7330"/>
    <w:rsid w:val="008C7FF1"/>
    <w:rsid w:val="008D109F"/>
    <w:rsid w:val="008D322D"/>
    <w:rsid w:val="008D3E0E"/>
    <w:rsid w:val="008D3F26"/>
    <w:rsid w:val="008D3FDF"/>
    <w:rsid w:val="008D4DDF"/>
    <w:rsid w:val="008D61AC"/>
    <w:rsid w:val="008D6804"/>
    <w:rsid w:val="008D69E0"/>
    <w:rsid w:val="008E6862"/>
    <w:rsid w:val="008F0150"/>
    <w:rsid w:val="008F0A51"/>
    <w:rsid w:val="008F0F11"/>
    <w:rsid w:val="008F2591"/>
    <w:rsid w:val="008F41ED"/>
    <w:rsid w:val="008F5E89"/>
    <w:rsid w:val="008F7156"/>
    <w:rsid w:val="008F7FDD"/>
    <w:rsid w:val="009016F8"/>
    <w:rsid w:val="0090358F"/>
    <w:rsid w:val="00912DD4"/>
    <w:rsid w:val="00916C54"/>
    <w:rsid w:val="00922B9D"/>
    <w:rsid w:val="00923E83"/>
    <w:rsid w:val="009316CF"/>
    <w:rsid w:val="00933460"/>
    <w:rsid w:val="009373D1"/>
    <w:rsid w:val="0094184D"/>
    <w:rsid w:val="00941EE8"/>
    <w:rsid w:val="00943E86"/>
    <w:rsid w:val="009446A6"/>
    <w:rsid w:val="00954649"/>
    <w:rsid w:val="00954763"/>
    <w:rsid w:val="00954B61"/>
    <w:rsid w:val="00955F74"/>
    <w:rsid w:val="00957209"/>
    <w:rsid w:val="009610EC"/>
    <w:rsid w:val="00966230"/>
    <w:rsid w:val="00970D01"/>
    <w:rsid w:val="00970E6F"/>
    <w:rsid w:val="00974C43"/>
    <w:rsid w:val="00977FC4"/>
    <w:rsid w:val="0098000B"/>
    <w:rsid w:val="0098229A"/>
    <w:rsid w:val="00984CF0"/>
    <w:rsid w:val="00986CBF"/>
    <w:rsid w:val="00987049"/>
    <w:rsid w:val="00990964"/>
    <w:rsid w:val="00992BC0"/>
    <w:rsid w:val="009945B6"/>
    <w:rsid w:val="009949A4"/>
    <w:rsid w:val="00995785"/>
    <w:rsid w:val="009A12AD"/>
    <w:rsid w:val="009A5D30"/>
    <w:rsid w:val="009A6EE8"/>
    <w:rsid w:val="009A7353"/>
    <w:rsid w:val="009B096D"/>
    <w:rsid w:val="009B1E0E"/>
    <w:rsid w:val="009B2BD2"/>
    <w:rsid w:val="009B31B2"/>
    <w:rsid w:val="009B3321"/>
    <w:rsid w:val="009B3AC5"/>
    <w:rsid w:val="009B431C"/>
    <w:rsid w:val="009B5472"/>
    <w:rsid w:val="009B54B4"/>
    <w:rsid w:val="009C016B"/>
    <w:rsid w:val="009C0AA6"/>
    <w:rsid w:val="009C3AEC"/>
    <w:rsid w:val="009C505D"/>
    <w:rsid w:val="009C76BD"/>
    <w:rsid w:val="009D024F"/>
    <w:rsid w:val="009D2A2B"/>
    <w:rsid w:val="009E0957"/>
    <w:rsid w:val="009E1A50"/>
    <w:rsid w:val="009E3ACD"/>
    <w:rsid w:val="009E6627"/>
    <w:rsid w:val="009E6ED0"/>
    <w:rsid w:val="009F3142"/>
    <w:rsid w:val="00A004B9"/>
    <w:rsid w:val="00A00D87"/>
    <w:rsid w:val="00A05909"/>
    <w:rsid w:val="00A05E39"/>
    <w:rsid w:val="00A1030D"/>
    <w:rsid w:val="00A16164"/>
    <w:rsid w:val="00A17435"/>
    <w:rsid w:val="00A17BA6"/>
    <w:rsid w:val="00A265FB"/>
    <w:rsid w:val="00A305AB"/>
    <w:rsid w:val="00A32923"/>
    <w:rsid w:val="00A33014"/>
    <w:rsid w:val="00A34710"/>
    <w:rsid w:val="00A34732"/>
    <w:rsid w:val="00A408A8"/>
    <w:rsid w:val="00A43EAF"/>
    <w:rsid w:val="00A44662"/>
    <w:rsid w:val="00A44E8D"/>
    <w:rsid w:val="00A4578A"/>
    <w:rsid w:val="00A51602"/>
    <w:rsid w:val="00A559A1"/>
    <w:rsid w:val="00A61E17"/>
    <w:rsid w:val="00A62A74"/>
    <w:rsid w:val="00A64034"/>
    <w:rsid w:val="00A6566D"/>
    <w:rsid w:val="00A65812"/>
    <w:rsid w:val="00A67A20"/>
    <w:rsid w:val="00A7282A"/>
    <w:rsid w:val="00A730F6"/>
    <w:rsid w:val="00A80D28"/>
    <w:rsid w:val="00A80F7B"/>
    <w:rsid w:val="00A8212A"/>
    <w:rsid w:val="00A85FE6"/>
    <w:rsid w:val="00A94E2C"/>
    <w:rsid w:val="00A96D98"/>
    <w:rsid w:val="00AA3F04"/>
    <w:rsid w:val="00AA6434"/>
    <w:rsid w:val="00AA68E2"/>
    <w:rsid w:val="00AB04BC"/>
    <w:rsid w:val="00AB19AF"/>
    <w:rsid w:val="00AC0E7B"/>
    <w:rsid w:val="00AC4C1C"/>
    <w:rsid w:val="00AC51BC"/>
    <w:rsid w:val="00AD1090"/>
    <w:rsid w:val="00AD26A9"/>
    <w:rsid w:val="00AD2A14"/>
    <w:rsid w:val="00AD4CB7"/>
    <w:rsid w:val="00AD4D78"/>
    <w:rsid w:val="00AD7E7F"/>
    <w:rsid w:val="00AE04B7"/>
    <w:rsid w:val="00AE0731"/>
    <w:rsid w:val="00AE15E7"/>
    <w:rsid w:val="00AE20F0"/>
    <w:rsid w:val="00AE3627"/>
    <w:rsid w:val="00AE5D2D"/>
    <w:rsid w:val="00AF104D"/>
    <w:rsid w:val="00AF3091"/>
    <w:rsid w:val="00AF74FF"/>
    <w:rsid w:val="00B0107D"/>
    <w:rsid w:val="00B03E43"/>
    <w:rsid w:val="00B05A4D"/>
    <w:rsid w:val="00B05D9D"/>
    <w:rsid w:val="00B05E44"/>
    <w:rsid w:val="00B06A83"/>
    <w:rsid w:val="00B06D8A"/>
    <w:rsid w:val="00B07ADC"/>
    <w:rsid w:val="00B10901"/>
    <w:rsid w:val="00B10DE6"/>
    <w:rsid w:val="00B130D1"/>
    <w:rsid w:val="00B13E29"/>
    <w:rsid w:val="00B13F63"/>
    <w:rsid w:val="00B1546A"/>
    <w:rsid w:val="00B15A3E"/>
    <w:rsid w:val="00B15DE7"/>
    <w:rsid w:val="00B16D12"/>
    <w:rsid w:val="00B2101C"/>
    <w:rsid w:val="00B23A58"/>
    <w:rsid w:val="00B24EA5"/>
    <w:rsid w:val="00B25250"/>
    <w:rsid w:val="00B264EE"/>
    <w:rsid w:val="00B307E8"/>
    <w:rsid w:val="00B31680"/>
    <w:rsid w:val="00B3270E"/>
    <w:rsid w:val="00B33295"/>
    <w:rsid w:val="00B368A7"/>
    <w:rsid w:val="00B40553"/>
    <w:rsid w:val="00B411A8"/>
    <w:rsid w:val="00B41215"/>
    <w:rsid w:val="00B441B8"/>
    <w:rsid w:val="00B46F72"/>
    <w:rsid w:val="00B47672"/>
    <w:rsid w:val="00B50618"/>
    <w:rsid w:val="00B51C22"/>
    <w:rsid w:val="00B54BAA"/>
    <w:rsid w:val="00B56795"/>
    <w:rsid w:val="00B56D66"/>
    <w:rsid w:val="00B57460"/>
    <w:rsid w:val="00B57887"/>
    <w:rsid w:val="00B57918"/>
    <w:rsid w:val="00B60A56"/>
    <w:rsid w:val="00B61FD4"/>
    <w:rsid w:val="00B62093"/>
    <w:rsid w:val="00B63877"/>
    <w:rsid w:val="00B64795"/>
    <w:rsid w:val="00B66113"/>
    <w:rsid w:val="00B67793"/>
    <w:rsid w:val="00B72FC7"/>
    <w:rsid w:val="00B73E7F"/>
    <w:rsid w:val="00B77E58"/>
    <w:rsid w:val="00B840DA"/>
    <w:rsid w:val="00B843AE"/>
    <w:rsid w:val="00B84C8E"/>
    <w:rsid w:val="00B91AEB"/>
    <w:rsid w:val="00B94834"/>
    <w:rsid w:val="00BA075D"/>
    <w:rsid w:val="00BA29C0"/>
    <w:rsid w:val="00BA3416"/>
    <w:rsid w:val="00BA35A4"/>
    <w:rsid w:val="00BA3DD8"/>
    <w:rsid w:val="00BA525C"/>
    <w:rsid w:val="00BA5DD9"/>
    <w:rsid w:val="00BB080A"/>
    <w:rsid w:val="00BB0ADD"/>
    <w:rsid w:val="00BB5D77"/>
    <w:rsid w:val="00BC1A85"/>
    <w:rsid w:val="00BC29AC"/>
    <w:rsid w:val="00BC343D"/>
    <w:rsid w:val="00BC5C61"/>
    <w:rsid w:val="00BC7CA0"/>
    <w:rsid w:val="00BC7FB6"/>
    <w:rsid w:val="00BD5074"/>
    <w:rsid w:val="00BE1397"/>
    <w:rsid w:val="00BE1D30"/>
    <w:rsid w:val="00BE630A"/>
    <w:rsid w:val="00BE73D3"/>
    <w:rsid w:val="00BF3E46"/>
    <w:rsid w:val="00BF4CA7"/>
    <w:rsid w:val="00BF69E7"/>
    <w:rsid w:val="00BF7FB1"/>
    <w:rsid w:val="00C00AAE"/>
    <w:rsid w:val="00C0416F"/>
    <w:rsid w:val="00C0676A"/>
    <w:rsid w:val="00C06E91"/>
    <w:rsid w:val="00C1150B"/>
    <w:rsid w:val="00C122F0"/>
    <w:rsid w:val="00C1364A"/>
    <w:rsid w:val="00C13AC8"/>
    <w:rsid w:val="00C1521A"/>
    <w:rsid w:val="00C15CE3"/>
    <w:rsid w:val="00C23005"/>
    <w:rsid w:val="00C2453C"/>
    <w:rsid w:val="00C25241"/>
    <w:rsid w:val="00C25998"/>
    <w:rsid w:val="00C25F23"/>
    <w:rsid w:val="00C31B9E"/>
    <w:rsid w:val="00C339F5"/>
    <w:rsid w:val="00C40252"/>
    <w:rsid w:val="00C44092"/>
    <w:rsid w:val="00C45217"/>
    <w:rsid w:val="00C531E9"/>
    <w:rsid w:val="00C56ECD"/>
    <w:rsid w:val="00C625E4"/>
    <w:rsid w:val="00C67D05"/>
    <w:rsid w:val="00C70C07"/>
    <w:rsid w:val="00C7256A"/>
    <w:rsid w:val="00C73AF1"/>
    <w:rsid w:val="00C7506A"/>
    <w:rsid w:val="00C8274D"/>
    <w:rsid w:val="00C8358E"/>
    <w:rsid w:val="00C855CB"/>
    <w:rsid w:val="00C8672A"/>
    <w:rsid w:val="00C86800"/>
    <w:rsid w:val="00C8713B"/>
    <w:rsid w:val="00C905D7"/>
    <w:rsid w:val="00C907C2"/>
    <w:rsid w:val="00C9114C"/>
    <w:rsid w:val="00C934D2"/>
    <w:rsid w:val="00C951B6"/>
    <w:rsid w:val="00CA0A48"/>
    <w:rsid w:val="00CA1234"/>
    <w:rsid w:val="00CA205B"/>
    <w:rsid w:val="00CA30FE"/>
    <w:rsid w:val="00CA559B"/>
    <w:rsid w:val="00CB0F9B"/>
    <w:rsid w:val="00CB11AA"/>
    <w:rsid w:val="00CB1C55"/>
    <w:rsid w:val="00CB35C0"/>
    <w:rsid w:val="00CB3C63"/>
    <w:rsid w:val="00CB5C6C"/>
    <w:rsid w:val="00CB64D1"/>
    <w:rsid w:val="00CB763F"/>
    <w:rsid w:val="00CC0A6E"/>
    <w:rsid w:val="00CC19C4"/>
    <w:rsid w:val="00CC2223"/>
    <w:rsid w:val="00CC481C"/>
    <w:rsid w:val="00CC62B9"/>
    <w:rsid w:val="00CC62FC"/>
    <w:rsid w:val="00CD122F"/>
    <w:rsid w:val="00CD5C23"/>
    <w:rsid w:val="00CE17C1"/>
    <w:rsid w:val="00CE30E4"/>
    <w:rsid w:val="00CE3C11"/>
    <w:rsid w:val="00CE543C"/>
    <w:rsid w:val="00CE5962"/>
    <w:rsid w:val="00CE6692"/>
    <w:rsid w:val="00CE7460"/>
    <w:rsid w:val="00D00B68"/>
    <w:rsid w:val="00D0104A"/>
    <w:rsid w:val="00D021B2"/>
    <w:rsid w:val="00D02B71"/>
    <w:rsid w:val="00D063A8"/>
    <w:rsid w:val="00D11D15"/>
    <w:rsid w:val="00D14868"/>
    <w:rsid w:val="00D14E86"/>
    <w:rsid w:val="00D15EF8"/>
    <w:rsid w:val="00D179F7"/>
    <w:rsid w:val="00D21FD0"/>
    <w:rsid w:val="00D31696"/>
    <w:rsid w:val="00D32557"/>
    <w:rsid w:val="00D32E2F"/>
    <w:rsid w:val="00D342F4"/>
    <w:rsid w:val="00D358FC"/>
    <w:rsid w:val="00D3698C"/>
    <w:rsid w:val="00D40080"/>
    <w:rsid w:val="00D40B15"/>
    <w:rsid w:val="00D4151D"/>
    <w:rsid w:val="00D41585"/>
    <w:rsid w:val="00D43392"/>
    <w:rsid w:val="00D43922"/>
    <w:rsid w:val="00D43D87"/>
    <w:rsid w:val="00D440C9"/>
    <w:rsid w:val="00D44A35"/>
    <w:rsid w:val="00D4535A"/>
    <w:rsid w:val="00D45741"/>
    <w:rsid w:val="00D4657C"/>
    <w:rsid w:val="00D466EF"/>
    <w:rsid w:val="00D4702C"/>
    <w:rsid w:val="00D508EA"/>
    <w:rsid w:val="00D52D1C"/>
    <w:rsid w:val="00D53DFF"/>
    <w:rsid w:val="00D56BB9"/>
    <w:rsid w:val="00D62DA0"/>
    <w:rsid w:val="00D64534"/>
    <w:rsid w:val="00D662BC"/>
    <w:rsid w:val="00D7080B"/>
    <w:rsid w:val="00D70A31"/>
    <w:rsid w:val="00D7598D"/>
    <w:rsid w:val="00D804C4"/>
    <w:rsid w:val="00D80ED7"/>
    <w:rsid w:val="00D82DCB"/>
    <w:rsid w:val="00D86288"/>
    <w:rsid w:val="00D90E16"/>
    <w:rsid w:val="00D91701"/>
    <w:rsid w:val="00D92FA8"/>
    <w:rsid w:val="00D938E2"/>
    <w:rsid w:val="00D961CB"/>
    <w:rsid w:val="00D97199"/>
    <w:rsid w:val="00DA0B86"/>
    <w:rsid w:val="00DA4A1B"/>
    <w:rsid w:val="00DA7760"/>
    <w:rsid w:val="00DA7DEF"/>
    <w:rsid w:val="00DB220A"/>
    <w:rsid w:val="00DB3DD8"/>
    <w:rsid w:val="00DC0F99"/>
    <w:rsid w:val="00DC4203"/>
    <w:rsid w:val="00DC5609"/>
    <w:rsid w:val="00DC5BB7"/>
    <w:rsid w:val="00DC6A54"/>
    <w:rsid w:val="00DC714E"/>
    <w:rsid w:val="00DD02D3"/>
    <w:rsid w:val="00DD1313"/>
    <w:rsid w:val="00DD5F76"/>
    <w:rsid w:val="00DE28A5"/>
    <w:rsid w:val="00DE2A1E"/>
    <w:rsid w:val="00DE7288"/>
    <w:rsid w:val="00DF10AA"/>
    <w:rsid w:val="00DF6382"/>
    <w:rsid w:val="00DF79D6"/>
    <w:rsid w:val="00E007B3"/>
    <w:rsid w:val="00E029B9"/>
    <w:rsid w:val="00E034D0"/>
    <w:rsid w:val="00E0370A"/>
    <w:rsid w:val="00E05339"/>
    <w:rsid w:val="00E05C55"/>
    <w:rsid w:val="00E10B71"/>
    <w:rsid w:val="00E123EF"/>
    <w:rsid w:val="00E13A28"/>
    <w:rsid w:val="00E13EE6"/>
    <w:rsid w:val="00E147DB"/>
    <w:rsid w:val="00E16AFF"/>
    <w:rsid w:val="00E17113"/>
    <w:rsid w:val="00E17406"/>
    <w:rsid w:val="00E17EE9"/>
    <w:rsid w:val="00E203BE"/>
    <w:rsid w:val="00E24C33"/>
    <w:rsid w:val="00E2733A"/>
    <w:rsid w:val="00E2797E"/>
    <w:rsid w:val="00E27AF0"/>
    <w:rsid w:val="00E27C7A"/>
    <w:rsid w:val="00E30184"/>
    <w:rsid w:val="00E35AFB"/>
    <w:rsid w:val="00E40FA5"/>
    <w:rsid w:val="00E42640"/>
    <w:rsid w:val="00E50F21"/>
    <w:rsid w:val="00E52292"/>
    <w:rsid w:val="00E55AE4"/>
    <w:rsid w:val="00E578F4"/>
    <w:rsid w:val="00E602A6"/>
    <w:rsid w:val="00E6735E"/>
    <w:rsid w:val="00E7623A"/>
    <w:rsid w:val="00E7763F"/>
    <w:rsid w:val="00E80554"/>
    <w:rsid w:val="00E86E4B"/>
    <w:rsid w:val="00E9004E"/>
    <w:rsid w:val="00E9233E"/>
    <w:rsid w:val="00E963D1"/>
    <w:rsid w:val="00E96404"/>
    <w:rsid w:val="00EA0B59"/>
    <w:rsid w:val="00EA125C"/>
    <w:rsid w:val="00EA1588"/>
    <w:rsid w:val="00EA1AD9"/>
    <w:rsid w:val="00EA4B05"/>
    <w:rsid w:val="00EA6D2D"/>
    <w:rsid w:val="00EB32AB"/>
    <w:rsid w:val="00EB5091"/>
    <w:rsid w:val="00EB7563"/>
    <w:rsid w:val="00EB78B9"/>
    <w:rsid w:val="00EC4DD7"/>
    <w:rsid w:val="00ED3D28"/>
    <w:rsid w:val="00ED6A23"/>
    <w:rsid w:val="00ED72D2"/>
    <w:rsid w:val="00ED7DAC"/>
    <w:rsid w:val="00EE0821"/>
    <w:rsid w:val="00EE1431"/>
    <w:rsid w:val="00EE3EFB"/>
    <w:rsid w:val="00EE72E2"/>
    <w:rsid w:val="00EF16DE"/>
    <w:rsid w:val="00EF1E5F"/>
    <w:rsid w:val="00EF50BF"/>
    <w:rsid w:val="00EF527F"/>
    <w:rsid w:val="00EF6D6F"/>
    <w:rsid w:val="00EF79D3"/>
    <w:rsid w:val="00F01157"/>
    <w:rsid w:val="00F019C9"/>
    <w:rsid w:val="00F041EA"/>
    <w:rsid w:val="00F06E09"/>
    <w:rsid w:val="00F072C2"/>
    <w:rsid w:val="00F109E9"/>
    <w:rsid w:val="00F11261"/>
    <w:rsid w:val="00F11597"/>
    <w:rsid w:val="00F17990"/>
    <w:rsid w:val="00F22175"/>
    <w:rsid w:val="00F2355A"/>
    <w:rsid w:val="00F24ADC"/>
    <w:rsid w:val="00F325AD"/>
    <w:rsid w:val="00F34CB1"/>
    <w:rsid w:val="00F36691"/>
    <w:rsid w:val="00F366ED"/>
    <w:rsid w:val="00F36701"/>
    <w:rsid w:val="00F41CFA"/>
    <w:rsid w:val="00F43F40"/>
    <w:rsid w:val="00F472B9"/>
    <w:rsid w:val="00F50C13"/>
    <w:rsid w:val="00F54B44"/>
    <w:rsid w:val="00F6007B"/>
    <w:rsid w:val="00F63669"/>
    <w:rsid w:val="00F6496A"/>
    <w:rsid w:val="00F65EEB"/>
    <w:rsid w:val="00F67669"/>
    <w:rsid w:val="00F676DF"/>
    <w:rsid w:val="00F729BA"/>
    <w:rsid w:val="00F72C70"/>
    <w:rsid w:val="00F736A5"/>
    <w:rsid w:val="00F738AA"/>
    <w:rsid w:val="00F75C41"/>
    <w:rsid w:val="00F76541"/>
    <w:rsid w:val="00F775A1"/>
    <w:rsid w:val="00F86BCE"/>
    <w:rsid w:val="00F90E56"/>
    <w:rsid w:val="00F925C0"/>
    <w:rsid w:val="00F935B9"/>
    <w:rsid w:val="00F939BC"/>
    <w:rsid w:val="00F95BA0"/>
    <w:rsid w:val="00F97F85"/>
    <w:rsid w:val="00FA3F93"/>
    <w:rsid w:val="00FA5AF7"/>
    <w:rsid w:val="00FA6185"/>
    <w:rsid w:val="00FB13BF"/>
    <w:rsid w:val="00FB5766"/>
    <w:rsid w:val="00FB592B"/>
    <w:rsid w:val="00FB7350"/>
    <w:rsid w:val="00FB7C6D"/>
    <w:rsid w:val="00FC0F63"/>
    <w:rsid w:val="00FC1AEA"/>
    <w:rsid w:val="00FC353A"/>
    <w:rsid w:val="00FC3C89"/>
    <w:rsid w:val="00FD04BF"/>
    <w:rsid w:val="00FD3E93"/>
    <w:rsid w:val="00FD52AE"/>
    <w:rsid w:val="00FD5EF4"/>
    <w:rsid w:val="00FD6295"/>
    <w:rsid w:val="00FD74F5"/>
    <w:rsid w:val="00FE2807"/>
    <w:rsid w:val="00FE4718"/>
    <w:rsid w:val="00FE4952"/>
    <w:rsid w:val="00FE7DC5"/>
    <w:rsid w:val="00FF16C2"/>
    <w:rsid w:val="00FF4C41"/>
    <w:rsid w:val="00FF542C"/>
    <w:rsid w:val="00FF75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21B3EC79"/>
  <w15:docId w15:val="{169A80B6-29B3-41F6-AF9C-13E94FD7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C01"/>
    <w:pPr>
      <w:spacing w:after="240"/>
    </w:pPr>
    <w:rPr>
      <w:rFonts w:ascii="Arial" w:hAnsi="Arial"/>
      <w:sz w:val="22"/>
      <w:szCs w:val="20"/>
      <w:lang w:val="en-US"/>
    </w:rPr>
  </w:style>
  <w:style w:type="paragraph" w:styleId="Heading1">
    <w:name w:val="heading 1"/>
    <w:basedOn w:val="Actionstyle"/>
    <w:next w:val="Normal"/>
    <w:link w:val="Heading1Char"/>
    <w:uiPriority w:val="9"/>
    <w:qFormat/>
    <w:rsid w:val="00990964"/>
    <w:pPr>
      <w:spacing w:after="240"/>
      <w:outlineLvl w:val="0"/>
    </w:pPr>
    <w:rPr>
      <w:i w:val="0"/>
      <w:color w:val="C00000"/>
      <w:sz w:val="40"/>
    </w:rPr>
  </w:style>
  <w:style w:type="paragraph" w:styleId="Heading2">
    <w:name w:val="heading 2"/>
    <w:basedOn w:val="Normal"/>
    <w:next w:val="Normal"/>
    <w:link w:val="Heading2Char"/>
    <w:uiPriority w:val="9"/>
    <w:unhideWhenUsed/>
    <w:qFormat/>
    <w:rsid w:val="007C4C5E"/>
    <w:pPr>
      <w:keepNext/>
      <w:keepLines/>
      <w:spacing w:before="200"/>
      <w:outlineLvl w:val="1"/>
    </w:pPr>
    <w:rPr>
      <w:rFonts w:eastAsiaTheme="majorEastAsia" w:cs="Arial"/>
      <w:b/>
      <w:bCs/>
      <w:color w:val="920000"/>
      <w:sz w:val="24"/>
      <w:szCs w:val="26"/>
      <w:lang w:val="en-AU"/>
    </w:rPr>
  </w:style>
  <w:style w:type="paragraph" w:styleId="Heading3">
    <w:name w:val="heading 3"/>
    <w:basedOn w:val="Normal"/>
    <w:next w:val="Normal"/>
    <w:link w:val="Heading3Char"/>
    <w:uiPriority w:val="9"/>
    <w:unhideWhenUsed/>
    <w:qFormat/>
    <w:rsid w:val="007C4C5E"/>
    <w:pPr>
      <w:keepNext/>
      <w:keepLines/>
      <w:spacing w:before="40" w:after="120"/>
      <w:outlineLvl w:val="2"/>
    </w:pPr>
    <w:rPr>
      <w:rFonts w:eastAsiaTheme="majorEastAsia" w:cs="Arial"/>
      <w:b/>
      <w:color w:val="4D4D4D"/>
      <w:szCs w:val="24"/>
      <w:lang w:val="en-AU"/>
    </w:rPr>
  </w:style>
  <w:style w:type="paragraph" w:styleId="Heading4">
    <w:name w:val="heading 4"/>
    <w:basedOn w:val="Normal"/>
    <w:next w:val="Normal"/>
    <w:link w:val="Heading4Char"/>
    <w:uiPriority w:val="9"/>
    <w:unhideWhenUsed/>
    <w:qFormat/>
    <w:rsid w:val="001B11A0"/>
    <w:pPr>
      <w:keepNext/>
      <w:keepLines/>
      <w:spacing w:before="40" w:after="120"/>
      <w:outlineLvl w:val="3"/>
    </w:pPr>
    <w:rPr>
      <w:rFonts w:eastAsiaTheme="majorEastAsia" w:cs="Arial"/>
      <w:b/>
      <w:iCs/>
      <w:lang w:val="en-AU"/>
    </w:rPr>
  </w:style>
  <w:style w:type="paragraph" w:styleId="Heading5">
    <w:name w:val="heading 5"/>
    <w:basedOn w:val="Normal"/>
    <w:next w:val="Normal"/>
    <w:link w:val="Heading5Char"/>
    <w:uiPriority w:val="9"/>
    <w:unhideWhenUsed/>
    <w:qFormat/>
    <w:rsid w:val="004C6F3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erttitle">
    <w:name w:val="Insert title"/>
    <w:basedOn w:val="Normal"/>
    <w:next w:val="Insertcompany"/>
    <w:rsid w:val="004A6B0F"/>
    <w:pPr>
      <w:ind w:left="-567" w:right="-772"/>
    </w:pPr>
    <w:rPr>
      <w:b/>
      <w:color w:val="5C4F3D"/>
      <w:sz w:val="32"/>
      <w:szCs w:val="36"/>
    </w:rPr>
  </w:style>
  <w:style w:type="paragraph" w:customStyle="1" w:styleId="Insertlocation">
    <w:name w:val="Insert location"/>
    <w:basedOn w:val="Normal"/>
    <w:next w:val="Normal"/>
    <w:rsid w:val="004A6B0F"/>
    <w:pPr>
      <w:spacing w:before="240" w:line="360" w:lineRule="auto"/>
      <w:ind w:left="-567" w:right="-772"/>
    </w:pPr>
    <w:rPr>
      <w:color w:val="5C4F3D"/>
    </w:rPr>
  </w:style>
  <w:style w:type="paragraph" w:customStyle="1" w:styleId="Insertcompany">
    <w:name w:val="Insert company"/>
    <w:basedOn w:val="Normal"/>
    <w:next w:val="Insertlocation"/>
    <w:rsid w:val="004A6B0F"/>
    <w:pPr>
      <w:ind w:left="-567" w:right="-772"/>
    </w:pPr>
    <w:rPr>
      <w:color w:val="5C4F3D"/>
      <w:sz w:val="28"/>
      <w:szCs w:val="28"/>
    </w:rPr>
  </w:style>
  <w:style w:type="paragraph" w:styleId="NoSpacing">
    <w:name w:val="No Spacing"/>
    <w:uiPriority w:val="1"/>
    <w:rsid w:val="00C934D2"/>
    <w:rPr>
      <w:rFonts w:ascii="Arial" w:hAnsi="Arial"/>
    </w:rPr>
  </w:style>
  <w:style w:type="paragraph" w:customStyle="1" w:styleId="CoverSubTitle">
    <w:name w:val="Cover Sub Title"/>
    <w:basedOn w:val="Subtitle"/>
    <w:next w:val="Heading2"/>
    <w:qFormat/>
    <w:rsid w:val="00F472B9"/>
    <w:pPr>
      <w:spacing w:after="600"/>
    </w:pPr>
    <w:rPr>
      <w:rFonts w:ascii="Arial" w:hAnsi="Arial" w:cs="Arial"/>
      <w:i/>
      <w:color w:val="808080" w:themeColor="background1" w:themeShade="80"/>
      <w:sz w:val="50"/>
      <w:szCs w:val="50"/>
    </w:rPr>
  </w:style>
  <w:style w:type="paragraph" w:styleId="ListBullet">
    <w:name w:val="List Bullet"/>
    <w:basedOn w:val="Normal"/>
    <w:uiPriority w:val="99"/>
    <w:semiHidden/>
    <w:unhideWhenUsed/>
    <w:rsid w:val="004A6B0F"/>
    <w:pPr>
      <w:numPr>
        <w:numId w:val="1"/>
      </w:numPr>
      <w:contextualSpacing/>
    </w:pPr>
  </w:style>
  <w:style w:type="paragraph" w:customStyle="1" w:styleId="CoverDocumentTitle">
    <w:name w:val="Cover Document Title"/>
    <w:basedOn w:val="Title"/>
    <w:next w:val="Heading1"/>
    <w:qFormat/>
    <w:rsid w:val="00556E5B"/>
    <w:pPr>
      <w:spacing w:before="600" w:after="360"/>
    </w:pPr>
    <w:rPr>
      <w:rFonts w:ascii="Arial" w:hAnsi="Arial" w:cs="Arial"/>
      <w:i/>
      <w:color w:val="595959" w:themeColor="text1" w:themeTint="A6"/>
      <w:sz w:val="90"/>
      <w:szCs w:val="90"/>
    </w:rPr>
  </w:style>
  <w:style w:type="character" w:customStyle="1" w:styleId="Heading2Char">
    <w:name w:val="Heading 2 Char"/>
    <w:basedOn w:val="DefaultParagraphFont"/>
    <w:link w:val="Heading2"/>
    <w:uiPriority w:val="9"/>
    <w:rsid w:val="007C4C5E"/>
    <w:rPr>
      <w:rFonts w:ascii="Arial" w:eastAsiaTheme="majorEastAsia" w:hAnsi="Arial" w:cs="Arial"/>
      <w:b/>
      <w:bCs/>
      <w:color w:val="920000"/>
      <w:szCs w:val="26"/>
    </w:rPr>
  </w:style>
  <w:style w:type="paragraph" w:styleId="Header">
    <w:name w:val="header"/>
    <w:basedOn w:val="Normal"/>
    <w:link w:val="HeaderChar"/>
    <w:uiPriority w:val="99"/>
    <w:unhideWhenUsed/>
    <w:rsid w:val="00255B30"/>
    <w:pPr>
      <w:tabs>
        <w:tab w:val="center" w:pos="4320"/>
        <w:tab w:val="right" w:pos="8640"/>
      </w:tabs>
    </w:pPr>
  </w:style>
  <w:style w:type="character" w:customStyle="1" w:styleId="HeaderChar">
    <w:name w:val="Header Char"/>
    <w:basedOn w:val="DefaultParagraphFont"/>
    <w:link w:val="Header"/>
    <w:uiPriority w:val="99"/>
    <w:rsid w:val="00255B30"/>
  </w:style>
  <w:style w:type="paragraph" w:styleId="Footer">
    <w:name w:val="footer"/>
    <w:basedOn w:val="Normal"/>
    <w:link w:val="FooterChar"/>
    <w:uiPriority w:val="99"/>
    <w:unhideWhenUsed/>
    <w:rsid w:val="00255B30"/>
    <w:pPr>
      <w:tabs>
        <w:tab w:val="center" w:pos="4320"/>
        <w:tab w:val="right" w:pos="8640"/>
      </w:tabs>
    </w:pPr>
  </w:style>
  <w:style w:type="character" w:customStyle="1" w:styleId="FooterChar">
    <w:name w:val="Footer Char"/>
    <w:basedOn w:val="DefaultParagraphFont"/>
    <w:link w:val="Footer"/>
    <w:uiPriority w:val="99"/>
    <w:rsid w:val="00255B30"/>
  </w:style>
  <w:style w:type="paragraph" w:styleId="BalloonText">
    <w:name w:val="Balloon Text"/>
    <w:basedOn w:val="Normal"/>
    <w:link w:val="BalloonTextChar"/>
    <w:uiPriority w:val="99"/>
    <w:semiHidden/>
    <w:unhideWhenUsed/>
    <w:rsid w:val="00255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B30"/>
    <w:rPr>
      <w:rFonts w:ascii="Lucida Grande" w:hAnsi="Lucida Grande" w:cs="Lucida Grande"/>
      <w:sz w:val="18"/>
      <w:szCs w:val="18"/>
    </w:rPr>
  </w:style>
  <w:style w:type="character" w:styleId="PageNumber">
    <w:name w:val="page number"/>
    <w:basedOn w:val="DefaultParagraphFont"/>
    <w:uiPriority w:val="99"/>
    <w:semiHidden/>
    <w:unhideWhenUsed/>
    <w:rsid w:val="00366AB5"/>
  </w:style>
  <w:style w:type="character" w:customStyle="1" w:styleId="Heading1Char">
    <w:name w:val="Heading 1 Char"/>
    <w:basedOn w:val="DefaultParagraphFont"/>
    <w:link w:val="Heading1"/>
    <w:uiPriority w:val="9"/>
    <w:rsid w:val="00990964"/>
    <w:rPr>
      <w:rFonts w:ascii="Arial" w:hAnsi="Arial" w:cs="Arial"/>
      <w:b/>
      <w:color w:val="C00000"/>
      <w:sz w:val="40"/>
      <w:szCs w:val="28"/>
    </w:rPr>
  </w:style>
  <w:style w:type="paragraph" w:customStyle="1" w:styleId="CoverDocumentDate">
    <w:name w:val="Cover Document Date"/>
    <w:basedOn w:val="Normal"/>
    <w:qFormat/>
    <w:rsid w:val="00556E5B"/>
    <w:pPr>
      <w:spacing w:before="480"/>
    </w:pPr>
    <w:rPr>
      <w:rFonts w:cs="Arial"/>
      <w:i/>
      <w:color w:val="757575"/>
      <w:sz w:val="28"/>
      <w:szCs w:val="28"/>
    </w:rPr>
  </w:style>
  <w:style w:type="paragraph" w:styleId="EndnoteText">
    <w:name w:val="endnote text"/>
    <w:basedOn w:val="Normal"/>
    <w:link w:val="EndnoteTextChar"/>
    <w:uiPriority w:val="99"/>
    <w:unhideWhenUsed/>
    <w:rsid w:val="008A65A5"/>
  </w:style>
  <w:style w:type="character" w:customStyle="1" w:styleId="EndnoteTextChar">
    <w:name w:val="Endnote Text Char"/>
    <w:basedOn w:val="DefaultParagraphFont"/>
    <w:link w:val="EndnoteText"/>
    <w:uiPriority w:val="99"/>
    <w:rsid w:val="008A65A5"/>
    <w:rPr>
      <w:rFonts w:ascii="Arial" w:hAnsi="Arial"/>
      <w:sz w:val="20"/>
      <w:szCs w:val="20"/>
    </w:rPr>
  </w:style>
  <w:style w:type="character" w:styleId="EndnoteReference">
    <w:name w:val="endnote reference"/>
    <w:basedOn w:val="DefaultParagraphFont"/>
    <w:uiPriority w:val="99"/>
    <w:semiHidden/>
    <w:unhideWhenUsed/>
    <w:rsid w:val="008A65A5"/>
    <w:rPr>
      <w:vertAlign w:val="superscript"/>
    </w:rPr>
  </w:style>
  <w:style w:type="paragraph" w:styleId="ListParagraph">
    <w:name w:val="List Paragraph"/>
    <w:aliases w:val="Bulleted List"/>
    <w:basedOn w:val="Normal"/>
    <w:link w:val="ListParagraphChar"/>
    <w:uiPriority w:val="34"/>
    <w:qFormat/>
    <w:rsid w:val="00601396"/>
    <w:pPr>
      <w:contextualSpacing/>
    </w:pPr>
    <w:rPr>
      <w:lang w:val="en-AU"/>
    </w:rPr>
  </w:style>
  <w:style w:type="character" w:styleId="Hyperlink">
    <w:name w:val="Hyperlink"/>
    <w:basedOn w:val="DefaultParagraphFont"/>
    <w:uiPriority w:val="99"/>
    <w:unhideWhenUsed/>
    <w:rsid w:val="009B3AC5"/>
    <w:rPr>
      <w:color w:val="0000FF" w:themeColor="hyperlink"/>
      <w:u w:val="single"/>
    </w:rPr>
  </w:style>
  <w:style w:type="paragraph" w:customStyle="1" w:styleId="Actionstyle">
    <w:name w:val="Action style"/>
    <w:uiPriority w:val="99"/>
    <w:rsid w:val="006369F6"/>
    <w:pPr>
      <w:spacing w:before="240" w:after="120"/>
    </w:pPr>
    <w:rPr>
      <w:rFonts w:ascii="Arial" w:hAnsi="Arial" w:cs="Arial"/>
      <w:b/>
      <w:i/>
      <w:color w:val="5F5F5F"/>
      <w:szCs w:val="28"/>
    </w:rPr>
  </w:style>
  <w:style w:type="paragraph" w:customStyle="1" w:styleId="Body1">
    <w:name w:val="Body 1"/>
    <w:rsid w:val="009B3AC5"/>
    <w:rPr>
      <w:rFonts w:ascii="Helvetica" w:eastAsia="Arial Unicode MS" w:hAnsi="Helvetica" w:cs="Times New Roman"/>
      <w:color w:val="000000"/>
      <w:szCs w:val="20"/>
      <w:lang w:eastAsia="en-AU"/>
    </w:rPr>
  </w:style>
  <w:style w:type="table" w:styleId="TableGrid">
    <w:name w:val="Table Grid"/>
    <w:aliases w:val="QCOSS table column and row header"/>
    <w:basedOn w:val="TableNormal"/>
    <w:uiPriority w:val="59"/>
    <w:rsid w:val="0005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pPr>
      <w:rPr>
        <w:rFonts w:ascii="Arial" w:hAnsi="Arial"/>
        <w:b/>
        <w:sz w:val="20"/>
      </w:rPr>
      <w:tblPr/>
      <w:trPr>
        <w:cantSplit/>
      </w:trPr>
      <w:tcPr>
        <w:shd w:val="clear" w:color="auto" w:fill="9E0000"/>
      </w:tcPr>
    </w:tblStylePr>
    <w:tblStylePr w:type="firstCol">
      <w:rPr>
        <w:rFonts w:ascii="Arial" w:hAnsi="Arial"/>
        <w:b/>
        <w:sz w:val="20"/>
      </w:rPr>
      <w:tblPr/>
      <w:tcPr>
        <w:shd w:val="clear" w:color="auto" w:fill="FFB3B3"/>
      </w:tcPr>
    </w:tblStylePr>
  </w:style>
  <w:style w:type="paragraph" w:styleId="Title">
    <w:name w:val="Title"/>
    <w:basedOn w:val="Normal"/>
    <w:next w:val="Normal"/>
    <w:link w:val="TitleChar"/>
    <w:uiPriority w:val="10"/>
    <w:rsid w:val="00F47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F472B9"/>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472B9"/>
    <w:rPr>
      <w:color w:val="5A5A5A" w:themeColor="text1" w:themeTint="A5"/>
      <w:spacing w:val="15"/>
      <w:sz w:val="22"/>
      <w:szCs w:val="22"/>
    </w:rPr>
  </w:style>
  <w:style w:type="character" w:customStyle="1" w:styleId="Heading3Char">
    <w:name w:val="Heading 3 Char"/>
    <w:basedOn w:val="DefaultParagraphFont"/>
    <w:link w:val="Heading3"/>
    <w:uiPriority w:val="9"/>
    <w:rsid w:val="007C4C5E"/>
    <w:rPr>
      <w:rFonts w:ascii="Arial" w:eastAsiaTheme="majorEastAsia" w:hAnsi="Arial" w:cs="Arial"/>
      <w:b/>
      <w:color w:val="4D4D4D"/>
      <w:sz w:val="22"/>
    </w:rPr>
  </w:style>
  <w:style w:type="character" w:customStyle="1" w:styleId="Heading4Char">
    <w:name w:val="Heading 4 Char"/>
    <w:basedOn w:val="DefaultParagraphFont"/>
    <w:link w:val="Heading4"/>
    <w:uiPriority w:val="9"/>
    <w:rsid w:val="001B11A0"/>
    <w:rPr>
      <w:rFonts w:ascii="Arial" w:eastAsiaTheme="majorEastAsia" w:hAnsi="Arial" w:cs="Arial"/>
      <w:b/>
      <w:iCs/>
      <w:sz w:val="20"/>
      <w:szCs w:val="20"/>
    </w:rPr>
  </w:style>
  <w:style w:type="paragraph" w:customStyle="1" w:styleId="Tablecaption">
    <w:name w:val="Table caption"/>
    <w:basedOn w:val="ListParagraph"/>
    <w:next w:val="Normal"/>
    <w:link w:val="TablecaptionChar"/>
    <w:qFormat/>
    <w:rsid w:val="00EE0821"/>
    <w:pPr>
      <w:numPr>
        <w:numId w:val="2"/>
      </w:numPr>
      <w:spacing w:before="120" w:after="0"/>
      <w:ind w:left="357" w:hanging="357"/>
    </w:pPr>
    <w:rPr>
      <w:b/>
      <w:color w:val="4D4D4D"/>
    </w:rPr>
  </w:style>
  <w:style w:type="paragraph" w:customStyle="1" w:styleId="Figurecaption">
    <w:name w:val="Figure caption"/>
    <w:basedOn w:val="ListParagraph"/>
    <w:next w:val="Normal"/>
    <w:link w:val="FigurecaptionChar"/>
    <w:qFormat/>
    <w:rsid w:val="003343F9"/>
    <w:pPr>
      <w:numPr>
        <w:numId w:val="3"/>
      </w:numPr>
      <w:spacing w:after="120"/>
      <w:ind w:left="357" w:hanging="357"/>
    </w:pPr>
    <w:rPr>
      <w:b/>
      <w:color w:val="4D4D4D"/>
    </w:rPr>
  </w:style>
  <w:style w:type="character" w:customStyle="1" w:styleId="ListParagraphChar">
    <w:name w:val="List Paragraph Char"/>
    <w:aliases w:val="Bulleted List Char"/>
    <w:basedOn w:val="DefaultParagraphFont"/>
    <w:link w:val="ListParagraph"/>
    <w:uiPriority w:val="34"/>
    <w:rsid w:val="00601396"/>
    <w:rPr>
      <w:rFonts w:ascii="Arial" w:hAnsi="Arial"/>
      <w:sz w:val="22"/>
      <w:szCs w:val="20"/>
    </w:rPr>
  </w:style>
  <w:style w:type="character" w:customStyle="1" w:styleId="TablecaptionChar">
    <w:name w:val="Table caption Char"/>
    <w:basedOn w:val="ListParagraphChar"/>
    <w:link w:val="Tablecaption"/>
    <w:rsid w:val="00EE0821"/>
    <w:rPr>
      <w:rFonts w:ascii="Arial" w:hAnsi="Arial"/>
      <w:b/>
      <w:color w:val="4D4D4D"/>
      <w:sz w:val="22"/>
      <w:szCs w:val="20"/>
    </w:rPr>
  </w:style>
  <w:style w:type="paragraph" w:customStyle="1" w:styleId="NumberedList">
    <w:name w:val="Numbered List"/>
    <w:basedOn w:val="ListParagraph"/>
    <w:link w:val="NumberedListChar"/>
    <w:qFormat/>
    <w:rsid w:val="00601396"/>
    <w:pPr>
      <w:numPr>
        <w:numId w:val="5"/>
      </w:numPr>
    </w:pPr>
  </w:style>
  <w:style w:type="character" w:customStyle="1" w:styleId="FigurecaptionChar">
    <w:name w:val="Figure caption Char"/>
    <w:basedOn w:val="ListParagraphChar"/>
    <w:link w:val="Figurecaption"/>
    <w:rsid w:val="003343F9"/>
    <w:rPr>
      <w:rFonts w:ascii="Arial" w:hAnsi="Arial"/>
      <w:b/>
      <w:color w:val="4D4D4D"/>
      <w:sz w:val="22"/>
      <w:szCs w:val="20"/>
    </w:rPr>
  </w:style>
  <w:style w:type="paragraph" w:customStyle="1" w:styleId="TableofContentsheading">
    <w:name w:val="Table of Contents heading"/>
    <w:basedOn w:val="Heading1"/>
    <w:next w:val="Normal"/>
    <w:link w:val="TableofContentsheadingChar"/>
    <w:qFormat/>
    <w:rsid w:val="00A17BA6"/>
    <w:rPr>
      <w:color w:val="757575"/>
    </w:rPr>
  </w:style>
  <w:style w:type="character" w:customStyle="1" w:styleId="NumberedListChar">
    <w:name w:val="Numbered List Char"/>
    <w:basedOn w:val="ListParagraphChar"/>
    <w:link w:val="NumberedList"/>
    <w:rsid w:val="00601396"/>
    <w:rPr>
      <w:rFonts w:ascii="Arial" w:hAnsi="Arial"/>
      <w:sz w:val="22"/>
      <w:szCs w:val="20"/>
    </w:rPr>
  </w:style>
  <w:style w:type="paragraph" w:styleId="TOC2">
    <w:name w:val="toc 2"/>
    <w:basedOn w:val="Normal"/>
    <w:next w:val="Normal"/>
    <w:autoRedefine/>
    <w:uiPriority w:val="39"/>
    <w:unhideWhenUsed/>
    <w:rsid w:val="00A17BA6"/>
    <w:pPr>
      <w:spacing w:after="100"/>
      <w:ind w:left="200"/>
    </w:pPr>
  </w:style>
  <w:style w:type="character" w:customStyle="1" w:styleId="TableofContentsheadingChar">
    <w:name w:val="Table of Contents heading Char"/>
    <w:basedOn w:val="Heading1Char"/>
    <w:link w:val="TableofContentsheading"/>
    <w:rsid w:val="00A17BA6"/>
    <w:rPr>
      <w:rFonts w:ascii="Arial" w:hAnsi="Arial" w:cs="Arial"/>
      <w:b/>
      <w:color w:val="757575"/>
      <w:sz w:val="32"/>
      <w:szCs w:val="28"/>
    </w:rPr>
  </w:style>
  <w:style w:type="paragraph" w:styleId="TOC1">
    <w:name w:val="toc 1"/>
    <w:basedOn w:val="Normal"/>
    <w:next w:val="Normal"/>
    <w:autoRedefine/>
    <w:uiPriority w:val="39"/>
    <w:unhideWhenUsed/>
    <w:rsid w:val="00A17BA6"/>
    <w:pPr>
      <w:spacing w:after="100"/>
    </w:pPr>
  </w:style>
  <w:style w:type="paragraph" w:styleId="TOC3">
    <w:name w:val="toc 3"/>
    <w:basedOn w:val="Normal"/>
    <w:next w:val="Normal"/>
    <w:autoRedefine/>
    <w:uiPriority w:val="39"/>
    <w:unhideWhenUsed/>
    <w:rsid w:val="00A17BA6"/>
    <w:pPr>
      <w:spacing w:after="100"/>
      <w:ind w:left="400"/>
    </w:pPr>
  </w:style>
  <w:style w:type="table" w:customStyle="1" w:styleId="Style1">
    <w:name w:val="Style1"/>
    <w:basedOn w:val="TableNormal"/>
    <w:uiPriority w:val="99"/>
    <w:rsid w:val="00FC3C89"/>
    <w:tblPr/>
  </w:style>
  <w:style w:type="table" w:customStyle="1" w:styleId="QCOSStable1headerrow">
    <w:name w:val="QCOSS table 1 header row"/>
    <w:basedOn w:val="TableNormal"/>
    <w:uiPriority w:val="99"/>
    <w:rsid w:val="004C186B"/>
    <w:rPr>
      <w:rFonts w:ascii="Arial" w:hAnsi="Arial"/>
      <w:sz w:val="20"/>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color w:val="FFFFFF" w:themeColor="background1"/>
        <w:sz w:val="20"/>
      </w:rPr>
      <w:tblPr/>
      <w:tcPr>
        <w:shd w:val="clear" w:color="auto" w:fill="9E0000"/>
      </w:tcPr>
    </w:tblStylePr>
    <w:tblStylePr w:type="firstCol">
      <w:rPr>
        <w:rFonts w:ascii="Arial" w:hAnsi="Arial"/>
        <w:sz w:val="20"/>
      </w:rPr>
    </w:tblStylePr>
    <w:tblStylePr w:type="swCell">
      <w:rPr>
        <w:rFonts w:ascii="Arial" w:hAnsi="Arial"/>
        <w:sz w:val="20"/>
      </w:rPr>
    </w:tblStylePr>
  </w:style>
  <w:style w:type="table" w:customStyle="1" w:styleId="QACOSStableheadercolumnandrow">
    <w:name w:val="QACOSS table header column and row"/>
    <w:basedOn w:val="TableNormal"/>
    <w:uiPriority w:val="99"/>
    <w:rsid w:val="000B5953"/>
    <w:rPr>
      <w:sz w:val="20"/>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sz w:val="20"/>
      </w:rPr>
      <w:tblPr/>
      <w:tcPr>
        <w:shd w:val="clear" w:color="auto" w:fill="9E0000"/>
      </w:tcPr>
    </w:tblStylePr>
    <w:tblStylePr w:type="firstCol">
      <w:rPr>
        <w:rFonts w:ascii="Arial" w:hAnsi="Arial"/>
        <w:b/>
        <w:sz w:val="20"/>
      </w:rPr>
      <w:tblPr/>
      <w:tcPr>
        <w:shd w:val="clear" w:color="auto" w:fill="FFB3B3"/>
      </w:tcPr>
    </w:tblStylePr>
  </w:style>
  <w:style w:type="paragraph" w:customStyle="1" w:styleId="Textboxappearance">
    <w:name w:val="Text box appearance"/>
    <w:basedOn w:val="Normal"/>
    <w:link w:val="TextboxappearanceChar"/>
    <w:qFormat/>
    <w:rsid w:val="00362B1F"/>
    <w:pPr>
      <w:pBdr>
        <w:top w:val="single" w:sz="18" w:space="10" w:color="C00000"/>
        <w:left w:val="single" w:sz="18" w:space="10" w:color="C00000"/>
        <w:bottom w:val="single" w:sz="18" w:space="10" w:color="C00000"/>
        <w:right w:val="single" w:sz="18" w:space="10" w:color="C00000"/>
      </w:pBdr>
    </w:pPr>
    <w:rPr>
      <w:lang w:eastAsia="en-AU"/>
    </w:rPr>
  </w:style>
  <w:style w:type="character" w:customStyle="1" w:styleId="TextboxappearanceChar">
    <w:name w:val="Text box appearance Char"/>
    <w:basedOn w:val="DefaultParagraphFont"/>
    <w:link w:val="Textboxappearance"/>
    <w:rsid w:val="00362B1F"/>
    <w:rPr>
      <w:rFonts w:ascii="Arial" w:hAnsi="Arial"/>
      <w:sz w:val="20"/>
      <w:szCs w:val="20"/>
      <w:lang w:val="en-US" w:eastAsia="en-AU"/>
    </w:rPr>
  </w:style>
  <w:style w:type="character" w:styleId="SubtleReference">
    <w:name w:val="Subtle Reference"/>
    <w:basedOn w:val="DefaultParagraphFont"/>
    <w:uiPriority w:val="31"/>
    <w:rsid w:val="00082AD3"/>
    <w:rPr>
      <w:smallCaps/>
      <w:color w:val="5A5A5A" w:themeColor="text1" w:themeTint="A5"/>
    </w:rPr>
  </w:style>
  <w:style w:type="character" w:customStyle="1" w:styleId="Heading5Char">
    <w:name w:val="Heading 5 Char"/>
    <w:basedOn w:val="DefaultParagraphFont"/>
    <w:link w:val="Heading5"/>
    <w:uiPriority w:val="9"/>
    <w:rsid w:val="004C6F38"/>
    <w:rPr>
      <w:rFonts w:asciiTheme="majorHAnsi" w:eastAsiaTheme="majorEastAsia" w:hAnsiTheme="majorHAnsi" w:cstheme="majorBidi"/>
      <w:color w:val="365F91" w:themeColor="accent1" w:themeShade="BF"/>
      <w:sz w:val="20"/>
      <w:szCs w:val="20"/>
      <w:lang w:val="en-US"/>
    </w:rPr>
  </w:style>
  <w:style w:type="paragraph" w:styleId="TOCHeading">
    <w:name w:val="TOC Heading"/>
    <w:basedOn w:val="Heading1"/>
    <w:next w:val="Normal"/>
    <w:uiPriority w:val="39"/>
    <w:unhideWhenUsed/>
    <w:qFormat/>
    <w:rsid w:val="004C6F38"/>
    <w:pPr>
      <w:keepNext/>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rsid w:val="00461770"/>
    <w:rPr>
      <w:sz w:val="16"/>
      <w:szCs w:val="16"/>
    </w:rPr>
  </w:style>
  <w:style w:type="paragraph" w:styleId="CommentText">
    <w:name w:val="annotation text"/>
    <w:basedOn w:val="Normal"/>
    <w:link w:val="CommentTextChar"/>
    <w:uiPriority w:val="99"/>
    <w:semiHidden/>
    <w:unhideWhenUsed/>
    <w:rsid w:val="00461770"/>
  </w:style>
  <w:style w:type="character" w:customStyle="1" w:styleId="CommentTextChar">
    <w:name w:val="Comment Text Char"/>
    <w:basedOn w:val="DefaultParagraphFont"/>
    <w:link w:val="CommentText"/>
    <w:uiPriority w:val="99"/>
    <w:semiHidden/>
    <w:rsid w:val="00461770"/>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61770"/>
    <w:rPr>
      <w:b/>
      <w:bCs/>
    </w:rPr>
  </w:style>
  <w:style w:type="character" w:customStyle="1" w:styleId="CommentSubjectChar">
    <w:name w:val="Comment Subject Char"/>
    <w:basedOn w:val="CommentTextChar"/>
    <w:link w:val="CommentSubject"/>
    <w:uiPriority w:val="99"/>
    <w:semiHidden/>
    <w:rsid w:val="00461770"/>
    <w:rPr>
      <w:rFonts w:ascii="Arial" w:hAnsi="Arial"/>
      <w:b/>
      <w:bCs/>
      <w:sz w:val="20"/>
      <w:szCs w:val="20"/>
      <w:lang w:val="en-US"/>
    </w:rPr>
  </w:style>
  <w:style w:type="paragraph" w:styleId="NormalWeb">
    <w:name w:val="Normal (Web)"/>
    <w:basedOn w:val="Normal"/>
    <w:uiPriority w:val="99"/>
    <w:semiHidden/>
    <w:unhideWhenUsed/>
    <w:rsid w:val="00EF50BF"/>
    <w:pPr>
      <w:spacing w:before="100" w:beforeAutospacing="1" w:after="100" w:afterAutospacing="1"/>
    </w:pPr>
    <w:rPr>
      <w:rFonts w:ascii="Times New Roman" w:eastAsia="Times New Roman" w:hAnsi="Times New Roman" w:cs="Times New Roman"/>
      <w:sz w:val="24"/>
      <w:szCs w:val="24"/>
      <w:lang w:val="en-AU" w:eastAsia="en-AU"/>
    </w:rPr>
  </w:style>
  <w:style w:type="paragraph" w:styleId="BodyText">
    <w:name w:val="Body Text"/>
    <w:basedOn w:val="Normal"/>
    <w:link w:val="BodyTextChar"/>
    <w:uiPriority w:val="1"/>
    <w:semiHidden/>
    <w:unhideWhenUsed/>
    <w:qFormat/>
    <w:rsid w:val="00D43D87"/>
    <w:pPr>
      <w:widowControl w:val="0"/>
      <w:autoSpaceDE w:val="0"/>
      <w:autoSpaceDN w:val="0"/>
      <w:spacing w:after="0"/>
    </w:pPr>
    <w:rPr>
      <w:rFonts w:ascii="Times New Roman" w:eastAsia="Arial" w:hAnsi="Times New Roman" w:cs="Arial"/>
      <w:sz w:val="26"/>
      <w:szCs w:val="26"/>
      <w:lang w:val="en-GB" w:eastAsia="en-GB"/>
    </w:rPr>
  </w:style>
  <w:style w:type="character" w:customStyle="1" w:styleId="BodyTextChar">
    <w:name w:val="Body Text Char"/>
    <w:basedOn w:val="DefaultParagraphFont"/>
    <w:link w:val="BodyText"/>
    <w:uiPriority w:val="1"/>
    <w:semiHidden/>
    <w:rsid w:val="00D43D87"/>
    <w:rPr>
      <w:rFonts w:ascii="Times New Roman" w:eastAsia="Arial" w:hAnsi="Times New Roman" w:cs="Arial"/>
      <w:sz w:val="26"/>
      <w:szCs w:val="26"/>
      <w:lang w:val="en-GB" w:eastAsia="en-GB"/>
    </w:rPr>
  </w:style>
  <w:style w:type="character" w:customStyle="1" w:styleId="UnresolvedMention">
    <w:name w:val="Unresolved Mention"/>
    <w:basedOn w:val="DefaultParagraphFont"/>
    <w:uiPriority w:val="99"/>
    <w:semiHidden/>
    <w:unhideWhenUsed/>
    <w:rsid w:val="00912DD4"/>
    <w:rPr>
      <w:color w:val="808080"/>
      <w:shd w:val="clear" w:color="auto" w:fill="E6E6E6"/>
    </w:rPr>
  </w:style>
  <w:style w:type="character" w:styleId="Strong">
    <w:name w:val="Strong"/>
    <w:basedOn w:val="DefaultParagraphFont"/>
    <w:uiPriority w:val="22"/>
    <w:qFormat/>
    <w:rsid w:val="004153D5"/>
    <w:rPr>
      <w:b/>
      <w:bCs/>
    </w:rPr>
  </w:style>
  <w:style w:type="paragraph" w:styleId="TOC4">
    <w:name w:val="toc 4"/>
    <w:basedOn w:val="Normal"/>
    <w:next w:val="Normal"/>
    <w:autoRedefine/>
    <w:uiPriority w:val="39"/>
    <w:unhideWhenUsed/>
    <w:rsid w:val="008D322D"/>
    <w:pPr>
      <w:spacing w:after="100" w:line="259" w:lineRule="auto"/>
      <w:ind w:left="660"/>
    </w:pPr>
    <w:rPr>
      <w:rFonts w:asciiTheme="minorHAnsi" w:hAnsiTheme="minorHAnsi"/>
      <w:szCs w:val="22"/>
      <w:lang w:val="en-AU" w:eastAsia="en-AU"/>
    </w:rPr>
  </w:style>
  <w:style w:type="paragraph" w:styleId="TOC5">
    <w:name w:val="toc 5"/>
    <w:basedOn w:val="Normal"/>
    <w:next w:val="Normal"/>
    <w:autoRedefine/>
    <w:uiPriority w:val="39"/>
    <w:unhideWhenUsed/>
    <w:rsid w:val="008D322D"/>
    <w:pPr>
      <w:spacing w:after="100" w:line="259" w:lineRule="auto"/>
      <w:ind w:left="880"/>
    </w:pPr>
    <w:rPr>
      <w:rFonts w:asciiTheme="minorHAnsi" w:hAnsiTheme="minorHAnsi"/>
      <w:szCs w:val="22"/>
      <w:lang w:val="en-AU" w:eastAsia="en-AU"/>
    </w:rPr>
  </w:style>
  <w:style w:type="paragraph" w:styleId="TOC6">
    <w:name w:val="toc 6"/>
    <w:basedOn w:val="Normal"/>
    <w:next w:val="Normal"/>
    <w:autoRedefine/>
    <w:uiPriority w:val="39"/>
    <w:unhideWhenUsed/>
    <w:rsid w:val="008D322D"/>
    <w:pPr>
      <w:spacing w:after="100" w:line="259" w:lineRule="auto"/>
      <w:ind w:left="1100"/>
    </w:pPr>
    <w:rPr>
      <w:rFonts w:asciiTheme="minorHAnsi" w:hAnsiTheme="minorHAnsi"/>
      <w:szCs w:val="22"/>
      <w:lang w:val="en-AU" w:eastAsia="en-AU"/>
    </w:rPr>
  </w:style>
  <w:style w:type="paragraph" w:styleId="TOC7">
    <w:name w:val="toc 7"/>
    <w:basedOn w:val="Normal"/>
    <w:next w:val="Normal"/>
    <w:autoRedefine/>
    <w:uiPriority w:val="39"/>
    <w:unhideWhenUsed/>
    <w:rsid w:val="008D322D"/>
    <w:pPr>
      <w:spacing w:after="100" w:line="259" w:lineRule="auto"/>
      <w:ind w:left="1320"/>
    </w:pPr>
    <w:rPr>
      <w:rFonts w:asciiTheme="minorHAnsi" w:hAnsiTheme="minorHAnsi"/>
      <w:szCs w:val="22"/>
      <w:lang w:val="en-AU" w:eastAsia="en-AU"/>
    </w:rPr>
  </w:style>
  <w:style w:type="paragraph" w:styleId="TOC8">
    <w:name w:val="toc 8"/>
    <w:basedOn w:val="Normal"/>
    <w:next w:val="Normal"/>
    <w:autoRedefine/>
    <w:uiPriority w:val="39"/>
    <w:unhideWhenUsed/>
    <w:rsid w:val="008D322D"/>
    <w:pPr>
      <w:spacing w:after="100" w:line="259" w:lineRule="auto"/>
      <w:ind w:left="1540"/>
    </w:pPr>
    <w:rPr>
      <w:rFonts w:asciiTheme="minorHAnsi" w:hAnsiTheme="minorHAnsi"/>
      <w:szCs w:val="22"/>
      <w:lang w:val="en-AU" w:eastAsia="en-AU"/>
    </w:rPr>
  </w:style>
  <w:style w:type="paragraph" w:styleId="TOC9">
    <w:name w:val="toc 9"/>
    <w:basedOn w:val="Normal"/>
    <w:next w:val="Normal"/>
    <w:autoRedefine/>
    <w:uiPriority w:val="39"/>
    <w:unhideWhenUsed/>
    <w:rsid w:val="008D322D"/>
    <w:pPr>
      <w:spacing w:after="100" w:line="259" w:lineRule="auto"/>
      <w:ind w:left="1760"/>
    </w:pPr>
    <w:rPr>
      <w:rFonts w:asciiTheme="minorHAnsi" w:hAnsiTheme="minorHAnsi"/>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2829">
      <w:bodyDiv w:val="1"/>
      <w:marLeft w:val="0"/>
      <w:marRight w:val="0"/>
      <w:marTop w:val="0"/>
      <w:marBottom w:val="0"/>
      <w:divBdr>
        <w:top w:val="none" w:sz="0" w:space="0" w:color="auto"/>
        <w:left w:val="none" w:sz="0" w:space="0" w:color="auto"/>
        <w:bottom w:val="none" w:sz="0" w:space="0" w:color="auto"/>
        <w:right w:val="none" w:sz="0" w:space="0" w:color="auto"/>
      </w:divBdr>
    </w:div>
    <w:div w:id="325207463">
      <w:bodyDiv w:val="1"/>
      <w:marLeft w:val="0"/>
      <w:marRight w:val="0"/>
      <w:marTop w:val="0"/>
      <w:marBottom w:val="0"/>
      <w:divBdr>
        <w:top w:val="none" w:sz="0" w:space="0" w:color="auto"/>
        <w:left w:val="none" w:sz="0" w:space="0" w:color="auto"/>
        <w:bottom w:val="none" w:sz="0" w:space="0" w:color="auto"/>
        <w:right w:val="none" w:sz="0" w:space="0" w:color="auto"/>
      </w:divBdr>
    </w:div>
    <w:div w:id="348414176">
      <w:bodyDiv w:val="1"/>
      <w:marLeft w:val="0"/>
      <w:marRight w:val="0"/>
      <w:marTop w:val="0"/>
      <w:marBottom w:val="0"/>
      <w:divBdr>
        <w:top w:val="none" w:sz="0" w:space="0" w:color="auto"/>
        <w:left w:val="none" w:sz="0" w:space="0" w:color="auto"/>
        <w:bottom w:val="none" w:sz="0" w:space="0" w:color="auto"/>
        <w:right w:val="none" w:sz="0" w:space="0" w:color="auto"/>
      </w:divBdr>
    </w:div>
    <w:div w:id="452595217">
      <w:bodyDiv w:val="1"/>
      <w:marLeft w:val="0"/>
      <w:marRight w:val="0"/>
      <w:marTop w:val="0"/>
      <w:marBottom w:val="0"/>
      <w:divBdr>
        <w:top w:val="none" w:sz="0" w:space="0" w:color="auto"/>
        <w:left w:val="none" w:sz="0" w:space="0" w:color="auto"/>
        <w:bottom w:val="none" w:sz="0" w:space="0" w:color="auto"/>
        <w:right w:val="none" w:sz="0" w:space="0" w:color="auto"/>
      </w:divBdr>
    </w:div>
    <w:div w:id="492724075">
      <w:bodyDiv w:val="1"/>
      <w:marLeft w:val="0"/>
      <w:marRight w:val="0"/>
      <w:marTop w:val="0"/>
      <w:marBottom w:val="0"/>
      <w:divBdr>
        <w:top w:val="none" w:sz="0" w:space="0" w:color="auto"/>
        <w:left w:val="none" w:sz="0" w:space="0" w:color="auto"/>
        <w:bottom w:val="none" w:sz="0" w:space="0" w:color="auto"/>
        <w:right w:val="none" w:sz="0" w:space="0" w:color="auto"/>
      </w:divBdr>
    </w:div>
    <w:div w:id="560021788">
      <w:bodyDiv w:val="1"/>
      <w:marLeft w:val="0"/>
      <w:marRight w:val="0"/>
      <w:marTop w:val="0"/>
      <w:marBottom w:val="0"/>
      <w:divBdr>
        <w:top w:val="none" w:sz="0" w:space="0" w:color="auto"/>
        <w:left w:val="none" w:sz="0" w:space="0" w:color="auto"/>
        <w:bottom w:val="none" w:sz="0" w:space="0" w:color="auto"/>
        <w:right w:val="none" w:sz="0" w:space="0" w:color="auto"/>
      </w:divBdr>
    </w:div>
    <w:div w:id="879441736">
      <w:bodyDiv w:val="1"/>
      <w:marLeft w:val="0"/>
      <w:marRight w:val="0"/>
      <w:marTop w:val="0"/>
      <w:marBottom w:val="0"/>
      <w:divBdr>
        <w:top w:val="none" w:sz="0" w:space="0" w:color="auto"/>
        <w:left w:val="none" w:sz="0" w:space="0" w:color="auto"/>
        <w:bottom w:val="none" w:sz="0" w:space="0" w:color="auto"/>
        <w:right w:val="none" w:sz="0" w:space="0" w:color="auto"/>
      </w:divBdr>
    </w:div>
    <w:div w:id="1053888066">
      <w:bodyDiv w:val="1"/>
      <w:marLeft w:val="0"/>
      <w:marRight w:val="0"/>
      <w:marTop w:val="0"/>
      <w:marBottom w:val="0"/>
      <w:divBdr>
        <w:top w:val="none" w:sz="0" w:space="0" w:color="auto"/>
        <w:left w:val="none" w:sz="0" w:space="0" w:color="auto"/>
        <w:bottom w:val="none" w:sz="0" w:space="0" w:color="auto"/>
        <w:right w:val="none" w:sz="0" w:space="0" w:color="auto"/>
      </w:divBdr>
    </w:div>
    <w:div w:id="1084063195">
      <w:bodyDiv w:val="1"/>
      <w:marLeft w:val="0"/>
      <w:marRight w:val="0"/>
      <w:marTop w:val="0"/>
      <w:marBottom w:val="0"/>
      <w:divBdr>
        <w:top w:val="none" w:sz="0" w:space="0" w:color="auto"/>
        <w:left w:val="none" w:sz="0" w:space="0" w:color="auto"/>
        <w:bottom w:val="none" w:sz="0" w:space="0" w:color="auto"/>
        <w:right w:val="none" w:sz="0" w:space="0" w:color="auto"/>
      </w:divBdr>
    </w:div>
    <w:div w:id="1325428327">
      <w:bodyDiv w:val="1"/>
      <w:marLeft w:val="0"/>
      <w:marRight w:val="0"/>
      <w:marTop w:val="0"/>
      <w:marBottom w:val="0"/>
      <w:divBdr>
        <w:top w:val="none" w:sz="0" w:space="0" w:color="auto"/>
        <w:left w:val="none" w:sz="0" w:space="0" w:color="auto"/>
        <w:bottom w:val="none" w:sz="0" w:space="0" w:color="auto"/>
        <w:right w:val="none" w:sz="0" w:space="0" w:color="auto"/>
      </w:divBdr>
    </w:div>
    <w:div w:id="1577786387">
      <w:bodyDiv w:val="1"/>
      <w:marLeft w:val="0"/>
      <w:marRight w:val="0"/>
      <w:marTop w:val="0"/>
      <w:marBottom w:val="0"/>
      <w:divBdr>
        <w:top w:val="none" w:sz="0" w:space="0" w:color="auto"/>
        <w:left w:val="none" w:sz="0" w:space="0" w:color="auto"/>
        <w:bottom w:val="none" w:sz="0" w:space="0" w:color="auto"/>
        <w:right w:val="none" w:sz="0" w:space="0" w:color="auto"/>
      </w:divBdr>
    </w:div>
    <w:div w:id="1736465031">
      <w:bodyDiv w:val="1"/>
      <w:marLeft w:val="0"/>
      <w:marRight w:val="0"/>
      <w:marTop w:val="0"/>
      <w:marBottom w:val="0"/>
      <w:divBdr>
        <w:top w:val="none" w:sz="0" w:space="0" w:color="auto"/>
        <w:left w:val="none" w:sz="0" w:space="0" w:color="auto"/>
        <w:bottom w:val="none" w:sz="0" w:space="0" w:color="auto"/>
        <w:right w:val="none" w:sz="0" w:space="0" w:color="auto"/>
      </w:divBdr>
    </w:div>
    <w:div w:id="1770271004">
      <w:bodyDiv w:val="1"/>
      <w:marLeft w:val="0"/>
      <w:marRight w:val="0"/>
      <w:marTop w:val="0"/>
      <w:marBottom w:val="0"/>
      <w:divBdr>
        <w:top w:val="none" w:sz="0" w:space="0" w:color="auto"/>
        <w:left w:val="none" w:sz="0" w:space="0" w:color="auto"/>
        <w:bottom w:val="none" w:sz="0" w:space="0" w:color="auto"/>
        <w:right w:val="none" w:sz="0" w:space="0" w:color="auto"/>
      </w:divBdr>
    </w:div>
    <w:div w:id="1872716941">
      <w:bodyDiv w:val="1"/>
      <w:marLeft w:val="0"/>
      <w:marRight w:val="0"/>
      <w:marTop w:val="0"/>
      <w:marBottom w:val="0"/>
      <w:divBdr>
        <w:top w:val="none" w:sz="0" w:space="0" w:color="auto"/>
        <w:left w:val="none" w:sz="0" w:space="0" w:color="auto"/>
        <w:bottom w:val="none" w:sz="0" w:space="0" w:color="auto"/>
        <w:right w:val="none" w:sz="0" w:space="0" w:color="auto"/>
      </w:divBdr>
    </w:div>
    <w:div w:id="1926918830">
      <w:bodyDiv w:val="1"/>
      <w:marLeft w:val="0"/>
      <w:marRight w:val="0"/>
      <w:marTop w:val="0"/>
      <w:marBottom w:val="0"/>
      <w:divBdr>
        <w:top w:val="none" w:sz="0" w:space="0" w:color="auto"/>
        <w:left w:val="none" w:sz="0" w:space="0" w:color="auto"/>
        <w:bottom w:val="none" w:sz="0" w:space="0" w:color="auto"/>
        <w:right w:val="none" w:sz="0" w:space="0" w:color="auto"/>
      </w:divBdr>
    </w:div>
    <w:div w:id="1976795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inclusionaccess.com.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imone@westminsterinitiative.com.au" TargetMode="External"/><Relationship Id="rId2" Type="http://schemas.openxmlformats.org/officeDocument/2006/relationships/customXml" Target="../customXml/item2.xml"/><Relationship Id="rId16" Type="http://schemas.openxmlformats.org/officeDocument/2006/relationships/hyperlink" Target="http://www.westminsterinitiative.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35B1E5FE432348A6D6395523820D29"/>
        <w:category>
          <w:name w:val="General"/>
          <w:gallery w:val="placeholder"/>
        </w:category>
        <w:types>
          <w:type w:val="bbPlcHdr"/>
        </w:types>
        <w:behaviors>
          <w:behavior w:val="content"/>
        </w:behaviors>
        <w:guid w:val="{26ABE089-2035-0948-8A0B-61EA5D490BE3}"/>
      </w:docPartPr>
      <w:docPartBody>
        <w:p w:rsidR="00F91FDF" w:rsidRDefault="00F91FDF" w:rsidP="00F91FDF">
          <w:pPr>
            <w:pStyle w:val="ED35B1E5FE432348A6D6395523820D29"/>
          </w:pPr>
          <w:r>
            <w:t>[Type text]</w:t>
          </w:r>
        </w:p>
      </w:docPartBody>
    </w:docPart>
    <w:docPart>
      <w:docPartPr>
        <w:name w:val="1C1B9319CE10E146BCCC99F750532727"/>
        <w:category>
          <w:name w:val="General"/>
          <w:gallery w:val="placeholder"/>
        </w:category>
        <w:types>
          <w:type w:val="bbPlcHdr"/>
        </w:types>
        <w:behaviors>
          <w:behavior w:val="content"/>
        </w:behaviors>
        <w:guid w:val="{58CFE01E-1210-D547-898C-3718EB509850}"/>
      </w:docPartPr>
      <w:docPartBody>
        <w:p w:rsidR="00F91FDF" w:rsidRDefault="00F91FDF" w:rsidP="00F91FDF">
          <w:pPr>
            <w:pStyle w:val="1C1B9319CE10E146BCCC99F750532727"/>
          </w:pPr>
          <w:r>
            <w:t>[Type text]</w:t>
          </w:r>
        </w:p>
      </w:docPartBody>
    </w:docPart>
    <w:docPart>
      <w:docPartPr>
        <w:name w:val="6EBB4635819C124E842E9AE0BD6A4D52"/>
        <w:category>
          <w:name w:val="General"/>
          <w:gallery w:val="placeholder"/>
        </w:category>
        <w:types>
          <w:type w:val="bbPlcHdr"/>
        </w:types>
        <w:behaviors>
          <w:behavior w:val="content"/>
        </w:behaviors>
        <w:guid w:val="{B90C8097-AA1C-A04F-A2D2-D267A5F094AD}"/>
      </w:docPartPr>
      <w:docPartBody>
        <w:p w:rsidR="00F91FDF" w:rsidRDefault="00F91FDF" w:rsidP="00F91FDF">
          <w:pPr>
            <w:pStyle w:val="6EBB4635819C124E842E9AE0BD6A4D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F91FDF"/>
    <w:rsid w:val="00053E6B"/>
    <w:rsid w:val="000658FB"/>
    <w:rsid w:val="000815DB"/>
    <w:rsid w:val="001A026A"/>
    <w:rsid w:val="001B7B46"/>
    <w:rsid w:val="001C6C98"/>
    <w:rsid w:val="001D6A67"/>
    <w:rsid w:val="00393789"/>
    <w:rsid w:val="003B7BFC"/>
    <w:rsid w:val="00424A3E"/>
    <w:rsid w:val="004C2198"/>
    <w:rsid w:val="005A6985"/>
    <w:rsid w:val="0064300F"/>
    <w:rsid w:val="00700AB5"/>
    <w:rsid w:val="0070570D"/>
    <w:rsid w:val="007276B1"/>
    <w:rsid w:val="00777758"/>
    <w:rsid w:val="00A00C6F"/>
    <w:rsid w:val="00A67A98"/>
    <w:rsid w:val="00AC4583"/>
    <w:rsid w:val="00B22886"/>
    <w:rsid w:val="00B5645C"/>
    <w:rsid w:val="00BE3162"/>
    <w:rsid w:val="00C41520"/>
    <w:rsid w:val="00D47681"/>
    <w:rsid w:val="00D83059"/>
    <w:rsid w:val="00D83369"/>
    <w:rsid w:val="00DB16D9"/>
    <w:rsid w:val="00DF35F7"/>
    <w:rsid w:val="00E01852"/>
    <w:rsid w:val="00E1703E"/>
    <w:rsid w:val="00EF65AC"/>
    <w:rsid w:val="00F42CB0"/>
    <w:rsid w:val="00F91F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59C422BDA034EAD9EFA29D3D01540">
    <w:name w:val="98B59C422BDA034EAD9EFA29D3D01540"/>
    <w:rsid w:val="00F91FDF"/>
  </w:style>
  <w:style w:type="paragraph" w:customStyle="1" w:styleId="1B8E8C8E8E1D6743B5CC2E2C6BA6986B">
    <w:name w:val="1B8E8C8E8E1D6743B5CC2E2C6BA6986B"/>
    <w:rsid w:val="00F91FDF"/>
  </w:style>
  <w:style w:type="paragraph" w:customStyle="1" w:styleId="ED35B1E5FE432348A6D6395523820D29">
    <w:name w:val="ED35B1E5FE432348A6D6395523820D29"/>
    <w:rsid w:val="00F91FDF"/>
  </w:style>
  <w:style w:type="paragraph" w:customStyle="1" w:styleId="1C1B9319CE10E146BCCC99F750532727">
    <w:name w:val="1C1B9319CE10E146BCCC99F750532727"/>
    <w:rsid w:val="00F91FDF"/>
  </w:style>
  <w:style w:type="paragraph" w:customStyle="1" w:styleId="6EBB4635819C124E842E9AE0BD6A4D52">
    <w:name w:val="6EBB4635819C124E842E9AE0BD6A4D52"/>
    <w:rsid w:val="00F91FDF"/>
  </w:style>
  <w:style w:type="paragraph" w:customStyle="1" w:styleId="6F63341D28E0DF44ACB2ACF6FAB9DCF1">
    <w:name w:val="6F63341D28E0DF44ACB2ACF6FAB9DCF1"/>
    <w:rsid w:val="00F91FDF"/>
  </w:style>
  <w:style w:type="paragraph" w:customStyle="1" w:styleId="97BE5C9AE527EF4AB6E46BC22DBDC110">
    <w:name w:val="97BE5C9AE527EF4AB6E46BC22DBDC110"/>
    <w:rsid w:val="00F91FDF"/>
  </w:style>
  <w:style w:type="paragraph" w:customStyle="1" w:styleId="46E8C32C0D31184F99E657A427754626">
    <w:name w:val="46E8C32C0D31184F99E657A427754626"/>
    <w:rsid w:val="00F91FDF"/>
  </w:style>
  <w:style w:type="paragraph" w:customStyle="1" w:styleId="B5CB7BCB59604BCFAA967C3E7A34708B">
    <w:name w:val="B5CB7BCB59604BCFAA967C3E7A34708B"/>
    <w:rsid w:val="0070570D"/>
    <w:pPr>
      <w:spacing w:after="160" w:line="259" w:lineRule="auto"/>
    </w:pPr>
    <w:rPr>
      <w:sz w:val="22"/>
      <w:szCs w:val="22"/>
      <w:lang w:eastAsia="en-AU"/>
    </w:rPr>
  </w:style>
  <w:style w:type="paragraph" w:customStyle="1" w:styleId="E01EF902EB714A02979C78022D63F4A3">
    <w:name w:val="E01EF902EB714A02979C78022D63F4A3"/>
    <w:rsid w:val="0070570D"/>
    <w:pPr>
      <w:spacing w:after="160" w:line="259" w:lineRule="auto"/>
    </w:pPr>
    <w:rPr>
      <w:sz w:val="22"/>
      <w:szCs w:val="22"/>
      <w:lang w:eastAsia="en-AU"/>
    </w:rPr>
  </w:style>
  <w:style w:type="paragraph" w:customStyle="1" w:styleId="97433408368D4FF9A9EDB5405B890BC0">
    <w:name w:val="97433408368D4FF9A9EDB5405B890BC0"/>
    <w:rsid w:val="0070570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2" ma:contentTypeDescription="Create a new document." ma:contentTypeScope="" ma:versionID="7294e63ce7c6fd193f9a436d54abc18a">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9f85cdeb87fc3d39362df48a0ad3124e"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Dietmar Frick</DisplayName>
        <AccountId>18</AccountId>
        <AccountType/>
      </UserInfo>
      <UserInfo>
        <DisplayName>Fiona Hunt</DisplayName>
        <AccountId>253</AccountId>
        <AccountType/>
      </UserInfo>
      <UserInfo>
        <DisplayName>Laura-Ellen McGurk</DisplayName>
        <AccountId>307</AccountId>
        <AccountType/>
      </UserInfo>
      <UserInfo>
        <DisplayName>Simone Hockins</DisplayName>
        <AccountId>1183</AccountId>
        <AccountType/>
      </UserInfo>
      <UserInfo>
        <DisplayName>Samuel Mortimer</DisplayName>
        <AccountId>1333</AccountId>
        <AccountType/>
      </UserInfo>
      <UserInfo>
        <DisplayName>Karen Murphy</DisplayName>
        <AccountId>52</AccountId>
        <AccountType/>
      </UserInfo>
    </SharedWithUsers>
    <LastSharedByUser xmlns="266c4570-df68-4b26-b2b5-bef3e662a631" xsi:nil="true"/>
    <LastSharedByTime xmlns="266c4570-df68-4b26-b2b5-bef3e662a6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F2CDE-B0CF-46B5-AB75-253472BF5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A7C1E-6FB8-416F-9F93-F694A780A2D7}">
  <ds:schemaRefs>
    <ds:schemaRef ds:uri="http://schemas.microsoft.com/office/2006/metadata/properties"/>
    <ds:schemaRef ds:uri="http://purl.org/dc/terms/"/>
    <ds:schemaRef ds:uri="d58e1eff-3ef7-4584-8d8c-412d1bdef17e"/>
    <ds:schemaRef ds:uri="http://schemas.microsoft.com/office/2006/documentManagement/types"/>
    <ds:schemaRef ds:uri="http://schemas.microsoft.com/office/infopath/2007/PartnerControls"/>
    <ds:schemaRef ds:uri="http://schemas.openxmlformats.org/package/2006/metadata/core-properties"/>
    <ds:schemaRef ds:uri="bbd5c7cb-a33a-42f3-a4d0-4eed82b55b2e"/>
    <ds:schemaRef ds:uri="http://purl.org/dc/elements/1.1/"/>
    <ds:schemaRef ds:uri="266c4570-df68-4b26-b2b5-bef3e662a631"/>
    <ds:schemaRef ds:uri="http://www.w3.org/XML/1998/namespace"/>
    <ds:schemaRef ds:uri="http://purl.org/dc/dcmitype/"/>
  </ds:schemaRefs>
</ds:datastoreItem>
</file>

<file path=customXml/itemProps3.xml><?xml version="1.0" encoding="utf-8"?>
<ds:datastoreItem xmlns:ds="http://schemas.openxmlformats.org/officeDocument/2006/customXml" ds:itemID="{705382F1-6A24-4EB3-9DC3-6D489784738D}">
  <ds:schemaRefs>
    <ds:schemaRef ds:uri="http://schemas.microsoft.com/sharepoint/v3/contenttype/forms"/>
  </ds:schemaRefs>
</ds:datastoreItem>
</file>

<file path=customXml/itemProps4.xml><?xml version="1.0" encoding="utf-8"?>
<ds:datastoreItem xmlns:ds="http://schemas.openxmlformats.org/officeDocument/2006/customXml" ds:itemID="{EF3B7511-F44D-4FDA-9096-16D36F7F7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88111AF2</Template>
  <TotalTime>0</TotalTime>
  <Pages>25</Pages>
  <Words>5389</Words>
  <Characters>30721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Changing Lives, Changing Communities Cairns</vt:lpstr>
    </vt:vector>
  </TitlesOfParts>
  <Company>Ruby6</Company>
  <LinksUpToDate>false</LinksUpToDate>
  <CharactersWithSpaces>36038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Lives, Changing Communities Cairns</dc:title>
  <dc:creator>QCOSS</dc:creator>
  <cp:lastModifiedBy>Louise Abson</cp:lastModifiedBy>
  <cp:revision>2</cp:revision>
  <cp:lastPrinted>2018-12-14T01:28:00Z</cp:lastPrinted>
  <dcterms:created xsi:type="dcterms:W3CDTF">2019-07-03T05:55:00Z</dcterms:created>
  <dcterms:modified xsi:type="dcterms:W3CDTF">2019-07-03T05:55:00Z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y fmtid="{D5CDD505-2E9C-101B-9397-08002B2CF9AE}" pid="3" name="SharedWithUsers">
    <vt:lpwstr>18;#Dietmar Frick</vt:lpwstr>
  </property>
  <property fmtid="{D5CDD505-2E9C-101B-9397-08002B2CF9AE}" pid="4" name="Document Type">
    <vt:lpwstr>9;#Templates|645528a7-4a21-46a1-8e86-618a61952e72</vt:lpwstr>
  </property>
  <property fmtid="{D5CDD505-2E9C-101B-9397-08002B2CF9AE}" pid="5" name="Department">
    <vt:lpwstr>11;#Communication|b0832a17-bb06-4bbf-969e-b214c30e27e7</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AuthorIds_UIVersion_3072">
    <vt:lpwstr>1183</vt:lpwstr>
  </property>
  <property fmtid="{D5CDD505-2E9C-101B-9397-08002B2CF9AE}" pid="11" name="AuthorIds_UIVersion_2560">
    <vt:lpwstr>1183</vt:lpwstr>
  </property>
</Properties>
</file>