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16ED86" w14:textId="2746887B" w:rsidR="00B84C8E" w:rsidRDefault="002F407A" w:rsidP="00B84C8E">
      <w:pPr>
        <w:pStyle w:val="CoverSubTitle"/>
      </w:pPr>
      <w:bookmarkStart w:id="0" w:name="_GoBack"/>
      <w:bookmarkEnd w:id="0"/>
      <w:r>
        <w:rPr>
          <w:noProof/>
          <w:lang w:val="en-AU" w:eastAsia="en-AU"/>
        </w:rPr>
        <w:drawing>
          <wp:anchor distT="0" distB="0" distL="114300" distR="114300" simplePos="0" relativeHeight="251658240" behindDoc="0" locked="0" layoutInCell="1" allowOverlap="1" wp14:anchorId="2349A0DE" wp14:editId="464F4154">
            <wp:simplePos x="0" y="0"/>
            <wp:positionH relativeFrom="column">
              <wp:posOffset>78105</wp:posOffset>
            </wp:positionH>
            <wp:positionV relativeFrom="paragraph">
              <wp:posOffset>3094355</wp:posOffset>
            </wp:positionV>
            <wp:extent cx="5274310" cy="84592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845920"/>
                    </a:xfrm>
                    <a:prstGeom prst="rect">
                      <a:avLst/>
                    </a:prstGeom>
                    <a:noFill/>
                    <a:ln>
                      <a:noFill/>
                    </a:ln>
                  </pic:spPr>
                </pic:pic>
              </a:graphicData>
            </a:graphic>
          </wp:anchor>
        </w:drawing>
      </w:r>
      <w:r w:rsidR="00B84C8E">
        <w:rPr>
          <w:noProof/>
          <w:lang w:val="en-AU" w:eastAsia="en-AU"/>
        </w:rPr>
        <w:drawing>
          <wp:anchor distT="0" distB="0" distL="114300" distR="114300" simplePos="0" relativeHeight="251656704" behindDoc="1" locked="0" layoutInCell="1" allowOverlap="1" wp14:anchorId="15B8FFD1" wp14:editId="0493EB6E">
            <wp:simplePos x="0" y="0"/>
            <wp:positionH relativeFrom="column">
              <wp:posOffset>78105</wp:posOffset>
            </wp:positionH>
            <wp:positionV relativeFrom="paragraph">
              <wp:posOffset>457200</wp:posOffset>
            </wp:positionV>
            <wp:extent cx="5274310" cy="2637155"/>
            <wp:effectExtent l="0" t="0" r="2540" b="0"/>
            <wp:wrapTight wrapText="bothSides">
              <wp:wrapPolygon edited="0">
                <wp:start x="0" y="0"/>
                <wp:lineTo x="0" y="21376"/>
                <wp:lineTo x="21532" y="21376"/>
                <wp:lineTo x="21532" y="0"/>
                <wp:lineTo x="0" y="0"/>
              </wp:wrapPolygon>
            </wp:wrapTight>
            <wp:docPr id="1" name="Picture 1" descr="Changing Lives, Changing Communities...play you 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CC%20Twitter.png"/>
                    <pic:cNvPicPr/>
                  </pic:nvPicPr>
                  <pic:blipFill>
                    <a:blip r:embed="rId12"/>
                    <a:stretch>
                      <a:fillRect/>
                    </a:stretch>
                  </pic:blipFill>
                  <pic:spPr>
                    <a:xfrm>
                      <a:off x="0" y="0"/>
                      <a:ext cx="5274310" cy="2637155"/>
                    </a:xfrm>
                    <a:prstGeom prst="rect">
                      <a:avLst/>
                    </a:prstGeom>
                  </pic:spPr>
                </pic:pic>
              </a:graphicData>
            </a:graphic>
          </wp:anchor>
        </w:drawing>
      </w:r>
    </w:p>
    <w:p w14:paraId="07A242F8" w14:textId="3B8CE554" w:rsidR="00574EC6" w:rsidRPr="00574EC6" w:rsidRDefault="00574EC6" w:rsidP="00574EC6">
      <w:pPr>
        <w:pStyle w:val="Heading2"/>
        <w:rPr>
          <w:lang w:val="en-US"/>
        </w:rPr>
      </w:pPr>
    </w:p>
    <w:p w14:paraId="62AE6FCF" w14:textId="77777777" w:rsidR="002F407A" w:rsidRDefault="002F407A" w:rsidP="0012375F">
      <w:pPr>
        <w:pStyle w:val="Heading1"/>
      </w:pPr>
    </w:p>
    <w:p w14:paraId="146D33DD" w14:textId="77777777" w:rsidR="002F407A" w:rsidRDefault="002F407A" w:rsidP="0012375F">
      <w:pPr>
        <w:pStyle w:val="Heading1"/>
      </w:pPr>
    </w:p>
    <w:p w14:paraId="10EF75DB" w14:textId="590448E4" w:rsidR="00087A6E" w:rsidRDefault="00087A6E" w:rsidP="0012375F">
      <w:pPr>
        <w:pStyle w:val="Heading1"/>
      </w:pPr>
      <w:r>
        <w:t>Changing Lives, Changing Communities</w:t>
      </w:r>
      <w:r w:rsidR="00156559">
        <w:t xml:space="preserve">: </w:t>
      </w:r>
      <w:r w:rsidR="00431F4C">
        <w:t>Gold Coast</w:t>
      </w:r>
    </w:p>
    <w:p w14:paraId="212EF5FD" w14:textId="765C0B79" w:rsidR="00087A6E" w:rsidRPr="00DD5F76" w:rsidRDefault="00431F4C" w:rsidP="00087A6E">
      <w:pPr>
        <w:pStyle w:val="Heading2"/>
        <w:rPr>
          <w:lang w:val="en-US"/>
        </w:rPr>
      </w:pPr>
      <w:r>
        <w:rPr>
          <w:lang w:val="en-US"/>
        </w:rPr>
        <w:t>Gold Coast Sports and Leisure Centre</w:t>
      </w:r>
    </w:p>
    <w:p w14:paraId="02801292" w14:textId="4DFE47FC" w:rsidR="00087A6E" w:rsidRPr="003A713C" w:rsidRDefault="00431F4C" w:rsidP="0012375F">
      <w:pPr>
        <w:pStyle w:val="Heading3"/>
        <w:sectPr w:rsidR="00087A6E" w:rsidRPr="003A713C" w:rsidSect="008A65A5">
          <w:headerReference w:type="even" r:id="rId13"/>
          <w:footerReference w:type="even" r:id="rId14"/>
          <w:footerReference w:type="default" r:id="rId15"/>
          <w:pgSz w:w="11900" w:h="16840"/>
          <w:pgMar w:top="1440" w:right="1797" w:bottom="0" w:left="1797" w:header="851" w:footer="709" w:gutter="0"/>
          <w:cols w:space="708"/>
          <w:noEndnote/>
          <w:titlePg/>
          <w:docGrid w:linePitch="360"/>
        </w:sectPr>
      </w:pPr>
      <w:r>
        <w:t>5 and 6 March 2019</w:t>
      </w:r>
    </w:p>
    <w:sdt>
      <w:sdtPr>
        <w:id w:val="1630431738"/>
        <w:docPartObj>
          <w:docPartGallery w:val="Table of Contents"/>
          <w:docPartUnique/>
        </w:docPartObj>
      </w:sdtPr>
      <w:sdtEndPr/>
      <w:sdtContent>
        <w:p w14:paraId="09E97458" w14:textId="11D1E1BA" w:rsidR="00C7256A" w:rsidRDefault="00C7256A" w:rsidP="00C7256A">
          <w:pPr>
            <w:pStyle w:val="TOCHeading"/>
            <w:rPr>
              <w:noProof/>
            </w:rPr>
          </w:pPr>
          <w:r>
            <w:fldChar w:fldCharType="begin"/>
          </w:r>
          <w:r>
            <w:instrText xml:space="preserve"> TOC \o "1-1" \h \z \u </w:instrText>
          </w:r>
          <w:r>
            <w:fldChar w:fldCharType="separate"/>
          </w:r>
        </w:p>
        <w:p w14:paraId="5C21081E" w14:textId="07A8891A" w:rsidR="00C7256A" w:rsidRDefault="0069390B">
          <w:pPr>
            <w:pStyle w:val="TOC1"/>
            <w:tabs>
              <w:tab w:val="right" w:leader="dot" w:pos="8296"/>
            </w:tabs>
            <w:rPr>
              <w:rFonts w:asciiTheme="minorHAnsi" w:hAnsiTheme="minorHAnsi"/>
              <w:noProof/>
              <w:szCs w:val="22"/>
              <w:lang w:val="en-AU" w:eastAsia="en-AU"/>
            </w:rPr>
          </w:pPr>
          <w:hyperlink w:anchor="_Toc535492302" w:history="1">
            <w:r w:rsidR="00C7256A" w:rsidRPr="00082591">
              <w:rPr>
                <w:rStyle w:val="Hyperlink"/>
                <w:noProof/>
              </w:rPr>
              <w:t>About Changing Lives, Changing Communities</w:t>
            </w:r>
            <w:r w:rsidR="00C7256A">
              <w:rPr>
                <w:noProof/>
                <w:webHidden/>
              </w:rPr>
              <w:tab/>
            </w:r>
            <w:r w:rsidR="00C7256A">
              <w:rPr>
                <w:noProof/>
                <w:webHidden/>
              </w:rPr>
              <w:fldChar w:fldCharType="begin"/>
            </w:r>
            <w:r w:rsidR="00C7256A">
              <w:rPr>
                <w:noProof/>
                <w:webHidden/>
              </w:rPr>
              <w:instrText xml:space="preserve"> PAGEREF _Toc535492302 \h </w:instrText>
            </w:r>
            <w:r w:rsidR="00C7256A">
              <w:rPr>
                <w:noProof/>
                <w:webHidden/>
              </w:rPr>
            </w:r>
            <w:r w:rsidR="00C7256A">
              <w:rPr>
                <w:noProof/>
                <w:webHidden/>
              </w:rPr>
              <w:fldChar w:fldCharType="separate"/>
            </w:r>
            <w:r w:rsidR="009B6A2B">
              <w:rPr>
                <w:noProof/>
                <w:webHidden/>
              </w:rPr>
              <w:t>3</w:t>
            </w:r>
            <w:r w:rsidR="00C7256A">
              <w:rPr>
                <w:noProof/>
                <w:webHidden/>
              </w:rPr>
              <w:fldChar w:fldCharType="end"/>
            </w:r>
          </w:hyperlink>
        </w:p>
        <w:p w14:paraId="7A4150EB" w14:textId="76B584A3" w:rsidR="00C7256A" w:rsidRDefault="0069390B">
          <w:pPr>
            <w:pStyle w:val="TOC1"/>
            <w:tabs>
              <w:tab w:val="right" w:leader="dot" w:pos="8296"/>
            </w:tabs>
            <w:rPr>
              <w:noProof/>
            </w:rPr>
          </w:pPr>
          <w:hyperlink w:anchor="_Toc535492303" w:history="1">
            <w:r w:rsidR="00084E2E">
              <w:rPr>
                <w:rStyle w:val="Hyperlink"/>
                <w:noProof/>
              </w:rPr>
              <w:t>Check in: W</w:t>
            </w:r>
            <w:r w:rsidR="00C7256A" w:rsidRPr="00082591">
              <w:rPr>
                <w:rStyle w:val="Hyperlink"/>
                <w:noProof/>
              </w:rPr>
              <w:t>hat inspired you to be here?</w:t>
            </w:r>
            <w:r w:rsidR="00C7256A">
              <w:rPr>
                <w:noProof/>
                <w:webHidden/>
              </w:rPr>
              <w:tab/>
            </w:r>
            <w:r w:rsidR="00C7256A">
              <w:rPr>
                <w:noProof/>
                <w:webHidden/>
              </w:rPr>
              <w:fldChar w:fldCharType="begin"/>
            </w:r>
            <w:r w:rsidR="00C7256A">
              <w:rPr>
                <w:noProof/>
                <w:webHidden/>
              </w:rPr>
              <w:instrText xml:space="preserve"> PAGEREF _Toc535492303 \h </w:instrText>
            </w:r>
            <w:r w:rsidR="00C7256A">
              <w:rPr>
                <w:noProof/>
                <w:webHidden/>
              </w:rPr>
            </w:r>
            <w:r w:rsidR="00C7256A">
              <w:rPr>
                <w:noProof/>
                <w:webHidden/>
              </w:rPr>
              <w:fldChar w:fldCharType="separate"/>
            </w:r>
            <w:r w:rsidR="009B6A2B">
              <w:rPr>
                <w:noProof/>
                <w:webHidden/>
              </w:rPr>
              <w:t>3</w:t>
            </w:r>
            <w:r w:rsidR="00C7256A">
              <w:rPr>
                <w:noProof/>
                <w:webHidden/>
              </w:rPr>
              <w:fldChar w:fldCharType="end"/>
            </w:r>
          </w:hyperlink>
        </w:p>
        <w:p w14:paraId="1ACC3436" w14:textId="0D6C3A6B" w:rsidR="002035A6" w:rsidRDefault="0069390B" w:rsidP="002035A6">
          <w:pPr>
            <w:pStyle w:val="TOC1"/>
            <w:tabs>
              <w:tab w:val="right" w:leader="dot" w:pos="8296"/>
            </w:tabs>
            <w:rPr>
              <w:noProof/>
            </w:rPr>
          </w:pPr>
          <w:hyperlink w:anchor="_Toc535492304" w:history="1">
            <w:r w:rsidR="002F703C">
              <w:rPr>
                <w:rStyle w:val="Hyperlink"/>
                <w:noProof/>
              </w:rPr>
              <w:t>Welcome to</w:t>
            </w:r>
            <w:r w:rsidR="002035A6">
              <w:rPr>
                <w:rStyle w:val="Hyperlink"/>
                <w:noProof/>
              </w:rPr>
              <w:t xml:space="preserve"> </w:t>
            </w:r>
            <w:r w:rsidR="00701287">
              <w:rPr>
                <w:rStyle w:val="Hyperlink"/>
                <w:noProof/>
              </w:rPr>
              <w:t>C</w:t>
            </w:r>
            <w:r w:rsidR="002035A6">
              <w:rPr>
                <w:rStyle w:val="Hyperlink"/>
                <w:noProof/>
              </w:rPr>
              <w:t>ountry</w:t>
            </w:r>
            <w:r w:rsidR="002035A6">
              <w:rPr>
                <w:noProof/>
                <w:webHidden/>
              </w:rPr>
              <w:tab/>
            </w:r>
          </w:hyperlink>
          <w:r w:rsidR="00972076">
            <w:rPr>
              <w:noProof/>
            </w:rPr>
            <w:t>4</w:t>
          </w:r>
        </w:p>
        <w:p w14:paraId="4B7C8208" w14:textId="779C8756" w:rsidR="001E5C92" w:rsidRDefault="0069390B" w:rsidP="001E5C92">
          <w:pPr>
            <w:pStyle w:val="TOC1"/>
            <w:tabs>
              <w:tab w:val="right" w:leader="dot" w:pos="8296"/>
            </w:tabs>
            <w:rPr>
              <w:noProof/>
            </w:rPr>
          </w:pPr>
          <w:hyperlink w:anchor="_Toc535492304" w:history="1">
            <w:r w:rsidR="002F703C">
              <w:rPr>
                <w:rStyle w:val="Hyperlink"/>
                <w:noProof/>
              </w:rPr>
              <w:t xml:space="preserve">Gold </w:t>
            </w:r>
            <w:r w:rsidR="00972076">
              <w:rPr>
                <w:rStyle w:val="Hyperlink"/>
                <w:noProof/>
              </w:rPr>
              <w:t>C</w:t>
            </w:r>
            <w:r w:rsidR="002F703C">
              <w:rPr>
                <w:rStyle w:val="Hyperlink"/>
                <w:noProof/>
              </w:rPr>
              <w:t>oast City Council</w:t>
            </w:r>
            <w:r w:rsidR="001E5C92">
              <w:rPr>
                <w:noProof/>
                <w:webHidden/>
              </w:rPr>
              <w:tab/>
            </w:r>
          </w:hyperlink>
          <w:r w:rsidR="00972076">
            <w:rPr>
              <w:noProof/>
            </w:rPr>
            <w:t>4</w:t>
          </w:r>
        </w:p>
        <w:p w14:paraId="4B00E0CF" w14:textId="3819BB6C" w:rsidR="00972076" w:rsidRDefault="0069390B" w:rsidP="00972076">
          <w:pPr>
            <w:pStyle w:val="TOC1"/>
            <w:tabs>
              <w:tab w:val="right" w:leader="dot" w:pos="8296"/>
            </w:tabs>
            <w:rPr>
              <w:noProof/>
            </w:rPr>
          </w:pPr>
          <w:hyperlink w:anchor="_Toc535492304" w:history="1">
            <w:r w:rsidR="00972076">
              <w:rPr>
                <w:rStyle w:val="Hyperlink"/>
                <w:noProof/>
              </w:rPr>
              <w:t>Setting the scene</w:t>
            </w:r>
            <w:r w:rsidR="00972076">
              <w:rPr>
                <w:noProof/>
                <w:webHidden/>
              </w:rPr>
              <w:tab/>
            </w:r>
          </w:hyperlink>
          <w:r w:rsidR="00972076">
            <w:rPr>
              <w:noProof/>
            </w:rPr>
            <w:t>5</w:t>
          </w:r>
        </w:p>
        <w:p w14:paraId="4E37F8F9" w14:textId="1A92F66F" w:rsidR="00972076" w:rsidRDefault="0069390B" w:rsidP="00972076">
          <w:pPr>
            <w:pStyle w:val="TOC1"/>
            <w:tabs>
              <w:tab w:val="right" w:leader="dot" w:pos="8296"/>
            </w:tabs>
            <w:rPr>
              <w:noProof/>
            </w:rPr>
          </w:pPr>
          <w:hyperlink w:anchor="_Toc535492304" w:history="1">
            <w:r w:rsidR="00972076">
              <w:rPr>
                <w:rStyle w:val="Hyperlink"/>
                <w:noProof/>
              </w:rPr>
              <w:t>Community panel presentations</w:t>
            </w:r>
            <w:r w:rsidR="00972076">
              <w:rPr>
                <w:noProof/>
                <w:webHidden/>
              </w:rPr>
              <w:tab/>
            </w:r>
          </w:hyperlink>
          <w:r w:rsidR="00972076">
            <w:rPr>
              <w:noProof/>
            </w:rPr>
            <w:t>6</w:t>
          </w:r>
        </w:p>
        <w:p w14:paraId="36CA4866" w14:textId="4EE1762B" w:rsidR="00C7256A" w:rsidRPr="00500FDD" w:rsidRDefault="0069390B">
          <w:pPr>
            <w:pStyle w:val="TOC1"/>
            <w:tabs>
              <w:tab w:val="right" w:leader="dot" w:pos="8296"/>
            </w:tabs>
            <w:rPr>
              <w:rFonts w:asciiTheme="minorHAnsi" w:hAnsiTheme="minorHAnsi"/>
              <w:noProof/>
              <w:szCs w:val="22"/>
              <w:lang w:val="en-AU" w:eastAsia="en-AU"/>
            </w:rPr>
          </w:pPr>
          <w:hyperlink w:anchor="_Toc535492304" w:history="1">
            <w:r w:rsidR="00972076">
              <w:rPr>
                <w:rStyle w:val="Hyperlink"/>
                <w:noProof/>
              </w:rPr>
              <w:t>Sensemaking session</w:t>
            </w:r>
            <w:r w:rsidR="00972076">
              <w:rPr>
                <w:noProof/>
                <w:webHidden/>
              </w:rPr>
              <w:tab/>
            </w:r>
          </w:hyperlink>
          <w:r w:rsidR="00972076">
            <w:rPr>
              <w:noProof/>
            </w:rPr>
            <w:t>10</w:t>
          </w:r>
        </w:p>
        <w:p w14:paraId="343792D5" w14:textId="05AC6877" w:rsidR="00C7256A" w:rsidRDefault="0069390B">
          <w:pPr>
            <w:pStyle w:val="TOC1"/>
            <w:tabs>
              <w:tab w:val="right" w:leader="dot" w:pos="8296"/>
            </w:tabs>
            <w:rPr>
              <w:noProof/>
            </w:rPr>
          </w:pPr>
          <w:hyperlink w:anchor="_Toc535492306" w:history="1">
            <w:r w:rsidR="00C7256A" w:rsidRPr="00082591">
              <w:rPr>
                <w:rStyle w:val="Hyperlink"/>
                <w:noProof/>
              </w:rPr>
              <w:t>Stories of inclusion</w:t>
            </w:r>
            <w:r w:rsidR="00C7256A">
              <w:rPr>
                <w:noProof/>
                <w:webHidden/>
              </w:rPr>
              <w:tab/>
            </w:r>
            <w:r w:rsidR="00500FDD">
              <w:rPr>
                <w:noProof/>
                <w:webHidden/>
              </w:rPr>
              <w:t>1</w:t>
            </w:r>
            <w:r w:rsidR="001552E8">
              <w:rPr>
                <w:noProof/>
                <w:webHidden/>
              </w:rPr>
              <w:t>0</w:t>
            </w:r>
          </w:hyperlink>
        </w:p>
        <w:p w14:paraId="6DCCFB90" w14:textId="18F35576" w:rsidR="00500FDD" w:rsidRDefault="0069390B" w:rsidP="00500FDD">
          <w:pPr>
            <w:pStyle w:val="TOC1"/>
            <w:tabs>
              <w:tab w:val="right" w:leader="dot" w:pos="8296"/>
            </w:tabs>
            <w:rPr>
              <w:noProof/>
            </w:rPr>
          </w:pPr>
          <w:hyperlink w:anchor="_Toc535492304" w:history="1">
            <w:r w:rsidR="00500FDD">
              <w:rPr>
                <w:rStyle w:val="Hyperlink"/>
                <w:noProof/>
              </w:rPr>
              <w:t>Recipe for inclusion</w:t>
            </w:r>
            <w:r w:rsidR="00500FDD">
              <w:rPr>
                <w:noProof/>
                <w:webHidden/>
              </w:rPr>
              <w:tab/>
            </w:r>
          </w:hyperlink>
          <w:r w:rsidR="00500FDD">
            <w:rPr>
              <w:noProof/>
            </w:rPr>
            <w:t>15</w:t>
          </w:r>
        </w:p>
        <w:p w14:paraId="40C81381" w14:textId="7168B6A2" w:rsidR="00500FDD" w:rsidRPr="00500FDD" w:rsidRDefault="0069390B" w:rsidP="00500FDD">
          <w:pPr>
            <w:pStyle w:val="TOC1"/>
            <w:tabs>
              <w:tab w:val="right" w:leader="dot" w:pos="8296"/>
            </w:tabs>
            <w:rPr>
              <w:rFonts w:asciiTheme="minorHAnsi" w:hAnsiTheme="minorHAnsi"/>
              <w:noProof/>
              <w:szCs w:val="22"/>
              <w:lang w:val="en-AU" w:eastAsia="en-AU"/>
            </w:rPr>
          </w:pPr>
          <w:hyperlink w:anchor="_Toc535492307" w:history="1">
            <w:r w:rsidR="00500FDD">
              <w:rPr>
                <w:rStyle w:val="Hyperlink"/>
                <w:noProof/>
              </w:rPr>
              <w:t>Blue Skies Scenario</w:t>
            </w:r>
            <w:r w:rsidR="00500FDD">
              <w:rPr>
                <w:noProof/>
                <w:webHidden/>
              </w:rPr>
              <w:tab/>
              <w:t>1</w:t>
            </w:r>
            <w:r w:rsidR="00E42AFF">
              <w:rPr>
                <w:noProof/>
                <w:webHidden/>
              </w:rPr>
              <w:t>5</w:t>
            </w:r>
          </w:hyperlink>
        </w:p>
        <w:p w14:paraId="11A6C42D" w14:textId="248A7252" w:rsidR="00C7256A" w:rsidRDefault="0069390B">
          <w:pPr>
            <w:pStyle w:val="TOC1"/>
            <w:tabs>
              <w:tab w:val="right" w:leader="dot" w:pos="8296"/>
            </w:tabs>
            <w:rPr>
              <w:rFonts w:asciiTheme="minorHAnsi" w:hAnsiTheme="minorHAnsi"/>
              <w:noProof/>
              <w:szCs w:val="22"/>
              <w:lang w:val="en-AU" w:eastAsia="en-AU"/>
            </w:rPr>
          </w:pPr>
          <w:hyperlink w:anchor="_Toc535492308" w:history="1">
            <w:r w:rsidR="00C7256A" w:rsidRPr="00082591">
              <w:rPr>
                <w:rStyle w:val="Hyperlink"/>
                <w:noProof/>
              </w:rPr>
              <w:t>World Café</w:t>
            </w:r>
            <w:r w:rsidR="00C7256A">
              <w:rPr>
                <w:noProof/>
                <w:webHidden/>
              </w:rPr>
              <w:tab/>
            </w:r>
          </w:hyperlink>
          <w:r w:rsidR="00500FDD">
            <w:rPr>
              <w:noProof/>
            </w:rPr>
            <w:t>1</w:t>
          </w:r>
          <w:r w:rsidR="00E42AFF">
            <w:rPr>
              <w:noProof/>
            </w:rPr>
            <w:t>6</w:t>
          </w:r>
        </w:p>
        <w:p w14:paraId="45C0BACE" w14:textId="1E6E03AE" w:rsidR="00C7256A" w:rsidRDefault="0069390B">
          <w:pPr>
            <w:pStyle w:val="TOC1"/>
            <w:tabs>
              <w:tab w:val="right" w:leader="dot" w:pos="8296"/>
            </w:tabs>
            <w:rPr>
              <w:rFonts w:asciiTheme="minorHAnsi" w:hAnsiTheme="minorHAnsi"/>
              <w:noProof/>
              <w:szCs w:val="22"/>
              <w:lang w:val="en-AU" w:eastAsia="en-AU"/>
            </w:rPr>
          </w:pPr>
          <w:hyperlink w:anchor="_Toc535492309" w:history="1">
            <w:r w:rsidR="00C7256A" w:rsidRPr="00082591">
              <w:rPr>
                <w:rStyle w:val="Hyperlink"/>
                <w:noProof/>
              </w:rPr>
              <w:t>Appreciative Inquiry</w:t>
            </w:r>
            <w:r w:rsidR="00C7256A">
              <w:rPr>
                <w:noProof/>
                <w:webHidden/>
              </w:rPr>
              <w:tab/>
            </w:r>
            <w:r w:rsidR="00500FDD">
              <w:rPr>
                <w:noProof/>
                <w:webHidden/>
              </w:rPr>
              <w:t>1</w:t>
            </w:r>
            <w:r w:rsidR="00E42AFF">
              <w:rPr>
                <w:noProof/>
                <w:webHidden/>
              </w:rPr>
              <w:t>7</w:t>
            </w:r>
          </w:hyperlink>
        </w:p>
        <w:p w14:paraId="0DCB3D1E" w14:textId="52F94E91" w:rsidR="00C7256A" w:rsidRDefault="0069390B">
          <w:pPr>
            <w:pStyle w:val="TOC1"/>
            <w:tabs>
              <w:tab w:val="right" w:leader="dot" w:pos="8296"/>
            </w:tabs>
            <w:rPr>
              <w:rFonts w:asciiTheme="minorHAnsi" w:hAnsiTheme="minorHAnsi"/>
              <w:noProof/>
              <w:szCs w:val="22"/>
              <w:lang w:val="en-AU" w:eastAsia="en-AU"/>
            </w:rPr>
          </w:pPr>
          <w:hyperlink w:anchor="_Toc535492310" w:history="1">
            <w:r w:rsidR="00C7256A" w:rsidRPr="00082591">
              <w:rPr>
                <w:rStyle w:val="Hyperlink"/>
                <w:noProof/>
              </w:rPr>
              <w:t>Open Space – ideas into action</w:t>
            </w:r>
            <w:r w:rsidR="00C7256A">
              <w:rPr>
                <w:noProof/>
                <w:webHidden/>
              </w:rPr>
              <w:tab/>
            </w:r>
            <w:r w:rsidR="00E339B7">
              <w:rPr>
                <w:noProof/>
                <w:webHidden/>
              </w:rPr>
              <w:t>19</w:t>
            </w:r>
          </w:hyperlink>
        </w:p>
        <w:p w14:paraId="48F457ED" w14:textId="7E502362" w:rsidR="00C7256A" w:rsidRDefault="0069390B">
          <w:pPr>
            <w:pStyle w:val="TOC1"/>
            <w:tabs>
              <w:tab w:val="right" w:leader="dot" w:pos="8296"/>
            </w:tabs>
            <w:rPr>
              <w:rFonts w:asciiTheme="minorHAnsi" w:hAnsiTheme="minorHAnsi"/>
              <w:noProof/>
              <w:szCs w:val="22"/>
              <w:lang w:val="en-AU" w:eastAsia="en-AU"/>
            </w:rPr>
          </w:pPr>
          <w:hyperlink w:anchor="_Toc535492311" w:history="1">
            <w:r w:rsidR="00C7256A" w:rsidRPr="00082591">
              <w:rPr>
                <w:rStyle w:val="Hyperlink"/>
                <w:noProof/>
              </w:rPr>
              <w:t>Conclusion</w:t>
            </w:r>
            <w:r w:rsidR="00C7256A">
              <w:rPr>
                <w:noProof/>
                <w:webHidden/>
              </w:rPr>
              <w:tab/>
            </w:r>
          </w:hyperlink>
          <w:r w:rsidR="00500FDD">
            <w:rPr>
              <w:noProof/>
            </w:rPr>
            <w:t>3</w:t>
          </w:r>
          <w:r w:rsidR="00E339B7">
            <w:rPr>
              <w:noProof/>
            </w:rPr>
            <w:t>2</w:t>
          </w:r>
        </w:p>
        <w:p w14:paraId="349B0BD3" w14:textId="29E358C9" w:rsidR="00C7256A" w:rsidRDefault="00C7256A" w:rsidP="00C7256A">
          <w:pPr>
            <w:pStyle w:val="TOCHeading"/>
          </w:pPr>
          <w:r>
            <w:fldChar w:fldCharType="end"/>
          </w:r>
        </w:p>
      </w:sdtContent>
    </w:sdt>
    <w:p w14:paraId="7B977617" w14:textId="77777777" w:rsidR="004C6F38" w:rsidRDefault="004C6F38">
      <w:pPr>
        <w:spacing w:after="0"/>
        <w:rPr>
          <w:rFonts w:cs="Arial"/>
          <w:b/>
          <w:color w:val="C00000"/>
          <w:sz w:val="40"/>
          <w:szCs w:val="28"/>
          <w:lang w:val="en-AU"/>
        </w:rPr>
      </w:pPr>
      <w:r>
        <w:br w:type="page"/>
      </w:r>
    </w:p>
    <w:p w14:paraId="671AC6B5" w14:textId="52D5C952" w:rsidR="00C531E9" w:rsidRDefault="00C531E9" w:rsidP="004C6F38">
      <w:pPr>
        <w:pStyle w:val="Heading1"/>
      </w:pPr>
      <w:bookmarkStart w:id="1" w:name="_Toc535492302"/>
      <w:r>
        <w:lastRenderedPageBreak/>
        <w:t>About Changing Lives, Changing Communities</w:t>
      </w:r>
      <w:bookmarkEnd w:id="1"/>
    </w:p>
    <w:p w14:paraId="6E992E8B" w14:textId="3E9F704F" w:rsidR="00C531E9" w:rsidRPr="00887F3B" w:rsidRDefault="00C531E9" w:rsidP="00C531E9">
      <w:pPr>
        <w:rPr>
          <w:rFonts w:cs="Arial"/>
          <w:szCs w:val="22"/>
          <w:lang w:val="en-AU"/>
        </w:rPr>
      </w:pPr>
      <w:r w:rsidRPr="00887F3B">
        <w:rPr>
          <w:rFonts w:cs="Arial"/>
          <w:szCs w:val="22"/>
          <w:lang w:val="en-AU"/>
        </w:rPr>
        <w:t>Changing Lives, Changing Communities are 1</w:t>
      </w:r>
      <w:r w:rsidR="00C41B1C">
        <w:rPr>
          <w:rFonts w:cs="Arial"/>
          <w:szCs w:val="22"/>
          <w:lang w:val="en-AU"/>
        </w:rPr>
        <w:t>4</w:t>
      </w:r>
      <w:r w:rsidRPr="00887F3B">
        <w:rPr>
          <w:rFonts w:cs="Arial"/>
          <w:szCs w:val="22"/>
          <w:lang w:val="en-AU"/>
        </w:rPr>
        <w:t xml:space="preserve">, two-day events across Queensland, creating new ways for people – citizens, community organisations, private sector and government representatives – to </w:t>
      </w:r>
      <w:r w:rsidR="003C700F" w:rsidRPr="00887F3B">
        <w:rPr>
          <w:rFonts w:cs="Arial"/>
          <w:szCs w:val="22"/>
          <w:lang w:val="en-AU"/>
        </w:rPr>
        <w:t>come together, envision and ask, “What will it take to create communities where everyone contributes, matters and belongs?”</w:t>
      </w:r>
    </w:p>
    <w:p w14:paraId="44631C55" w14:textId="1BA35208" w:rsidR="00D43D87" w:rsidRDefault="00D43D87" w:rsidP="00D43D87">
      <w:pPr>
        <w:pStyle w:val="BodyText"/>
        <w:rPr>
          <w:rFonts w:ascii="Arial" w:hAnsi="Arial"/>
          <w:sz w:val="22"/>
          <w:szCs w:val="22"/>
        </w:rPr>
      </w:pPr>
      <w:r w:rsidRPr="00887F3B">
        <w:rPr>
          <w:rFonts w:ascii="Arial" w:hAnsi="Arial"/>
          <w:sz w:val="22"/>
          <w:szCs w:val="22"/>
        </w:rPr>
        <w:t>Changing Lives, Changing Communities is about bringing together all parts of the community to co-create solutions to ensure everyone is included in their community, and can access what they need; like a place to call home, good health, transport, education, and meaningful employment.</w:t>
      </w:r>
    </w:p>
    <w:p w14:paraId="36A414A1" w14:textId="61175A03" w:rsidR="0071122B" w:rsidRDefault="0071122B" w:rsidP="00D43D87">
      <w:pPr>
        <w:pStyle w:val="BodyText"/>
        <w:rPr>
          <w:rFonts w:ascii="Arial" w:hAnsi="Arial"/>
          <w:sz w:val="22"/>
          <w:szCs w:val="22"/>
        </w:rPr>
      </w:pPr>
    </w:p>
    <w:p w14:paraId="3CD7D390" w14:textId="62D8BCE9" w:rsidR="00961D32" w:rsidRPr="00994AC8" w:rsidRDefault="0071122B" w:rsidP="00994AC8">
      <w:r>
        <w:rPr>
          <w:szCs w:val="22"/>
        </w:rPr>
        <w:t xml:space="preserve">This document brings together the highlights of the two days in </w:t>
      </w:r>
      <w:r w:rsidR="002F703C">
        <w:rPr>
          <w:szCs w:val="22"/>
        </w:rPr>
        <w:t xml:space="preserve">March 2019 </w:t>
      </w:r>
      <w:r>
        <w:rPr>
          <w:szCs w:val="22"/>
        </w:rPr>
        <w:t xml:space="preserve">in </w:t>
      </w:r>
      <w:r w:rsidR="002F703C">
        <w:rPr>
          <w:szCs w:val="22"/>
        </w:rPr>
        <w:t>the Gold Coast</w:t>
      </w:r>
      <w:r>
        <w:rPr>
          <w:szCs w:val="22"/>
        </w:rPr>
        <w:t>.</w:t>
      </w:r>
      <w:r w:rsidR="00994AC8">
        <w:rPr>
          <w:szCs w:val="22"/>
        </w:rPr>
        <w:t xml:space="preserve"> </w:t>
      </w:r>
      <w:r w:rsidR="00994AC8">
        <w:t>This document is a record of a community conversation held as part of Changing Lives, Changing Communities. The views expressed in this document are a reflection of the conversation and are not necessarily the views of the host organisations</w:t>
      </w:r>
      <w:r w:rsidR="00AB2B46">
        <w:t>.</w:t>
      </w:r>
    </w:p>
    <w:p w14:paraId="57683F86" w14:textId="5B2EC8D0" w:rsidR="00C66C18" w:rsidRDefault="00C66C18" w:rsidP="00B82442">
      <w:r>
        <w:t>The Changing Lives Changing Communities events in Toowoomba, Mackay, Caboolture, Brisbane, Gold Coast, and Normanton are funded through Information, Linkages and Capacity Building (ILC) National Readiness Grants - National Disability Insurance Agency (NDIA) – a partnership between Queenslanders with Disability Network (QDN), Queensland Council of Social Service (QCOSS) and Anti Discrimination Commission Queensland (ADCQ).</w:t>
      </w:r>
    </w:p>
    <w:p w14:paraId="6E520E02" w14:textId="2A3F502C" w:rsidR="00622AAB" w:rsidRPr="00622AAB" w:rsidRDefault="008338D0" w:rsidP="00622AAB">
      <w:pPr>
        <w:pStyle w:val="Heading1"/>
      </w:pPr>
      <w:bookmarkStart w:id="2" w:name="_Toc535492303"/>
      <w:r>
        <w:t>Check</w:t>
      </w:r>
      <w:r>
        <w:rPr>
          <w:spacing w:val="-65"/>
        </w:rPr>
        <w:t xml:space="preserve"> </w:t>
      </w:r>
      <w:r>
        <w:t>-</w:t>
      </w:r>
      <w:r>
        <w:rPr>
          <w:spacing w:val="-65"/>
        </w:rPr>
        <w:t xml:space="preserve"> </w:t>
      </w:r>
      <w:r>
        <w:rPr>
          <w:spacing w:val="-21"/>
        </w:rPr>
        <w:t>in:</w:t>
      </w:r>
      <w:r>
        <w:rPr>
          <w:spacing w:val="73"/>
        </w:rPr>
        <w:t xml:space="preserve"> </w:t>
      </w:r>
      <w:r w:rsidRPr="008722EF">
        <w:t xml:space="preserve">What </w:t>
      </w:r>
      <w:r w:rsidR="00B130D1" w:rsidRPr="008722EF">
        <w:t>inspired you to be</w:t>
      </w:r>
      <w:r w:rsidRPr="008722EF">
        <w:t xml:space="preserve"> here?</w:t>
      </w:r>
      <w:bookmarkEnd w:id="2"/>
    </w:p>
    <w:p w14:paraId="0E7D9055" w14:textId="19E52D9A" w:rsidR="0064578D" w:rsidRPr="0064578D" w:rsidRDefault="0064578D" w:rsidP="00B23E91">
      <w:pPr>
        <w:pStyle w:val="ListParagraph"/>
        <w:rPr>
          <w:rFonts w:eastAsia="Calibri"/>
        </w:rPr>
      </w:pPr>
      <w:r>
        <w:t>People with disabilities matter and they are not invisible</w:t>
      </w:r>
      <w:r w:rsidR="00CB7D54">
        <w:t>.</w:t>
      </w:r>
    </w:p>
    <w:p w14:paraId="01211C5F" w14:textId="36DB6602" w:rsidR="0064578D" w:rsidRDefault="00D16A21" w:rsidP="00B23E91">
      <w:pPr>
        <w:pStyle w:val="ListParagraph"/>
      </w:pPr>
      <w:r>
        <w:t xml:space="preserve">To make </w:t>
      </w:r>
      <w:r w:rsidR="00CB7D54">
        <w:t>a positive difference in the community. For everyone to have the opportunity to live their best lives.</w:t>
      </w:r>
    </w:p>
    <w:p w14:paraId="54870B51" w14:textId="20785AFA" w:rsidR="0064578D" w:rsidRDefault="00353306" w:rsidP="00B23E91">
      <w:pPr>
        <w:pStyle w:val="ListParagraph"/>
      </w:pPr>
      <w:r>
        <w:t xml:space="preserve">Wanting to get out of the silo of my organisation and hear what is happening in the community as a lot of networks have disappeared of </w:t>
      </w:r>
      <w:r w:rsidR="00185670">
        <w:t>late due to NDIS roll-out.</w:t>
      </w:r>
    </w:p>
    <w:p w14:paraId="1C816E4E" w14:textId="4A287A37" w:rsidR="0064578D" w:rsidRDefault="00185670" w:rsidP="00B23E91">
      <w:pPr>
        <w:pStyle w:val="ListParagraph"/>
      </w:pPr>
      <w:r>
        <w:t>Listen, learn, understand, network, action.</w:t>
      </w:r>
    </w:p>
    <w:p w14:paraId="0DE56DF2" w14:textId="0B6164C9" w:rsidR="00185670" w:rsidRDefault="005B2B31" w:rsidP="00B23E91">
      <w:pPr>
        <w:pStyle w:val="ListParagraph"/>
      </w:pPr>
      <w:r>
        <w:t>I want to help change lives.</w:t>
      </w:r>
    </w:p>
    <w:p w14:paraId="32642F43" w14:textId="71C583BD" w:rsidR="005B2B31" w:rsidRDefault="00AF74EE" w:rsidP="00B23E91">
      <w:pPr>
        <w:pStyle w:val="ListParagraph"/>
      </w:pPr>
      <w:r>
        <w:t>I want to contribute to the needs of the community – to leave a legacy. I want to learn the needs to understand them then be part of making a difference.</w:t>
      </w:r>
    </w:p>
    <w:p w14:paraId="415BEB10" w14:textId="548D61A5" w:rsidR="000F4DE8" w:rsidRDefault="000F4DE8" w:rsidP="00B23E91">
      <w:pPr>
        <w:pStyle w:val="ListParagraph"/>
      </w:pPr>
      <w:r>
        <w:t xml:space="preserve">I already attended </w:t>
      </w:r>
      <w:r w:rsidR="00592101">
        <w:t>the Brisbane Changing Lives, Changing Communities event and absolutely loved it. I walked away feeling inspired and want t</w:t>
      </w:r>
      <w:r w:rsidR="00714193">
        <w:t>o experience the Gold Coast community.</w:t>
      </w:r>
    </w:p>
    <w:p w14:paraId="4EE7CA7C" w14:textId="11CAADB2" w:rsidR="00714193" w:rsidRDefault="00015D29" w:rsidP="00B23E91">
      <w:pPr>
        <w:pStyle w:val="ListParagraph"/>
      </w:pPr>
      <w:r>
        <w:t>Make a better community by collaborative work efforts.</w:t>
      </w:r>
    </w:p>
    <w:p w14:paraId="277630C0" w14:textId="57627B48" w:rsidR="00015D29" w:rsidRDefault="00325B3A" w:rsidP="00B23E91">
      <w:pPr>
        <w:pStyle w:val="ListParagraph"/>
      </w:pPr>
      <w:r>
        <w:t>To learn from others, being present to hear conversations and taking my learning back to ensure what I have heard is transpired into actions.</w:t>
      </w:r>
    </w:p>
    <w:p w14:paraId="78206AF8" w14:textId="5A591F53" w:rsidR="00C07BC0" w:rsidRDefault="00C07BC0" w:rsidP="00B23E91">
      <w:pPr>
        <w:pStyle w:val="ListParagraph"/>
      </w:pPr>
      <w:r>
        <w:t>Connect with others who are passionate about creating positive change in the community. To be with people who have shared values. To create momentum and drive change.</w:t>
      </w:r>
    </w:p>
    <w:p w14:paraId="412B4EB5" w14:textId="6F8B35BA" w:rsidR="0064578D" w:rsidRPr="007408EB" w:rsidRDefault="007408EB" w:rsidP="00B23E91">
      <w:pPr>
        <w:pStyle w:val="ListParagraph"/>
      </w:pPr>
      <w:r>
        <w:t>Make a change. Have an opinion in the community</w:t>
      </w:r>
      <w:r w:rsidR="0071094A">
        <w:t>, t</w:t>
      </w:r>
      <w:r>
        <w:t>o better things. To listen to others. To be a part of the community and be a part of change.</w:t>
      </w:r>
    </w:p>
    <w:p w14:paraId="053C58AE" w14:textId="0216D663" w:rsidR="00D00FD5" w:rsidRPr="0064578D" w:rsidRDefault="007E644F" w:rsidP="0064578D">
      <w:pPr>
        <w:pStyle w:val="Heading1"/>
      </w:pPr>
      <w:r w:rsidRPr="0064578D">
        <w:lastRenderedPageBreak/>
        <w:t>Welcome to</w:t>
      </w:r>
      <w:r w:rsidR="00D00FD5" w:rsidRPr="0064578D">
        <w:t xml:space="preserve"> Country</w:t>
      </w:r>
    </w:p>
    <w:p w14:paraId="6617D7AA" w14:textId="5BCB9EEE" w:rsidR="00CD502D" w:rsidRDefault="00A73F15" w:rsidP="00CD502D">
      <w:pPr>
        <w:pStyle w:val="Heading2"/>
      </w:pPr>
      <w:r>
        <w:t>Mr Luther Cora</w:t>
      </w:r>
    </w:p>
    <w:p w14:paraId="2D9D0606" w14:textId="4746017A" w:rsidR="0053399D" w:rsidRDefault="00151B77" w:rsidP="0053399D">
      <w:pPr>
        <w:rPr>
          <w:lang w:val="en-AU"/>
        </w:rPr>
      </w:pPr>
      <w:r>
        <w:rPr>
          <w:lang w:val="en-AU"/>
        </w:rPr>
        <w:t xml:space="preserve">Luther is an inspiring and highly respected </w:t>
      </w:r>
      <w:r w:rsidR="00935A4A">
        <w:rPr>
          <w:lang w:val="en-AU"/>
        </w:rPr>
        <w:t xml:space="preserve">local advocate for Aboriginal and Torres </w:t>
      </w:r>
      <w:r w:rsidR="00935A4A" w:rsidRPr="002F49FB">
        <w:rPr>
          <w:szCs w:val="22"/>
          <w:lang w:val="en-AU"/>
        </w:rPr>
        <w:t xml:space="preserve">Strait Islander communities on the Gold Coast. He is a </w:t>
      </w:r>
      <w:r w:rsidR="006B4F8F" w:rsidRPr="002F49FB">
        <w:rPr>
          <w:rFonts w:cs="Arial"/>
          <w:color w:val="0A0A0A"/>
          <w:szCs w:val="22"/>
          <w:shd w:val="clear" w:color="auto" w:fill="FFFFFF"/>
        </w:rPr>
        <w:t>member of the Bungarre family of the Yugambeh peo</w:t>
      </w:r>
      <w:r w:rsidR="00F1440C">
        <w:rPr>
          <w:rFonts w:cs="Arial"/>
          <w:color w:val="0A0A0A"/>
          <w:szCs w:val="22"/>
          <w:shd w:val="clear" w:color="auto" w:fill="FFFFFF"/>
        </w:rPr>
        <w:t xml:space="preserve">ple. Luther </w:t>
      </w:r>
      <w:r w:rsidR="006B4F8F" w:rsidRPr="002F49FB">
        <w:rPr>
          <w:rFonts w:cs="Arial"/>
          <w:color w:val="0A0A0A"/>
          <w:szCs w:val="22"/>
          <w:shd w:val="clear" w:color="auto" w:fill="FFFFFF"/>
        </w:rPr>
        <w:t>takes every opportunity to educate and inspire people of the Aboriginal and Torres Strait Islander peoples</w:t>
      </w:r>
      <w:r w:rsidR="00167B53">
        <w:rPr>
          <w:rFonts w:cs="Arial"/>
          <w:color w:val="0A0A0A"/>
          <w:szCs w:val="22"/>
          <w:shd w:val="clear" w:color="auto" w:fill="FFFFFF"/>
        </w:rPr>
        <w:t xml:space="preserve">’ rich </w:t>
      </w:r>
      <w:r w:rsidR="006B4F8F" w:rsidRPr="002F49FB">
        <w:rPr>
          <w:rFonts w:cs="Arial"/>
          <w:color w:val="0A0A0A"/>
          <w:szCs w:val="22"/>
          <w:shd w:val="clear" w:color="auto" w:fill="FFFFFF"/>
        </w:rPr>
        <w:t>heritage.</w:t>
      </w:r>
      <w:r w:rsidR="00590A59">
        <w:rPr>
          <w:lang w:val="en-AU"/>
        </w:rPr>
        <w:t xml:space="preserve"> </w:t>
      </w:r>
      <w:r w:rsidR="004224EE">
        <w:rPr>
          <w:lang w:val="en-AU"/>
        </w:rPr>
        <w:t>Luther is also an artist</w:t>
      </w:r>
      <w:r w:rsidR="00BC086A">
        <w:rPr>
          <w:lang w:val="en-AU"/>
        </w:rPr>
        <w:t xml:space="preserve"> </w:t>
      </w:r>
      <w:r w:rsidR="004224EE">
        <w:rPr>
          <w:lang w:val="en-AU"/>
        </w:rPr>
        <w:t xml:space="preserve">and designed the Gold Coast Suns guernsey in 2018. </w:t>
      </w:r>
    </w:p>
    <w:p w14:paraId="6B8EF3A7" w14:textId="124BC746" w:rsidR="003B14F9" w:rsidRDefault="003B14F9" w:rsidP="0053399D">
      <w:pPr>
        <w:rPr>
          <w:lang w:val="en-AU"/>
        </w:rPr>
      </w:pPr>
      <w:r w:rsidRPr="005F6F9D">
        <w:t>Luther works alongside Jellurgal Aboriginal Cultural Centre, which is the Gold Coast’s only dedicated Aboriginal cultural centre, fully owned and operated by the local Aboriginal community.</w:t>
      </w:r>
    </w:p>
    <w:p w14:paraId="1849EBED" w14:textId="77E6C7E1" w:rsidR="00590A59" w:rsidRDefault="00590A59" w:rsidP="0053399D">
      <w:pPr>
        <w:rPr>
          <w:lang w:val="en-AU"/>
        </w:rPr>
      </w:pPr>
      <w:r>
        <w:rPr>
          <w:lang w:val="en-AU"/>
        </w:rPr>
        <w:t>Luther performed several songs, including Jingari (welcome), and a closing song on the didgeridoo.</w:t>
      </w:r>
    </w:p>
    <w:p w14:paraId="1D078A3C" w14:textId="170C3E85" w:rsidR="00A448CE" w:rsidRDefault="00C01DA7" w:rsidP="00582332">
      <w:pPr>
        <w:pStyle w:val="Heading1"/>
      </w:pPr>
      <w:r>
        <w:t>Gold Coast City Council</w:t>
      </w:r>
    </w:p>
    <w:p w14:paraId="2E467E15" w14:textId="01F9E30E" w:rsidR="00A448CE" w:rsidRDefault="00C01DA7" w:rsidP="00A448CE">
      <w:pPr>
        <w:pStyle w:val="Heading2"/>
      </w:pPr>
      <w:r>
        <w:t>Councillor Hermann Vorster</w:t>
      </w:r>
    </w:p>
    <w:p w14:paraId="0B77C3B9" w14:textId="048CADC7" w:rsidR="00A448CE" w:rsidRDefault="00C01DA7" w:rsidP="00A448CE">
      <w:pPr>
        <w:pStyle w:val="Heading3"/>
      </w:pPr>
      <w:r>
        <w:t>Division 11, Gold Coast City Council</w:t>
      </w:r>
    </w:p>
    <w:p w14:paraId="03A0006A" w14:textId="77777777" w:rsidR="00795EDD" w:rsidRDefault="00795EDD" w:rsidP="00795EDD">
      <w:r>
        <w:t xml:space="preserve">Councillor Vorster spoke about the important role the council plays in creating a Gold Coast community that is inclusive and accessible to everyone. </w:t>
      </w:r>
    </w:p>
    <w:p w14:paraId="2C3C9D1A" w14:textId="1AD2B36A" w:rsidR="00795EDD" w:rsidRDefault="00795EDD" w:rsidP="00795EDD">
      <w:pPr>
        <w:spacing w:after="120" w:line="276" w:lineRule="auto"/>
        <w:rPr>
          <w:rFonts w:eastAsia="MS Mincho" w:cs="Arial"/>
          <w:lang w:eastAsia="en-AU"/>
        </w:rPr>
      </w:pPr>
      <w:r>
        <w:t>“</w:t>
      </w:r>
      <w:r>
        <w:rPr>
          <w:rFonts w:eastAsia="MS Mincho" w:cs="Arial"/>
          <w:lang w:eastAsia="en-AU"/>
        </w:rPr>
        <w:t xml:space="preserve">We know that an inclusive community benefits everyone – including parents pushing prams, a person using a wheelchair or mobility aid, a person with a temporary illness or injury, or a person with vision impairment,” Mr Vorster said. </w:t>
      </w:r>
    </w:p>
    <w:p w14:paraId="23F3643E" w14:textId="7153117C" w:rsidR="005E0124" w:rsidRPr="00795EDD" w:rsidRDefault="00795EDD" w:rsidP="005E0124">
      <w:r>
        <w:t>He spoke about how the Accessible and Inclusive City Action Plan (AICAP) is working to remove barriers and increase access and inclusion to services, information, buildings and programs to create a more inclusive Gold Coast.</w:t>
      </w:r>
    </w:p>
    <w:p w14:paraId="715710D4" w14:textId="348698A9" w:rsidR="001C3127" w:rsidRPr="00582332" w:rsidRDefault="001118F5" w:rsidP="00582332">
      <w:pPr>
        <w:pStyle w:val="Heading1"/>
      </w:pPr>
      <w:r>
        <w:t>Setting the scene</w:t>
      </w:r>
      <w:r w:rsidR="00190717">
        <w:t>:</w:t>
      </w:r>
    </w:p>
    <w:p w14:paraId="312CA9DD" w14:textId="5AEAA5AF" w:rsidR="00772220" w:rsidRDefault="0061695D" w:rsidP="00586112">
      <w:pPr>
        <w:pStyle w:val="Heading2"/>
      </w:pPr>
      <w:r>
        <w:t>Michelle Moss</w:t>
      </w:r>
    </w:p>
    <w:p w14:paraId="0058042C" w14:textId="78C05409" w:rsidR="00327507" w:rsidRPr="0012375F" w:rsidRDefault="00D10206" w:rsidP="0012375F">
      <w:pPr>
        <w:pStyle w:val="Heading3"/>
        <w:rPr>
          <w:b w:val="0"/>
        </w:rPr>
      </w:pPr>
      <w:r>
        <w:rPr>
          <w:rStyle w:val="Heading3Char"/>
          <w:b/>
        </w:rPr>
        <w:t xml:space="preserve">Business and Operations Manager, Queenslanders with Disability Network (QDN) </w:t>
      </w:r>
    </w:p>
    <w:p w14:paraId="2009916E" w14:textId="50997E8B" w:rsidR="0029397D" w:rsidRDefault="00D20CCA" w:rsidP="00C97B03">
      <w:bookmarkStart w:id="3" w:name="_Hlk532563573"/>
      <w:r>
        <w:t>“</w:t>
      </w:r>
      <w:r w:rsidR="0029397D">
        <w:t>We acknowledge the Traditional Owners of the lands where we meet, pay respect to the Elders – past, present and emerging and acknowledge the importan</w:t>
      </w:r>
      <w:r w:rsidR="009F6F7D">
        <w:t>ce</w:t>
      </w:r>
      <w:r w:rsidR="0029397D">
        <w:t xml:space="preserve"> Aboriginal and Torres Strait Islander people continue to play within the community.</w:t>
      </w:r>
    </w:p>
    <w:p w14:paraId="488BB4EE" w14:textId="7D2D3801" w:rsidR="00D20CCA" w:rsidRDefault="00D20CCA" w:rsidP="00C97B03">
      <w:r>
        <w:t xml:space="preserve">QDN also acknowledges people with disability who have come before us and died in institutional settings, as well as those who are still trapped in institutions or silenced by institutional practices. We take on the responsibilities of being clear about the </w:t>
      </w:r>
      <w:r>
        <w:lastRenderedPageBreak/>
        <w:t>rights of ALL people with disability and, where necessary, speak in an informed and considered manner for those who cannot speak for themselves.</w:t>
      </w:r>
      <w:r w:rsidR="0029397D">
        <w:t>”</w:t>
      </w:r>
    </w:p>
    <w:p w14:paraId="382CCC5B" w14:textId="790FAB9E" w:rsidR="006F244A" w:rsidRDefault="008E63C8" w:rsidP="00C97B03">
      <w:r>
        <w:t>Michelle</w:t>
      </w:r>
      <w:r w:rsidR="00763312">
        <w:t xml:space="preserve"> spoke</w:t>
      </w:r>
      <w:r>
        <w:t xml:space="preserve"> about the importance of</w:t>
      </w:r>
      <w:r w:rsidR="00371ECB">
        <w:t xml:space="preserve"> “the power of people coming together as changemakers of the Gold Coast”. </w:t>
      </w:r>
    </w:p>
    <w:p w14:paraId="192D4A40" w14:textId="77777777" w:rsidR="00EA5FA0" w:rsidRDefault="00EA5FA0" w:rsidP="00EA5FA0">
      <w:pPr>
        <w:pStyle w:val="Heading2"/>
      </w:pPr>
      <w:r>
        <w:t>Mark Henley</w:t>
      </w:r>
    </w:p>
    <w:p w14:paraId="79862BC0" w14:textId="77777777" w:rsidR="00EA5FA0" w:rsidRPr="00FD0634" w:rsidRDefault="00EA5FA0" w:rsidP="00EA5FA0">
      <w:pPr>
        <w:pStyle w:val="Heading3"/>
      </w:pPr>
      <w:r>
        <w:t>Chief Executive Officer, Queensland Council of Social Service (QCOSS)</w:t>
      </w:r>
    </w:p>
    <w:p w14:paraId="2B494EED" w14:textId="77777777" w:rsidR="00EA5FA0" w:rsidRDefault="00EA5FA0" w:rsidP="00EA5FA0">
      <w:r>
        <w:t>Mark spoke about the importance of the First Nations people and how we, as a community, can learn so much from the original inhabitants and people from other cultures. He also talked about the importance of all people in Queensland having equality.</w:t>
      </w:r>
    </w:p>
    <w:p w14:paraId="36659C69" w14:textId="77777777" w:rsidR="00EA5FA0" w:rsidRDefault="00EA5FA0" w:rsidP="00EA5FA0">
      <w:r>
        <w:t>“All people across the state have the right to live a good life – this means they have a home, they have opportunities for employment, and they have access to health services. But the most important element to a good life is connections to family, friends and the community,” Mark says.</w:t>
      </w:r>
    </w:p>
    <w:p w14:paraId="6937B525" w14:textId="497C7BA4" w:rsidR="00EA5FA0" w:rsidRDefault="00EA5FA0" w:rsidP="00C97B03">
      <w:r>
        <w:t xml:space="preserve">“We need to challenge the current systems and narratives. The current narrative from a federal level is jobs and growth. At the state level, it is all about jobs, jobs, jobs. There is more to life than jobs. People want more from their community. We expect more from politicians, but we also expect more from each other. That is why QCOSS is focussing on place-based work, including these forums. QCOSS is invested in these conversations – this is the tenth out of 14 we will do. We have a few more to go. Then we will do it again and into the future. Social change takes time. There is an enormous appetite for people to come together – where real change happens. My ask from you is to give your all – everyone here. Keep your aspirations high.” </w:t>
      </w:r>
    </w:p>
    <w:p w14:paraId="3EFBD99F" w14:textId="6081D96B" w:rsidR="00772220" w:rsidRDefault="00216F73" w:rsidP="00586112">
      <w:pPr>
        <w:pStyle w:val="Heading2"/>
      </w:pPr>
      <w:r>
        <w:t>Zoe Gill</w:t>
      </w:r>
    </w:p>
    <w:p w14:paraId="6FCEFB23" w14:textId="01A2802E" w:rsidR="00BB0ADD" w:rsidRDefault="00216F73" w:rsidP="007C4C5E">
      <w:pPr>
        <w:pStyle w:val="Heading3"/>
      </w:pPr>
      <w:bookmarkStart w:id="4" w:name="_Hlk532563562"/>
      <w:bookmarkEnd w:id="3"/>
      <w:r>
        <w:t>Assistant Director</w:t>
      </w:r>
      <w:r w:rsidR="00797B8D">
        <w:t xml:space="preserve">, Community and Mainstream Engagement Queensland, </w:t>
      </w:r>
      <w:r>
        <w:t>National Disability Insurance Agency</w:t>
      </w:r>
      <w:r w:rsidR="00C97B03">
        <w:t xml:space="preserve"> (NDIA)</w:t>
      </w:r>
    </w:p>
    <w:p w14:paraId="521C126B" w14:textId="3115201A" w:rsidR="00EB3455" w:rsidRPr="00EB3455" w:rsidRDefault="00EB3455" w:rsidP="00EB3455">
      <w:pPr>
        <w:rPr>
          <w:lang w:val="en-AU"/>
        </w:rPr>
      </w:pPr>
      <w:r>
        <w:rPr>
          <w:lang w:val="en-AU"/>
        </w:rPr>
        <w:t xml:space="preserve">Zoe is from Brisbane originally but lives </w:t>
      </w:r>
      <w:r w:rsidR="00A92E42">
        <w:rPr>
          <w:lang w:val="en-AU"/>
        </w:rPr>
        <w:t>on</w:t>
      </w:r>
      <w:r>
        <w:rPr>
          <w:lang w:val="en-AU"/>
        </w:rPr>
        <w:t xml:space="preserve"> the Gold Coast</w:t>
      </w:r>
      <w:r w:rsidR="005071F4">
        <w:rPr>
          <w:lang w:val="en-AU"/>
        </w:rPr>
        <w:t>. I</w:t>
      </w:r>
      <w:r>
        <w:rPr>
          <w:lang w:val="en-AU"/>
        </w:rPr>
        <w:t xml:space="preserve">t was important for her to be at the Gold Coast forum </w:t>
      </w:r>
      <w:r w:rsidR="00090F1E">
        <w:rPr>
          <w:lang w:val="en-AU"/>
        </w:rPr>
        <w:t xml:space="preserve">as it is her community. </w:t>
      </w:r>
    </w:p>
    <w:bookmarkEnd w:id="4"/>
    <w:p w14:paraId="0FE69930" w14:textId="0443FC8F" w:rsidR="00740E0D" w:rsidRDefault="00740E0D" w:rsidP="00D77964">
      <w:r>
        <w:t>“If I listen to you, I am doing my job.</w:t>
      </w:r>
      <w:r w:rsidR="00CA433D">
        <w:t xml:space="preserve"> </w:t>
      </w:r>
      <w:r>
        <w:t xml:space="preserve">This forum is an opportunity to challenge the system – bring it on! </w:t>
      </w:r>
      <w:r w:rsidR="00042E41">
        <w:t>W</w:t>
      </w:r>
      <w:r>
        <w:t xml:space="preserve">e don’t have a robust </w:t>
      </w:r>
      <w:r w:rsidR="007B4585">
        <w:t xml:space="preserve">NDIS if we don’t have people challenging it. The old system </w:t>
      </w:r>
      <w:r w:rsidR="008D1C17">
        <w:t>was doing things we thought were good for people with disabilities. With the NDIS, now it’s your chance</w:t>
      </w:r>
      <w:r w:rsidR="00846307">
        <w:t>,</w:t>
      </w:r>
      <w:r w:rsidR="00EB3455">
        <w:t>”</w:t>
      </w:r>
      <w:r w:rsidR="00846307">
        <w:t xml:space="preserve"> Zoe says.</w:t>
      </w:r>
    </w:p>
    <w:p w14:paraId="6D9FDBAD" w14:textId="51D9DFBA" w:rsidR="004257B1" w:rsidRDefault="004257B1" w:rsidP="00D77964">
      <w:r>
        <w:t>Zoe also spoke about the opportunities with the Information, Linkages and Capacity Building (ILC) National Readiness Grants by the NDIA.</w:t>
      </w:r>
    </w:p>
    <w:p w14:paraId="1CDC945D" w14:textId="63024075" w:rsidR="00DF0BEE" w:rsidRDefault="00ED2A69" w:rsidP="00D77964">
      <w:r>
        <w:t>“There are 23 million Australian</w:t>
      </w:r>
      <w:r w:rsidR="00665B12">
        <w:t xml:space="preserve">s. </w:t>
      </w:r>
      <w:r w:rsidR="00DF0BEE">
        <w:t>Nearly half a million of those people will have an NDIS plan by the end of the year.</w:t>
      </w:r>
      <w:r w:rsidR="00AE10C7">
        <w:t xml:space="preserve"> </w:t>
      </w:r>
      <w:r w:rsidR="0099273A">
        <w:t>The NDIS fund plans</w:t>
      </w:r>
      <w:r w:rsidR="00D41B55">
        <w:t>,</w:t>
      </w:r>
      <w:r w:rsidR="0099273A">
        <w:t xml:space="preserve"> but we must create inclusion opportunities for people with disability, their family and carers.</w:t>
      </w:r>
      <w:r w:rsidR="008C453C">
        <w:t xml:space="preserve"> T</w:t>
      </w:r>
      <w:r w:rsidR="00AC63E0">
        <w:t xml:space="preserve">hat is why we have the ILC grants. It’s about enabling </w:t>
      </w:r>
      <w:r w:rsidR="009604C6">
        <w:t>ordinary</w:t>
      </w:r>
      <w:r w:rsidR="00AC63E0">
        <w:t xml:space="preserve"> life.” </w:t>
      </w:r>
    </w:p>
    <w:p w14:paraId="686FC02A" w14:textId="649374B8" w:rsidR="00D41B55" w:rsidRDefault="00FE72F6" w:rsidP="00D77964">
      <w:r>
        <w:t>Zoe s</w:t>
      </w:r>
      <w:r w:rsidR="00C56E1D">
        <w:t>ays</w:t>
      </w:r>
      <w:r>
        <w:t xml:space="preserve"> the NDIA is listening to communities.</w:t>
      </w:r>
    </w:p>
    <w:p w14:paraId="1CF638A9" w14:textId="0641A6ED" w:rsidR="008252F8" w:rsidRDefault="00FE72F6" w:rsidP="00D77964">
      <w:r>
        <w:lastRenderedPageBreak/>
        <w:t>“</w:t>
      </w:r>
      <w:r w:rsidR="00AC36F7">
        <w:t>We want to listen and do what you need.</w:t>
      </w:r>
      <w:r w:rsidR="002962D6">
        <w:t xml:space="preserve"> We are building capacity for people with disability, their families and carers to par</w:t>
      </w:r>
      <w:r w:rsidR="008F57DF">
        <w:t>ticipate in community and economic life</w:t>
      </w:r>
      <w:r w:rsidR="00846307">
        <w:t>.”</w:t>
      </w:r>
      <w:r w:rsidR="008F57DF">
        <w:t xml:space="preserve"> </w:t>
      </w:r>
    </w:p>
    <w:p w14:paraId="7345C1DB" w14:textId="281EC110" w:rsidR="008F57DF" w:rsidRDefault="00190717" w:rsidP="00190717">
      <w:pPr>
        <w:pStyle w:val="Heading1"/>
      </w:pPr>
      <w:r>
        <w:t>Community panel presentations: Sharing the local Gold Coast story</w:t>
      </w:r>
    </w:p>
    <w:p w14:paraId="5830BA55" w14:textId="77777777" w:rsidR="0078775A" w:rsidRDefault="0078775A" w:rsidP="0078775A">
      <w:pPr>
        <w:pStyle w:val="Heading2"/>
        <w:rPr>
          <w:rFonts w:eastAsia="Arial Unicode MS"/>
          <w:lang w:val="en-US"/>
        </w:rPr>
      </w:pPr>
      <w:bookmarkStart w:id="5" w:name="_Toc535492307"/>
      <w:r>
        <w:rPr>
          <w:rFonts w:eastAsia="Arial Unicode MS"/>
        </w:rPr>
        <w:t>David Loader</w:t>
      </w:r>
    </w:p>
    <w:p w14:paraId="606932AF" w14:textId="77777777" w:rsidR="0078775A" w:rsidRDefault="0078775A" w:rsidP="0078775A">
      <w:pPr>
        <w:pStyle w:val="Heading3"/>
        <w:rPr>
          <w:rFonts w:eastAsia="Arial Unicode MS"/>
        </w:rPr>
      </w:pPr>
      <w:r>
        <w:rPr>
          <w:rFonts w:eastAsia="Arial Unicode MS"/>
        </w:rPr>
        <w:t xml:space="preserve">parkrun Australia </w:t>
      </w:r>
    </w:p>
    <w:p w14:paraId="614DF97B" w14:textId="77777777" w:rsidR="0079439F" w:rsidRDefault="00D436E0" w:rsidP="0078775A">
      <w:pPr>
        <w:pStyle w:val="Body"/>
      </w:pPr>
      <w:r>
        <w:t>parkrun</w:t>
      </w:r>
      <w:r w:rsidR="0078775A">
        <w:t xml:space="preserve"> </w:t>
      </w:r>
      <w:r>
        <w:t xml:space="preserve">Australia </w:t>
      </w:r>
      <w:r w:rsidR="0078775A">
        <w:t>believe</w:t>
      </w:r>
      <w:r w:rsidR="0079439F">
        <w:t>s</w:t>
      </w:r>
      <w:r w:rsidR="0078775A">
        <w:t xml:space="preserve"> in creating healthier and happier communities. </w:t>
      </w:r>
    </w:p>
    <w:p w14:paraId="3ECA3B51" w14:textId="359DD340" w:rsidR="0078775A" w:rsidRDefault="0079439F" w:rsidP="0078775A">
      <w:pPr>
        <w:pStyle w:val="Body"/>
      </w:pPr>
      <w:r>
        <w:t>“</w:t>
      </w:r>
      <w:r w:rsidR="0078775A">
        <w:t xml:space="preserve">We do this by breaking down barriers to regular physical activity, whether it be walking, running or volunteering. We support communities to deliver a free </w:t>
      </w:r>
      <w:r>
        <w:t xml:space="preserve">five </w:t>
      </w:r>
      <w:r w:rsidR="0078775A">
        <w:t xml:space="preserve">kilometre event on Saturdays for people of all ages and are currently piloting </w:t>
      </w:r>
      <w:r>
        <w:t xml:space="preserve">two </w:t>
      </w:r>
      <w:r w:rsidR="0078775A">
        <w:t>kilometre events for juniors on Sundays.”</w:t>
      </w:r>
    </w:p>
    <w:p w14:paraId="6F5260CC" w14:textId="77777777" w:rsidR="0078775A" w:rsidRDefault="0078775A" w:rsidP="0078775A">
      <w:pPr>
        <w:pStyle w:val="Body"/>
      </w:pPr>
      <w:r>
        <w:t>David says it is much more than a run in the park.</w:t>
      </w:r>
    </w:p>
    <w:p w14:paraId="46587229" w14:textId="77777777" w:rsidR="0078775A" w:rsidRDefault="0078775A" w:rsidP="0078775A">
      <w:pPr>
        <w:pStyle w:val="Body"/>
      </w:pPr>
      <w:r>
        <w:t>It is a social movement with community as its beating heart. It is available to everyone – people who push prams, people with dogs, several generations participating together, and many parkruns are accessible to people with wheelchairs. Our events take place at 350 locations around Australia and new parkruns are launching every Saturday.”</w:t>
      </w:r>
    </w:p>
    <w:p w14:paraId="4A207911" w14:textId="77777777" w:rsidR="0078775A" w:rsidRDefault="0078775A" w:rsidP="0078775A">
      <w:pPr>
        <w:pStyle w:val="Body"/>
      </w:pPr>
      <w:r>
        <w:t>David says parkrun empowers people to get involved as volunteers.</w:t>
      </w:r>
    </w:p>
    <w:p w14:paraId="5AD169C6" w14:textId="77777777" w:rsidR="0078775A" w:rsidRDefault="0078775A" w:rsidP="0078775A">
      <w:pPr>
        <w:pStyle w:val="Body"/>
      </w:pPr>
      <w:r>
        <w:t xml:space="preserve">“Volunteers are one of the cornerstones of parkrun. We have roles for everyone. Last week, we had a four-year-old marshal with his mum, signalling to everyone going past. It was great!” </w:t>
      </w:r>
    </w:p>
    <w:p w14:paraId="2ED3C0A6" w14:textId="77777777" w:rsidR="0078775A" w:rsidRDefault="0078775A" w:rsidP="0078775A">
      <w:pPr>
        <w:pStyle w:val="Body"/>
      </w:pPr>
      <w:r>
        <w:t>David is passionate about parkrun. At the time of the forum, he had only been working for parkrun for a week but was ready to share his personal story of how it has helped him in his personal life.</w:t>
      </w:r>
    </w:p>
    <w:p w14:paraId="0C92737B" w14:textId="77777777" w:rsidR="0078775A" w:rsidRDefault="0078775A" w:rsidP="0078775A">
      <w:pPr>
        <w:pStyle w:val="Body"/>
      </w:pPr>
      <w:r>
        <w:t>“I have been involved in parkrun since an event opened in my suburb in 2013. I have run 160 times and volunteered 97 times. Volunteering was a chance to contribute to my community.”</w:t>
      </w:r>
    </w:p>
    <w:p w14:paraId="6964DA9F" w14:textId="67EABE96" w:rsidR="0078775A" w:rsidRDefault="0078775A" w:rsidP="0078775A">
      <w:pPr>
        <w:pStyle w:val="Body"/>
      </w:pPr>
      <w:r>
        <w:t>“A couple of years ago, I had health issues that meant I couldn’t run. What I could do during treatment was parkrun. It was an opportunity to watch people out there. I felt I was still part of my local community by being there, rather than just sitting at home worrying about what I couldn’t do. In the 47</w:t>
      </w:r>
      <w:r>
        <w:rPr>
          <w:vertAlign w:val="superscript"/>
        </w:rPr>
        <w:t>th</w:t>
      </w:r>
      <w:r>
        <w:t xml:space="preserve"> week, I slowly completed by first parkrun. Everyone cheered.”</w:t>
      </w:r>
    </w:p>
    <w:p w14:paraId="5D23F4A7" w14:textId="77777777" w:rsidR="0078775A" w:rsidRDefault="0078775A" w:rsidP="0078775A">
      <w:pPr>
        <w:pStyle w:val="Body"/>
      </w:pPr>
      <w:r>
        <w:t xml:space="preserve">“I am passionate because I can see the benefit to all participants and the community. It is a health enabler. After every parkrun, all participants, everyone is invited to the local café. It fosters real community spirit and helps anyone new becomes part of that community. It gives mental and physical health and happiness and a sense of </w:t>
      </w:r>
      <w:r>
        <w:lastRenderedPageBreak/>
        <w:t xml:space="preserve">belonging – I am the example of that. It gives people a chance to focus on what they can do rather than what they can’t do.” </w:t>
      </w:r>
    </w:p>
    <w:p w14:paraId="476DA447" w14:textId="77777777" w:rsidR="0078775A" w:rsidRDefault="0078775A" w:rsidP="0078775A">
      <w:pPr>
        <w:pStyle w:val="Body"/>
      </w:pPr>
      <w:r>
        <w:t xml:space="preserve">parkrun is a worldwide concept and it has flourished in Australia since started in 2011. </w:t>
      </w:r>
    </w:p>
    <w:p w14:paraId="54440A10" w14:textId="77777777" w:rsidR="0078775A" w:rsidRDefault="0078775A" w:rsidP="0078775A">
      <w:pPr>
        <w:pStyle w:val="Body"/>
      </w:pPr>
      <w:r>
        <w:t>“52,000 people walked or ran a parkrun last week thanks to 3,500 volunteers. This works out at 2.7 million participations in a year” David says.</w:t>
      </w:r>
    </w:p>
    <w:p w14:paraId="5142F296" w14:textId="77777777" w:rsidR="0078775A" w:rsidRDefault="0078775A" w:rsidP="0078775A">
      <w:pPr>
        <w:pStyle w:val="Body"/>
      </w:pPr>
      <w:r>
        <w:t>“parkrun is growing. Join others in the social movement. You don’t need to run at all. Just be involved.”</w:t>
      </w:r>
    </w:p>
    <w:p w14:paraId="1061381E" w14:textId="77777777" w:rsidR="0078775A" w:rsidRDefault="0078775A" w:rsidP="0078775A">
      <w:pPr>
        <w:pStyle w:val="Body"/>
      </w:pPr>
      <w:r>
        <w:t xml:space="preserve">If you would like more information, please visit </w:t>
      </w:r>
      <w:hyperlink r:id="rId16" w:history="1">
        <w:r>
          <w:rPr>
            <w:rStyle w:val="Hyperlink"/>
            <w:color w:val="0563C1"/>
            <w:u w:color="0563C1"/>
          </w:rPr>
          <w:t>www.parkrun.com.au</w:t>
        </w:r>
      </w:hyperlink>
      <w:r>
        <w:t xml:space="preserve"> </w:t>
      </w:r>
    </w:p>
    <w:p w14:paraId="67C26CCC" w14:textId="2DECE1FC" w:rsidR="009B7C12" w:rsidRDefault="009B7C12" w:rsidP="009B7C12">
      <w:pPr>
        <w:pStyle w:val="Heading2"/>
      </w:pPr>
      <w:r>
        <w:t xml:space="preserve">Amelia </w:t>
      </w:r>
      <w:r w:rsidR="00B21F90">
        <w:t xml:space="preserve">Gow </w:t>
      </w:r>
    </w:p>
    <w:p w14:paraId="73A65B95" w14:textId="75D06EE0" w:rsidR="00B21F90" w:rsidRDefault="00B21F90" w:rsidP="00B21F90">
      <w:pPr>
        <w:pStyle w:val="Heading3"/>
      </w:pPr>
      <w:r>
        <w:t xml:space="preserve">General Manager, Bakery 6729 </w:t>
      </w:r>
    </w:p>
    <w:p w14:paraId="03433DBE" w14:textId="77777777" w:rsidR="00313324" w:rsidRDefault="00045CF0" w:rsidP="00B21F90">
      <w:pPr>
        <w:rPr>
          <w:lang w:val="en-AU"/>
        </w:rPr>
      </w:pPr>
      <w:r>
        <w:rPr>
          <w:lang w:val="en-AU"/>
        </w:rPr>
        <w:t xml:space="preserve">Bakery </w:t>
      </w:r>
      <w:r w:rsidR="001F4CE9">
        <w:rPr>
          <w:lang w:val="en-AU"/>
        </w:rPr>
        <w:t>6729 in Broadbeach gives</w:t>
      </w:r>
      <w:r>
        <w:rPr>
          <w:lang w:val="en-AU"/>
        </w:rPr>
        <w:t xml:space="preserve"> p</w:t>
      </w:r>
      <w:r w:rsidR="00B21F90">
        <w:rPr>
          <w:lang w:val="en-AU"/>
        </w:rPr>
        <w:t xml:space="preserve">eople with disability </w:t>
      </w:r>
      <w:r w:rsidR="001F4CE9">
        <w:rPr>
          <w:lang w:val="en-AU"/>
        </w:rPr>
        <w:t xml:space="preserve">the chance to </w:t>
      </w:r>
      <w:r w:rsidR="00B21F90">
        <w:rPr>
          <w:lang w:val="en-AU"/>
        </w:rPr>
        <w:t xml:space="preserve">come in for 12 weeks </w:t>
      </w:r>
      <w:r w:rsidR="00A64E26">
        <w:rPr>
          <w:lang w:val="en-AU"/>
        </w:rPr>
        <w:t xml:space="preserve">to build their skills. </w:t>
      </w:r>
    </w:p>
    <w:p w14:paraId="70152027" w14:textId="260AB15F" w:rsidR="00B21F90" w:rsidRDefault="001F4CE9" w:rsidP="00B21F90">
      <w:pPr>
        <w:rPr>
          <w:lang w:val="en-AU"/>
        </w:rPr>
      </w:pPr>
      <w:r>
        <w:rPr>
          <w:lang w:val="en-AU"/>
        </w:rPr>
        <w:t>“</w:t>
      </w:r>
      <w:r w:rsidR="00A64E26">
        <w:rPr>
          <w:lang w:val="en-AU"/>
        </w:rPr>
        <w:t>Whatever your disability is, in the right situation it’s a strength</w:t>
      </w:r>
      <w:r>
        <w:rPr>
          <w:lang w:val="en-AU"/>
        </w:rPr>
        <w:t>,” Amelia says.</w:t>
      </w:r>
    </w:p>
    <w:p w14:paraId="0AF9C708" w14:textId="479F5ADA" w:rsidR="008C68E1" w:rsidRDefault="003801EB" w:rsidP="00B21F90">
      <w:pPr>
        <w:rPr>
          <w:lang w:val="en-AU"/>
        </w:rPr>
      </w:pPr>
      <w:r>
        <w:rPr>
          <w:lang w:val="en-AU"/>
        </w:rPr>
        <w:t>Amelia gave various examples</w:t>
      </w:r>
      <w:r w:rsidR="00F22C42">
        <w:rPr>
          <w:lang w:val="en-AU"/>
        </w:rPr>
        <w:t xml:space="preserve"> of employees who have built their skills through the bakery</w:t>
      </w:r>
      <w:r w:rsidR="004B30D4">
        <w:rPr>
          <w:lang w:val="en-AU"/>
        </w:rPr>
        <w:t xml:space="preserve">, like Stephanie. </w:t>
      </w:r>
      <w:r w:rsidR="00E505A2">
        <w:rPr>
          <w:lang w:val="en-AU"/>
        </w:rPr>
        <w:t>Stephanie has a vision impairment</w:t>
      </w:r>
      <w:r w:rsidR="00F95130">
        <w:rPr>
          <w:lang w:val="en-AU"/>
        </w:rPr>
        <w:t xml:space="preserve"> and was bullied through school. But at the bakery, everyone treat</w:t>
      </w:r>
      <w:r w:rsidR="008E559D">
        <w:rPr>
          <w:lang w:val="en-AU"/>
        </w:rPr>
        <w:t>s</w:t>
      </w:r>
      <w:r w:rsidR="00F95130">
        <w:rPr>
          <w:lang w:val="en-AU"/>
        </w:rPr>
        <w:t xml:space="preserve"> her the same</w:t>
      </w:r>
      <w:r w:rsidR="009A67C6">
        <w:rPr>
          <w:lang w:val="en-AU"/>
        </w:rPr>
        <w:t>.</w:t>
      </w:r>
      <w:r w:rsidR="00B12E8C">
        <w:rPr>
          <w:lang w:val="en-AU"/>
        </w:rPr>
        <w:t xml:space="preserve"> </w:t>
      </w:r>
      <w:r w:rsidR="008C68E1">
        <w:rPr>
          <w:lang w:val="en-AU"/>
        </w:rPr>
        <w:t xml:space="preserve">Stephanie’s job at the bakery is world’s away from her previous job. </w:t>
      </w:r>
    </w:p>
    <w:p w14:paraId="18B913AF" w14:textId="0F0E0EE3" w:rsidR="008E559D" w:rsidRDefault="008C68E1" w:rsidP="00B21F90">
      <w:pPr>
        <w:rPr>
          <w:lang w:val="en-AU"/>
        </w:rPr>
      </w:pPr>
      <w:r>
        <w:rPr>
          <w:lang w:val="en-AU"/>
        </w:rPr>
        <w:t xml:space="preserve"> </w:t>
      </w:r>
      <w:r w:rsidR="009A67C6">
        <w:rPr>
          <w:lang w:val="en-AU"/>
        </w:rPr>
        <w:t xml:space="preserve">“During school, her job was at the counter of a theme park. Part of her job was to read tickets and check people’s </w:t>
      </w:r>
      <w:r w:rsidR="00A42080">
        <w:rPr>
          <w:lang w:val="en-AU"/>
        </w:rPr>
        <w:t>I. D’s</w:t>
      </w:r>
      <w:r w:rsidR="009A67C6">
        <w:rPr>
          <w:lang w:val="en-AU"/>
        </w:rPr>
        <w:t xml:space="preserve">. </w:t>
      </w:r>
      <w:r w:rsidR="008E559D">
        <w:rPr>
          <w:lang w:val="en-AU"/>
        </w:rPr>
        <w:t>She’s blind!</w:t>
      </w:r>
      <w:r w:rsidR="00A42080">
        <w:rPr>
          <w:lang w:val="en-AU"/>
        </w:rPr>
        <w:t xml:space="preserve"> </w:t>
      </w:r>
      <w:r w:rsidR="008E559D">
        <w:rPr>
          <w:lang w:val="en-AU"/>
        </w:rPr>
        <w:t xml:space="preserve">After two weeks of working there, she overheard someone in the queue say, </w:t>
      </w:r>
      <w:r w:rsidR="002C08F3">
        <w:rPr>
          <w:lang w:val="en-AU"/>
        </w:rPr>
        <w:t>‘</w:t>
      </w:r>
      <w:r w:rsidR="008E559D">
        <w:rPr>
          <w:lang w:val="en-AU"/>
        </w:rPr>
        <w:t>Trust us to get the blind chick.</w:t>
      </w:r>
      <w:r w:rsidR="002C08F3">
        <w:rPr>
          <w:lang w:val="en-AU"/>
        </w:rPr>
        <w:t>’</w:t>
      </w:r>
      <w:r w:rsidR="008E559D">
        <w:rPr>
          <w:lang w:val="en-AU"/>
        </w:rPr>
        <w:t xml:space="preserve"> She quit that same day. After that, it took her seven years to get a job. Seven years to know her skills are worthwhile. Now, Steph runs my bakery.</w:t>
      </w:r>
      <w:r w:rsidR="00046024">
        <w:rPr>
          <w:lang w:val="en-AU"/>
        </w:rPr>
        <w:t>”</w:t>
      </w:r>
    </w:p>
    <w:p w14:paraId="5AA91FC8" w14:textId="1E34DDB9" w:rsidR="00DD22DD" w:rsidRDefault="0050459D" w:rsidP="00B21F90">
      <w:pPr>
        <w:rPr>
          <w:lang w:val="en-AU"/>
        </w:rPr>
      </w:pPr>
      <w:r>
        <w:rPr>
          <w:lang w:val="en-AU"/>
        </w:rPr>
        <w:t xml:space="preserve"> </w:t>
      </w:r>
      <w:r w:rsidR="00DD22DD">
        <w:rPr>
          <w:lang w:val="en-AU"/>
        </w:rPr>
        <w:t>“We all have perceived barriers. But we can all succeed in life if its in the right environment,” Amelia says.</w:t>
      </w:r>
    </w:p>
    <w:p w14:paraId="6CED462C" w14:textId="77777777" w:rsidR="00DD22DD" w:rsidRDefault="00DD22DD" w:rsidP="00B21F90">
      <w:pPr>
        <w:rPr>
          <w:lang w:val="en-AU"/>
        </w:rPr>
      </w:pPr>
      <w:r>
        <w:rPr>
          <w:lang w:val="en-AU"/>
        </w:rPr>
        <w:t>“</w:t>
      </w:r>
      <w:r w:rsidR="0007049E">
        <w:rPr>
          <w:lang w:val="en-AU"/>
        </w:rPr>
        <w:t>Caitlin has sever</w:t>
      </w:r>
      <w:r w:rsidR="00D0728D">
        <w:rPr>
          <w:lang w:val="en-AU"/>
        </w:rPr>
        <w:t>e</w:t>
      </w:r>
      <w:r w:rsidR="0007049E">
        <w:rPr>
          <w:lang w:val="en-AU"/>
        </w:rPr>
        <w:t xml:space="preserve"> mental health issues and anxiety. </w:t>
      </w:r>
      <w:r w:rsidR="00D0728D">
        <w:rPr>
          <w:lang w:val="en-AU"/>
        </w:rPr>
        <w:t>She started working one day a week but is now working three days</w:t>
      </w:r>
      <w:r>
        <w:rPr>
          <w:lang w:val="en-AU"/>
        </w:rPr>
        <w:t>.”</w:t>
      </w:r>
    </w:p>
    <w:p w14:paraId="644CE6E7" w14:textId="7FEDE77D" w:rsidR="0007049E" w:rsidRDefault="00DD22DD" w:rsidP="00B21F90">
      <w:pPr>
        <w:rPr>
          <w:lang w:val="en-AU"/>
        </w:rPr>
      </w:pPr>
      <w:r>
        <w:rPr>
          <w:lang w:val="en-AU"/>
        </w:rPr>
        <w:t>“</w:t>
      </w:r>
      <w:r w:rsidR="00BB2D49">
        <w:rPr>
          <w:lang w:val="en-AU"/>
        </w:rPr>
        <w:t>Caitlin</w:t>
      </w:r>
      <w:r w:rsidR="00D0728D">
        <w:rPr>
          <w:lang w:val="en-AU"/>
        </w:rPr>
        <w:t xml:space="preserve"> is an amazing cake </w:t>
      </w:r>
      <w:r>
        <w:rPr>
          <w:lang w:val="en-AU"/>
        </w:rPr>
        <w:t>decorator,</w:t>
      </w:r>
      <w:r w:rsidR="00967EBA">
        <w:rPr>
          <w:lang w:val="en-AU"/>
        </w:rPr>
        <w:t xml:space="preserve"> but a </w:t>
      </w:r>
      <w:r w:rsidR="00703BAC">
        <w:rPr>
          <w:lang w:val="en-AU"/>
        </w:rPr>
        <w:t xml:space="preserve">job interview was not going to work for </w:t>
      </w:r>
      <w:r>
        <w:rPr>
          <w:lang w:val="en-AU"/>
        </w:rPr>
        <w:t>her</w:t>
      </w:r>
      <w:r w:rsidR="00703BAC">
        <w:rPr>
          <w:lang w:val="en-AU"/>
        </w:rPr>
        <w:t xml:space="preserve">. </w:t>
      </w:r>
      <w:r>
        <w:rPr>
          <w:lang w:val="en-AU"/>
        </w:rPr>
        <w:t>Instead,</w:t>
      </w:r>
      <w:r w:rsidR="00967EBA">
        <w:rPr>
          <w:lang w:val="en-AU"/>
        </w:rPr>
        <w:t xml:space="preserve"> we asked her </w:t>
      </w:r>
      <w:r>
        <w:rPr>
          <w:lang w:val="en-AU"/>
        </w:rPr>
        <w:t xml:space="preserve">potential </w:t>
      </w:r>
      <w:r w:rsidR="00967EBA">
        <w:rPr>
          <w:lang w:val="en-AU"/>
        </w:rPr>
        <w:t xml:space="preserve">employer to come into the bakery and stand next to her while she makes </w:t>
      </w:r>
      <w:r>
        <w:rPr>
          <w:lang w:val="en-AU"/>
        </w:rPr>
        <w:t>c</w:t>
      </w:r>
      <w:r w:rsidR="00967EBA">
        <w:rPr>
          <w:lang w:val="en-AU"/>
        </w:rPr>
        <w:t>upcakes and cookies</w:t>
      </w:r>
      <w:r>
        <w:rPr>
          <w:lang w:val="en-AU"/>
        </w:rPr>
        <w:t>, to see what she can do. S</w:t>
      </w:r>
      <w:r w:rsidR="00967EBA">
        <w:rPr>
          <w:lang w:val="en-AU"/>
        </w:rPr>
        <w:t>he was offered a job.</w:t>
      </w:r>
      <w:r>
        <w:rPr>
          <w:lang w:val="en-AU"/>
        </w:rPr>
        <w:t>”</w:t>
      </w:r>
    </w:p>
    <w:p w14:paraId="0FF27C0B" w14:textId="22B1BB36" w:rsidR="00AC1243" w:rsidRDefault="00DD22DD" w:rsidP="00B21F90">
      <w:pPr>
        <w:rPr>
          <w:lang w:val="en-AU"/>
        </w:rPr>
      </w:pPr>
      <w:r>
        <w:rPr>
          <w:lang w:val="en-AU"/>
        </w:rPr>
        <w:t>“</w:t>
      </w:r>
      <w:r w:rsidR="004E26AC">
        <w:rPr>
          <w:lang w:val="en-AU"/>
        </w:rPr>
        <w:t>Te</w:t>
      </w:r>
      <w:r w:rsidR="00016808">
        <w:rPr>
          <w:lang w:val="en-AU"/>
        </w:rPr>
        <w:t>a</w:t>
      </w:r>
      <w:r w:rsidR="004E26AC">
        <w:rPr>
          <w:lang w:val="en-AU"/>
        </w:rPr>
        <w:t>gan has sever</w:t>
      </w:r>
      <w:r>
        <w:rPr>
          <w:lang w:val="en-AU"/>
        </w:rPr>
        <w:t>e</w:t>
      </w:r>
      <w:r w:rsidR="004E26AC">
        <w:rPr>
          <w:lang w:val="en-AU"/>
        </w:rPr>
        <w:t xml:space="preserve"> </w:t>
      </w:r>
      <w:r w:rsidR="00AB757B">
        <w:rPr>
          <w:lang w:val="en-AU"/>
        </w:rPr>
        <w:t xml:space="preserve">learning difficulties and </w:t>
      </w:r>
      <w:r w:rsidR="00A323D1" w:rsidRPr="00A323D1">
        <w:rPr>
          <w:lang w:val="en-AU"/>
        </w:rPr>
        <w:t>Vitiligo</w:t>
      </w:r>
      <w:r>
        <w:rPr>
          <w:lang w:val="en-AU"/>
        </w:rPr>
        <w:t xml:space="preserve">, </w:t>
      </w:r>
      <w:r w:rsidR="00B927FA">
        <w:rPr>
          <w:lang w:val="en-AU"/>
        </w:rPr>
        <w:t xml:space="preserve">which is </w:t>
      </w:r>
      <w:r w:rsidR="00FE4F4E">
        <w:rPr>
          <w:lang w:val="en-AU"/>
        </w:rPr>
        <w:t xml:space="preserve">changing </w:t>
      </w:r>
      <w:r w:rsidR="00AC1243">
        <w:rPr>
          <w:lang w:val="en-AU"/>
        </w:rPr>
        <w:t>skin colour</w:t>
      </w:r>
      <w:r w:rsidR="00B6191F">
        <w:rPr>
          <w:lang w:val="en-AU"/>
        </w:rPr>
        <w:t xml:space="preserve">. She sent out </w:t>
      </w:r>
      <w:r w:rsidR="00016808">
        <w:rPr>
          <w:lang w:val="en-AU"/>
        </w:rPr>
        <w:t>100</w:t>
      </w:r>
      <w:r w:rsidR="00B6191F">
        <w:rPr>
          <w:lang w:val="en-AU"/>
        </w:rPr>
        <w:t>0 resumes</w:t>
      </w:r>
      <w:r w:rsidR="00016808">
        <w:rPr>
          <w:lang w:val="en-AU"/>
        </w:rPr>
        <w:t xml:space="preserve"> and sat </w:t>
      </w:r>
      <w:r w:rsidR="00C74C72">
        <w:rPr>
          <w:lang w:val="en-AU"/>
        </w:rPr>
        <w:t>500 interviews</w:t>
      </w:r>
      <w:r w:rsidR="00B6191F">
        <w:rPr>
          <w:lang w:val="en-AU"/>
        </w:rPr>
        <w:t>. 500 times she was told she was not good enough.</w:t>
      </w:r>
      <w:r w:rsidR="002A7028">
        <w:rPr>
          <w:lang w:val="en-AU"/>
        </w:rPr>
        <w:t xml:space="preserve"> </w:t>
      </w:r>
      <w:r w:rsidR="00AC1243">
        <w:rPr>
          <w:lang w:val="en-AU"/>
        </w:rPr>
        <w:t xml:space="preserve">She just wanted to prove what she could do. </w:t>
      </w:r>
      <w:r w:rsidR="002A7028">
        <w:rPr>
          <w:lang w:val="en-AU"/>
        </w:rPr>
        <w:t xml:space="preserve">I took her on as one of my bakery staff </w:t>
      </w:r>
      <w:r w:rsidR="0084245E">
        <w:rPr>
          <w:lang w:val="en-AU"/>
        </w:rPr>
        <w:t>so she could gain the skills to get a bigger and better job</w:t>
      </w:r>
      <w:r w:rsidR="00AC1243">
        <w:rPr>
          <w:lang w:val="en-AU"/>
        </w:rPr>
        <w:t>,” Amelia says.</w:t>
      </w:r>
      <w:r w:rsidR="0084245E">
        <w:rPr>
          <w:lang w:val="en-AU"/>
        </w:rPr>
        <w:t xml:space="preserve"> </w:t>
      </w:r>
    </w:p>
    <w:p w14:paraId="4C19D75C" w14:textId="1B5373C6" w:rsidR="00BE082F" w:rsidRDefault="00BE082F" w:rsidP="00B21F90">
      <w:pPr>
        <w:rPr>
          <w:lang w:val="en-AU"/>
        </w:rPr>
      </w:pPr>
      <w:r>
        <w:rPr>
          <w:lang w:val="en-AU"/>
        </w:rPr>
        <w:lastRenderedPageBreak/>
        <w:t>Amelia recalls Te</w:t>
      </w:r>
      <w:r w:rsidR="00722B8B">
        <w:rPr>
          <w:lang w:val="en-AU"/>
        </w:rPr>
        <w:t>a</w:t>
      </w:r>
      <w:r>
        <w:rPr>
          <w:lang w:val="en-AU"/>
        </w:rPr>
        <w:t>gan spending four and a half hours counting a till after</w:t>
      </w:r>
      <w:r w:rsidR="00F04A91">
        <w:rPr>
          <w:lang w:val="en-AU"/>
        </w:rPr>
        <w:t xml:space="preserve"> a shift</w:t>
      </w:r>
      <w:r>
        <w:rPr>
          <w:lang w:val="en-AU"/>
        </w:rPr>
        <w:t>. She eventually asked her what was going on.</w:t>
      </w:r>
    </w:p>
    <w:p w14:paraId="1703BB4F" w14:textId="5118896E" w:rsidR="00004D7A" w:rsidRDefault="002E4FF8" w:rsidP="00B21F90">
      <w:pPr>
        <w:rPr>
          <w:lang w:val="en-AU"/>
        </w:rPr>
      </w:pPr>
      <w:r>
        <w:rPr>
          <w:lang w:val="en-AU"/>
        </w:rPr>
        <w:t>“</w:t>
      </w:r>
      <w:r w:rsidR="00F16E1A">
        <w:rPr>
          <w:lang w:val="en-AU"/>
        </w:rPr>
        <w:t>She said</w:t>
      </w:r>
      <w:r w:rsidR="001A7420">
        <w:rPr>
          <w:lang w:val="en-AU"/>
        </w:rPr>
        <w:t>,</w:t>
      </w:r>
      <w:r w:rsidR="00F16E1A">
        <w:rPr>
          <w:lang w:val="en-AU"/>
        </w:rPr>
        <w:t xml:space="preserve"> </w:t>
      </w:r>
      <w:r>
        <w:rPr>
          <w:lang w:val="en-AU"/>
        </w:rPr>
        <w:t>‘</w:t>
      </w:r>
      <w:r w:rsidR="0096461D">
        <w:rPr>
          <w:lang w:val="en-AU"/>
        </w:rPr>
        <w:t>I can’t find it. I’ve lost your money and I can’t find it.</w:t>
      </w:r>
      <w:r>
        <w:rPr>
          <w:lang w:val="en-AU"/>
        </w:rPr>
        <w:t xml:space="preserve">’ </w:t>
      </w:r>
      <w:r w:rsidR="001A7420">
        <w:rPr>
          <w:lang w:val="en-AU"/>
        </w:rPr>
        <w:t xml:space="preserve">I said, </w:t>
      </w:r>
      <w:r>
        <w:rPr>
          <w:lang w:val="en-AU"/>
        </w:rPr>
        <w:t>‘</w:t>
      </w:r>
      <w:r w:rsidR="001D59F0">
        <w:rPr>
          <w:lang w:val="en-AU"/>
        </w:rPr>
        <w:t>H</w:t>
      </w:r>
      <w:r w:rsidR="001A7420">
        <w:rPr>
          <w:lang w:val="en-AU"/>
        </w:rPr>
        <w:t>ow much?</w:t>
      </w:r>
      <w:r>
        <w:rPr>
          <w:lang w:val="en-AU"/>
        </w:rPr>
        <w:t xml:space="preserve">’ </w:t>
      </w:r>
      <w:r w:rsidR="001A7420">
        <w:rPr>
          <w:lang w:val="en-AU"/>
        </w:rPr>
        <w:t xml:space="preserve">She said, </w:t>
      </w:r>
      <w:r w:rsidR="00E632E5">
        <w:rPr>
          <w:lang w:val="en-AU"/>
        </w:rPr>
        <w:t>‘</w:t>
      </w:r>
      <w:r w:rsidR="0096461D">
        <w:rPr>
          <w:lang w:val="en-AU"/>
        </w:rPr>
        <w:t>13 cents.</w:t>
      </w:r>
      <w:r w:rsidR="00E632E5">
        <w:rPr>
          <w:lang w:val="en-AU"/>
        </w:rPr>
        <w:t xml:space="preserve">’ 13 cents! </w:t>
      </w:r>
      <w:r w:rsidR="009653EE">
        <w:rPr>
          <w:lang w:val="en-AU"/>
        </w:rPr>
        <w:t>I didn’t have the hear</w:t>
      </w:r>
      <w:r w:rsidR="00724F1D">
        <w:rPr>
          <w:lang w:val="en-AU"/>
        </w:rPr>
        <w:t>t</w:t>
      </w:r>
      <w:r w:rsidR="009653EE">
        <w:rPr>
          <w:lang w:val="en-AU"/>
        </w:rPr>
        <w:t xml:space="preserve"> to tell her there isn’t 13 cents in cash. </w:t>
      </w:r>
      <w:r w:rsidR="0096461D">
        <w:rPr>
          <w:lang w:val="en-AU"/>
        </w:rPr>
        <w:t>I said to Te</w:t>
      </w:r>
      <w:r w:rsidR="00722B8B">
        <w:rPr>
          <w:lang w:val="en-AU"/>
        </w:rPr>
        <w:t>a</w:t>
      </w:r>
      <w:r w:rsidR="0096461D">
        <w:rPr>
          <w:lang w:val="en-AU"/>
        </w:rPr>
        <w:t>gan</w:t>
      </w:r>
      <w:r w:rsidR="00FD4DCF">
        <w:rPr>
          <w:lang w:val="en-AU"/>
        </w:rPr>
        <w:t>,</w:t>
      </w:r>
      <w:r w:rsidR="0096461D">
        <w:rPr>
          <w:lang w:val="en-AU"/>
        </w:rPr>
        <w:t xml:space="preserve"> ‘if it’s over $20, maybe </w:t>
      </w:r>
      <w:r w:rsidR="008D186C">
        <w:rPr>
          <w:lang w:val="en-AU"/>
        </w:rPr>
        <w:t>say something. 13</w:t>
      </w:r>
      <w:r w:rsidR="00722B8B">
        <w:rPr>
          <w:lang w:val="en-AU"/>
        </w:rPr>
        <w:t xml:space="preserve"> </w:t>
      </w:r>
      <w:r w:rsidR="008D186C">
        <w:rPr>
          <w:lang w:val="en-AU"/>
        </w:rPr>
        <w:t>c</w:t>
      </w:r>
      <w:r w:rsidR="00722B8B">
        <w:rPr>
          <w:lang w:val="en-AU"/>
        </w:rPr>
        <w:t>ents</w:t>
      </w:r>
      <w:r w:rsidR="008D186C">
        <w:rPr>
          <w:lang w:val="en-AU"/>
        </w:rPr>
        <w:t xml:space="preserve"> is fine.”</w:t>
      </w:r>
    </w:p>
    <w:p w14:paraId="522619C4" w14:textId="7E2209CC" w:rsidR="008D186C" w:rsidRDefault="008D186C" w:rsidP="00B21F90">
      <w:pPr>
        <w:rPr>
          <w:lang w:val="en-AU"/>
        </w:rPr>
      </w:pPr>
      <w:r>
        <w:rPr>
          <w:lang w:val="en-AU"/>
        </w:rPr>
        <w:t>Te</w:t>
      </w:r>
      <w:r w:rsidR="00722B8B">
        <w:rPr>
          <w:lang w:val="en-AU"/>
        </w:rPr>
        <w:t>a</w:t>
      </w:r>
      <w:r>
        <w:rPr>
          <w:lang w:val="en-AU"/>
        </w:rPr>
        <w:t>gan couldn’t multitask. Her mum helped her by counting monopoly mone</w:t>
      </w:r>
      <w:r w:rsidR="00C9060C">
        <w:rPr>
          <w:lang w:val="en-AU"/>
        </w:rPr>
        <w:t>y with her and she watched YouTube videos on how to multitask. Te</w:t>
      </w:r>
      <w:r w:rsidR="00722B8B">
        <w:rPr>
          <w:lang w:val="en-AU"/>
        </w:rPr>
        <w:t>a</w:t>
      </w:r>
      <w:r w:rsidR="00C9060C">
        <w:rPr>
          <w:lang w:val="en-AU"/>
        </w:rPr>
        <w:t xml:space="preserve">gan now works at Gold Coast airport. </w:t>
      </w:r>
      <w:r w:rsidR="00004D7A">
        <w:rPr>
          <w:lang w:val="en-AU"/>
        </w:rPr>
        <w:t xml:space="preserve">Out of 4,800 people, she </w:t>
      </w:r>
      <w:r w:rsidR="00C9060C">
        <w:rPr>
          <w:lang w:val="en-AU"/>
        </w:rPr>
        <w:t>is the number one staff</w:t>
      </w:r>
      <w:r w:rsidR="00004D7A">
        <w:rPr>
          <w:lang w:val="en-AU"/>
        </w:rPr>
        <w:t xml:space="preserve"> member</w:t>
      </w:r>
      <w:r w:rsidR="00F601BB">
        <w:rPr>
          <w:lang w:val="en-AU"/>
        </w:rPr>
        <w:t xml:space="preserve">. She has the highest sale and spend per customer rate and the third highest in the country. </w:t>
      </w:r>
      <w:r w:rsidR="002D7623">
        <w:rPr>
          <w:lang w:val="en-AU"/>
        </w:rPr>
        <w:t xml:space="preserve"> She now counts a $13,000 till </w:t>
      </w:r>
      <w:r w:rsidR="00004D7A">
        <w:rPr>
          <w:lang w:val="en-AU"/>
        </w:rPr>
        <w:t>every day</w:t>
      </w:r>
      <w:r w:rsidR="002D7623">
        <w:rPr>
          <w:lang w:val="en-AU"/>
        </w:rPr>
        <w:t>.</w:t>
      </w:r>
      <w:r w:rsidR="00E115A5">
        <w:rPr>
          <w:lang w:val="en-AU"/>
        </w:rPr>
        <w:t>”</w:t>
      </w:r>
    </w:p>
    <w:p w14:paraId="31268BD9" w14:textId="1B4F719B" w:rsidR="00967EBA" w:rsidRDefault="00004D7A" w:rsidP="00B21F90">
      <w:pPr>
        <w:rPr>
          <w:lang w:val="en-AU"/>
        </w:rPr>
      </w:pPr>
      <w:r>
        <w:rPr>
          <w:lang w:val="en-AU"/>
        </w:rPr>
        <w:t>“</w:t>
      </w:r>
      <w:r w:rsidR="004E26AC">
        <w:rPr>
          <w:lang w:val="en-AU"/>
        </w:rPr>
        <w:t xml:space="preserve">Every person has a barrier or issues in some respect and nobody should be put down because of it. </w:t>
      </w:r>
      <w:r w:rsidR="00F1345F">
        <w:rPr>
          <w:lang w:val="en-AU"/>
        </w:rPr>
        <w:t xml:space="preserve">Don’t hold perceived </w:t>
      </w:r>
      <w:r w:rsidR="009D434C">
        <w:rPr>
          <w:lang w:val="en-AU"/>
        </w:rPr>
        <w:t>bar</w:t>
      </w:r>
      <w:r w:rsidR="00CC6448">
        <w:rPr>
          <w:lang w:val="en-AU"/>
        </w:rPr>
        <w:t>riers against people.</w:t>
      </w:r>
      <w:r>
        <w:rPr>
          <w:lang w:val="en-AU"/>
        </w:rPr>
        <w:t>”</w:t>
      </w:r>
    </w:p>
    <w:p w14:paraId="1B76C325" w14:textId="05303E32" w:rsidR="00CC6448" w:rsidRDefault="00E21650" w:rsidP="00E21650">
      <w:pPr>
        <w:pStyle w:val="Heading2"/>
      </w:pPr>
      <w:r>
        <w:t xml:space="preserve">Renee </w:t>
      </w:r>
      <w:r w:rsidR="00D27BAB">
        <w:t>C</w:t>
      </w:r>
      <w:r>
        <w:t xml:space="preserve">ohan </w:t>
      </w:r>
      <w:r w:rsidR="00B84971">
        <w:t xml:space="preserve">and </w:t>
      </w:r>
      <w:r w:rsidR="0016290B">
        <w:t>Ethan</w:t>
      </w:r>
    </w:p>
    <w:p w14:paraId="5CF580F9" w14:textId="7F2E279E" w:rsidR="00F47398" w:rsidRDefault="0016290B" w:rsidP="00D2693A">
      <w:pPr>
        <w:pStyle w:val="Heading3"/>
      </w:pPr>
      <w:r>
        <w:t>Gold Coast Titans</w:t>
      </w:r>
    </w:p>
    <w:p w14:paraId="4FEE222B" w14:textId="2216F918" w:rsidR="00CE7F65" w:rsidRDefault="00F47398" w:rsidP="00F47398">
      <w:pPr>
        <w:rPr>
          <w:lang w:val="en-AU"/>
        </w:rPr>
      </w:pPr>
      <w:r>
        <w:rPr>
          <w:lang w:val="en-AU"/>
        </w:rPr>
        <w:t xml:space="preserve">Renee </w:t>
      </w:r>
      <w:r w:rsidR="00CD138B">
        <w:rPr>
          <w:lang w:val="en-AU"/>
        </w:rPr>
        <w:t xml:space="preserve">is </w:t>
      </w:r>
      <w:r w:rsidR="001220FD">
        <w:rPr>
          <w:lang w:val="en-AU"/>
        </w:rPr>
        <w:t>a</w:t>
      </w:r>
      <w:r w:rsidR="00CD138B">
        <w:rPr>
          <w:lang w:val="en-AU"/>
        </w:rPr>
        <w:t xml:space="preserve"> Community and Engagement Officer</w:t>
      </w:r>
      <w:r w:rsidR="001220FD">
        <w:rPr>
          <w:lang w:val="en-AU"/>
        </w:rPr>
        <w:t xml:space="preserve"> </w:t>
      </w:r>
      <w:r w:rsidR="002241B8">
        <w:rPr>
          <w:lang w:val="en-AU"/>
        </w:rPr>
        <w:t>for</w:t>
      </w:r>
      <w:r w:rsidR="000B3D8E">
        <w:rPr>
          <w:lang w:val="en-AU"/>
        </w:rPr>
        <w:t xml:space="preserve"> the</w:t>
      </w:r>
      <w:r w:rsidR="00CE7F65">
        <w:rPr>
          <w:lang w:val="en-AU"/>
        </w:rPr>
        <w:t xml:space="preserve"> Gold Coast Titans.</w:t>
      </w:r>
      <w:r w:rsidR="00CD138B">
        <w:rPr>
          <w:lang w:val="en-AU"/>
        </w:rPr>
        <w:t xml:space="preserve"> She </w:t>
      </w:r>
      <w:r>
        <w:rPr>
          <w:lang w:val="en-AU"/>
        </w:rPr>
        <w:t>has been working with the Gold Cost Titans across many programs for 13 years</w:t>
      </w:r>
      <w:r w:rsidR="004E5434">
        <w:rPr>
          <w:lang w:val="en-AU"/>
        </w:rPr>
        <w:t>, including the community program which gives opportunities for inclusion and breaks down barriers.</w:t>
      </w:r>
    </w:p>
    <w:p w14:paraId="488BD48C" w14:textId="27D022A0" w:rsidR="00F5158A" w:rsidRDefault="00003E86" w:rsidP="00876916">
      <w:pPr>
        <w:rPr>
          <w:lang w:val="en-AU"/>
        </w:rPr>
      </w:pPr>
      <w:r>
        <w:rPr>
          <w:lang w:val="en-AU"/>
        </w:rPr>
        <w:t xml:space="preserve">Renee says the community program started because one of the players wanted to work in the disability space and now all “35 giant rugby league players” are passionate about </w:t>
      </w:r>
      <w:r w:rsidR="00876916">
        <w:rPr>
          <w:lang w:val="en-AU"/>
        </w:rPr>
        <w:t>working with people with disability.</w:t>
      </w:r>
      <w:r w:rsidR="00BA067A">
        <w:rPr>
          <w:lang w:val="en-AU"/>
        </w:rPr>
        <w:t xml:space="preserve"> </w:t>
      </w:r>
      <w:r w:rsidR="006F5BCA">
        <w:rPr>
          <w:lang w:val="en-AU"/>
        </w:rPr>
        <w:t>During summer</w:t>
      </w:r>
      <w:r w:rsidR="00B311FA">
        <w:rPr>
          <w:lang w:val="en-AU"/>
        </w:rPr>
        <w:t>, players voluntee</w:t>
      </w:r>
      <w:r w:rsidR="007C18A4">
        <w:rPr>
          <w:lang w:val="en-AU"/>
        </w:rPr>
        <w:t xml:space="preserve">r </w:t>
      </w:r>
      <w:r w:rsidR="00311A54">
        <w:rPr>
          <w:lang w:val="en-AU"/>
        </w:rPr>
        <w:t xml:space="preserve">with the Gold Coast Disabled Surfers Association during their ‘Let’s go Surfing’ days at Currumbin. </w:t>
      </w:r>
    </w:p>
    <w:p w14:paraId="77171EB6" w14:textId="290326A2" w:rsidR="002431F7" w:rsidRDefault="00A95BDF" w:rsidP="00F47398">
      <w:pPr>
        <w:rPr>
          <w:lang w:val="en-AU"/>
        </w:rPr>
      </w:pPr>
      <w:r>
        <w:rPr>
          <w:lang w:val="en-AU"/>
        </w:rPr>
        <w:t xml:space="preserve">In </w:t>
      </w:r>
      <w:r w:rsidR="00BF334E">
        <w:rPr>
          <w:lang w:val="en-AU"/>
        </w:rPr>
        <w:t xml:space="preserve">May </w:t>
      </w:r>
      <w:r>
        <w:rPr>
          <w:lang w:val="en-AU"/>
        </w:rPr>
        <w:t>2018, the Titans launched the Titans Disability Team</w:t>
      </w:r>
      <w:r w:rsidR="00A94372">
        <w:rPr>
          <w:lang w:val="en-AU"/>
        </w:rPr>
        <w:t>. The side ha</w:t>
      </w:r>
      <w:r w:rsidR="002542CF">
        <w:rPr>
          <w:lang w:val="en-AU"/>
        </w:rPr>
        <w:t>s</w:t>
      </w:r>
      <w:r w:rsidR="00A94372">
        <w:rPr>
          <w:lang w:val="en-AU"/>
        </w:rPr>
        <w:t xml:space="preserve"> been introduced to the existing N</w:t>
      </w:r>
      <w:r w:rsidR="00BF1AE6">
        <w:rPr>
          <w:lang w:val="en-AU"/>
        </w:rPr>
        <w:t xml:space="preserve">ew </w:t>
      </w:r>
      <w:r w:rsidR="00A94372">
        <w:rPr>
          <w:lang w:val="en-AU"/>
        </w:rPr>
        <w:t>S</w:t>
      </w:r>
      <w:r w:rsidR="00BF1AE6">
        <w:rPr>
          <w:lang w:val="en-AU"/>
        </w:rPr>
        <w:t xml:space="preserve">outh </w:t>
      </w:r>
      <w:r w:rsidR="00A94372">
        <w:rPr>
          <w:lang w:val="en-AU"/>
        </w:rPr>
        <w:t>W</w:t>
      </w:r>
      <w:r w:rsidR="00BF1AE6">
        <w:rPr>
          <w:lang w:val="en-AU"/>
        </w:rPr>
        <w:t>ales</w:t>
      </w:r>
      <w:r w:rsidR="00A94372">
        <w:rPr>
          <w:lang w:val="en-AU"/>
        </w:rPr>
        <w:t xml:space="preserve"> Physical Disability Rugby League Association competition</w:t>
      </w:r>
      <w:r w:rsidR="00311B8D">
        <w:rPr>
          <w:lang w:val="en-AU"/>
        </w:rPr>
        <w:t>.</w:t>
      </w:r>
    </w:p>
    <w:p w14:paraId="601E36DF" w14:textId="4191EBD6" w:rsidR="001267A5" w:rsidRDefault="00F45553" w:rsidP="00F47398">
      <w:pPr>
        <w:rPr>
          <w:lang w:val="en-AU"/>
        </w:rPr>
      </w:pPr>
      <w:r>
        <w:rPr>
          <w:lang w:val="en-AU"/>
        </w:rPr>
        <w:t>The special guest at the event was Ethan</w:t>
      </w:r>
      <w:r w:rsidR="00FD1B77">
        <w:rPr>
          <w:lang w:val="en-AU"/>
        </w:rPr>
        <w:t>. When Ethan finished high school, he started working with the Gold Coast Titans as the</w:t>
      </w:r>
      <w:r>
        <w:rPr>
          <w:lang w:val="en-AU"/>
        </w:rPr>
        <w:t xml:space="preserve"> football and community assistant. </w:t>
      </w:r>
      <w:r w:rsidR="00BA47D9">
        <w:rPr>
          <w:lang w:val="en-AU"/>
        </w:rPr>
        <w:t xml:space="preserve">Ethan works closely with Renee in the </w:t>
      </w:r>
      <w:r w:rsidR="001267A5">
        <w:rPr>
          <w:lang w:val="en-AU"/>
        </w:rPr>
        <w:t>office</w:t>
      </w:r>
      <w:r w:rsidR="00485E08">
        <w:rPr>
          <w:lang w:val="en-AU"/>
        </w:rPr>
        <w:t>.</w:t>
      </w:r>
    </w:p>
    <w:p w14:paraId="500A77F0" w14:textId="4691EAE8" w:rsidR="007B5B5D" w:rsidRDefault="007B5B5D" w:rsidP="007B5B5D">
      <w:pPr>
        <w:rPr>
          <w:lang w:val="en-AU"/>
        </w:rPr>
      </w:pPr>
      <w:r>
        <w:rPr>
          <w:lang w:val="en-AU"/>
        </w:rPr>
        <w:t>“He has different jobs he helps out in during the day. As soon as it hits about 10.30am, which is the players lunch time, Ethan heads to lunch with the players and in the afternoon, he works in with all the office staff.”</w:t>
      </w:r>
    </w:p>
    <w:p w14:paraId="66EDACDB" w14:textId="59749CB9" w:rsidR="002B7E66" w:rsidRDefault="007B5B5D" w:rsidP="002B7E66">
      <w:pPr>
        <w:rPr>
          <w:lang w:val="en-AU"/>
        </w:rPr>
      </w:pPr>
      <w:r>
        <w:rPr>
          <w:lang w:val="en-AU"/>
        </w:rPr>
        <w:t>On Saturday 2 March,</w:t>
      </w:r>
      <w:r w:rsidR="002E204D">
        <w:rPr>
          <w:lang w:val="en-AU"/>
        </w:rPr>
        <w:t xml:space="preserve"> the Titans had their first home game against the Broncos. This was the first game Ethan has worked at. Renee wanted to share a story a</w:t>
      </w:r>
      <w:r w:rsidR="002B7E66">
        <w:rPr>
          <w:lang w:val="en-AU"/>
        </w:rPr>
        <w:t>bout it</w:t>
      </w:r>
      <w:r w:rsidR="00CC548F">
        <w:rPr>
          <w:lang w:val="en-AU"/>
        </w:rPr>
        <w:t>.</w:t>
      </w:r>
    </w:p>
    <w:p w14:paraId="17B685A3" w14:textId="0535037D" w:rsidR="007B5B5D" w:rsidRDefault="002B7E66" w:rsidP="007B5B5D">
      <w:pPr>
        <w:rPr>
          <w:lang w:val="en-AU"/>
        </w:rPr>
      </w:pPr>
      <w:r>
        <w:rPr>
          <w:lang w:val="en-AU"/>
        </w:rPr>
        <w:t>“</w:t>
      </w:r>
      <w:r w:rsidR="007B5B5D">
        <w:rPr>
          <w:lang w:val="en-AU"/>
        </w:rPr>
        <w:t xml:space="preserve">Ethan is very open on how important the Titans are to him and how important it is that everybody support the Titans. The Brisbane Broncos </w:t>
      </w:r>
      <w:r w:rsidR="00CE5C06">
        <w:rPr>
          <w:lang w:val="en-AU"/>
        </w:rPr>
        <w:t>M</w:t>
      </w:r>
      <w:r w:rsidR="007B5B5D">
        <w:rPr>
          <w:lang w:val="en-AU"/>
        </w:rPr>
        <w:t xml:space="preserve">edia </w:t>
      </w:r>
      <w:r w:rsidR="00CE5C06">
        <w:rPr>
          <w:lang w:val="en-AU"/>
        </w:rPr>
        <w:t>M</w:t>
      </w:r>
      <w:r w:rsidR="007B5B5D">
        <w:rPr>
          <w:lang w:val="en-AU"/>
        </w:rPr>
        <w:t>anager</w:t>
      </w:r>
      <w:r w:rsidR="00AA6C38">
        <w:rPr>
          <w:lang w:val="en-AU"/>
        </w:rPr>
        <w:t xml:space="preserve"> Trad</w:t>
      </w:r>
      <w:r w:rsidR="007B5B5D">
        <w:rPr>
          <w:lang w:val="en-AU"/>
        </w:rPr>
        <w:t xml:space="preserve">, who has worked there close to 25 years, tried to come into our area because he knows many of our staff. Ethan started doing cross signs and telling him he has got the wrong gear on. Then he went missing for a little while and I couldn’t find him. We had </w:t>
      </w:r>
      <w:r w:rsidR="007B5B5D">
        <w:rPr>
          <w:lang w:val="en-AU"/>
        </w:rPr>
        <w:lastRenderedPageBreak/>
        <w:t>been packing showbags and different things to give out to all the members and he went and got a pack with a new shirt and a new hat to give to Trad and told Trad to put it on. You can’t find one person more passionate about the Titans than Ethan</w:t>
      </w:r>
      <w:r w:rsidR="009A4A14">
        <w:rPr>
          <w:lang w:val="en-AU"/>
        </w:rPr>
        <w:t>,” Renee smiles.</w:t>
      </w:r>
    </w:p>
    <w:p w14:paraId="26B57A09" w14:textId="32F06B8D" w:rsidR="009A4A14" w:rsidRDefault="009A4A14" w:rsidP="007B5B5D">
      <w:pPr>
        <w:rPr>
          <w:lang w:val="en-AU"/>
        </w:rPr>
      </w:pPr>
      <w:r>
        <w:rPr>
          <w:lang w:val="en-AU"/>
        </w:rPr>
        <w:t xml:space="preserve">Renee </w:t>
      </w:r>
      <w:r w:rsidR="004738AF">
        <w:rPr>
          <w:lang w:val="en-AU"/>
        </w:rPr>
        <w:t xml:space="preserve">wanted to share how important it is to have inclusion in our community. </w:t>
      </w:r>
    </w:p>
    <w:p w14:paraId="3990B005" w14:textId="2B8B44B8" w:rsidR="001267A5" w:rsidRDefault="004738AF" w:rsidP="00F47398">
      <w:pPr>
        <w:rPr>
          <w:lang w:val="en-AU"/>
        </w:rPr>
      </w:pPr>
      <w:r>
        <w:rPr>
          <w:lang w:val="en-AU"/>
        </w:rPr>
        <w:t>“</w:t>
      </w:r>
      <w:r w:rsidR="007B5B5D">
        <w:rPr>
          <w:lang w:val="en-AU"/>
        </w:rPr>
        <w:t>To everybody - what you guys do day in, day out is extremely important, and I just hope you know how valued you are and how important it is because this is such an important part of what Australia and the whole of the world should be doing. I know how extremely hard you work, how extremely dedicated you are, and I hope you know on behalf of the Gold Coast Titans we appreciate all of you and we hope that we can support you along the way.</w:t>
      </w:r>
      <w:r w:rsidR="0084664E">
        <w:rPr>
          <w:lang w:val="en-AU"/>
        </w:rPr>
        <w:t>”</w:t>
      </w:r>
    </w:p>
    <w:p w14:paraId="7103C4BD" w14:textId="2AD13ED1" w:rsidR="00B226E3" w:rsidRDefault="007D7A4C" w:rsidP="007D7A4C">
      <w:pPr>
        <w:pStyle w:val="Heading2"/>
      </w:pPr>
      <w:r>
        <w:t>Sue Low</w:t>
      </w:r>
      <w:r w:rsidR="00C703BB">
        <w:t>r</w:t>
      </w:r>
      <w:r>
        <w:t xml:space="preserve">y </w:t>
      </w:r>
    </w:p>
    <w:p w14:paraId="779A9A00" w14:textId="654A7715" w:rsidR="007D7A4C" w:rsidRDefault="007D7A4C" w:rsidP="007D7A4C">
      <w:pPr>
        <w:pStyle w:val="Heading3"/>
      </w:pPr>
      <w:r>
        <w:t>Southport Special School Drumming Ensemble</w:t>
      </w:r>
    </w:p>
    <w:p w14:paraId="023CEAC2" w14:textId="4B05CE50" w:rsidR="00545EB9" w:rsidRDefault="00545EB9" w:rsidP="00F62076">
      <w:pPr>
        <w:rPr>
          <w:lang w:val="en-AU"/>
        </w:rPr>
      </w:pPr>
      <w:r>
        <w:rPr>
          <w:lang w:val="en-AU"/>
        </w:rPr>
        <w:t>Sue Lo</w:t>
      </w:r>
      <w:r w:rsidR="00C703BB">
        <w:rPr>
          <w:lang w:val="en-AU"/>
        </w:rPr>
        <w:t>wry is the music teacher at Southport Special School. She runs four drumming ensembles at the school. At last year’s Eisteddfod, the Steel Drum Band won Group Instrumental – Secondary in the Special Needs section. The Middle School Drum Ensemble was awarded a Highly Commended in the Primary Any Instrument</w:t>
      </w:r>
      <w:r w:rsidR="00E01855">
        <w:rPr>
          <w:lang w:val="en-AU"/>
        </w:rPr>
        <w:t xml:space="preserve">al Ensemble – Mainstream. </w:t>
      </w:r>
      <w:r w:rsidR="00020220">
        <w:rPr>
          <w:lang w:val="en-AU"/>
        </w:rPr>
        <w:t xml:space="preserve">There has been a secondary drum ensemble in the school for seven years. There are now two secondary drum ensembles. The drumming group that attended the Changing Lives, Changing Communities forum was the Southport Special School Drum Ensemble </w:t>
      </w:r>
      <w:r w:rsidR="00AE7F52">
        <w:rPr>
          <w:lang w:val="en-AU"/>
        </w:rPr>
        <w:t xml:space="preserve">who are a secondary school elite drumming ensemble. In 2018, they were awarded third </w:t>
      </w:r>
      <w:r w:rsidR="00043822">
        <w:rPr>
          <w:lang w:val="en-AU"/>
        </w:rPr>
        <w:t xml:space="preserve">place in the Secondary Percussion Ensemble – Mainstream. Sue says some of the children have been playing for five years, while the newest member has only been playing for three months. This ensemble play traditional African rhythms on djembes and duns duns. </w:t>
      </w:r>
    </w:p>
    <w:p w14:paraId="3FD2F8CA" w14:textId="48A7C878" w:rsidR="006A54EB" w:rsidRDefault="006A54EB" w:rsidP="00CB3C63">
      <w:pPr>
        <w:pStyle w:val="Heading1"/>
      </w:pPr>
      <w:r>
        <w:t>Sensemaking</w:t>
      </w:r>
      <w:r w:rsidR="00B754DA">
        <w:t xml:space="preserve"> session</w:t>
      </w:r>
    </w:p>
    <w:p w14:paraId="391AB2DE" w14:textId="77777777" w:rsidR="004F3627" w:rsidRPr="004F3627" w:rsidRDefault="004F3627" w:rsidP="004F3627">
      <w:pPr>
        <w:pStyle w:val="Heading2"/>
      </w:pPr>
      <w:r w:rsidRPr="004F3627">
        <w:t>After the panel session, participants were asked to reflect on what they had heard. What do the stories from the panel tell us so far? And what do we need to focus on? Here are some of your responses:</w:t>
      </w:r>
    </w:p>
    <w:p w14:paraId="3719F1EF" w14:textId="2A48555C" w:rsidR="006A54EB" w:rsidRDefault="002B033D" w:rsidP="00B23E91">
      <w:pPr>
        <w:pStyle w:val="ListParagraph"/>
      </w:pPr>
      <w:r>
        <w:t>Strengths and abilities</w:t>
      </w:r>
      <w:r w:rsidR="008962A5">
        <w:t>.</w:t>
      </w:r>
    </w:p>
    <w:p w14:paraId="4CE261E6" w14:textId="3B8447AB" w:rsidR="002B033D" w:rsidRDefault="002E6AF3" w:rsidP="00B23E91">
      <w:pPr>
        <w:pStyle w:val="ListParagraph"/>
      </w:pPr>
      <w:r>
        <w:t>Community capacity – community shouldn’t create barriers that prevent everyday living.</w:t>
      </w:r>
    </w:p>
    <w:p w14:paraId="5CBE3AB2" w14:textId="4FD38075" w:rsidR="002E6AF3" w:rsidRDefault="002E6AF3" w:rsidP="00B23E91">
      <w:pPr>
        <w:pStyle w:val="ListParagraph"/>
      </w:pPr>
      <w:r>
        <w:t>Community engagement leads to better understanding and better participation in seeking to enact change.</w:t>
      </w:r>
    </w:p>
    <w:p w14:paraId="7FF3E530" w14:textId="325B77BD" w:rsidR="002E6AF3" w:rsidRDefault="002E6AF3" w:rsidP="00B23E91">
      <w:pPr>
        <w:pStyle w:val="ListParagraph"/>
      </w:pPr>
      <w:r>
        <w:t>Education on disability from early years.</w:t>
      </w:r>
    </w:p>
    <w:p w14:paraId="7A0D68B2" w14:textId="5DA4A2CD" w:rsidR="002E6AF3" w:rsidRDefault="00CF4A50" w:rsidP="00B23E91">
      <w:pPr>
        <w:pStyle w:val="ListParagraph"/>
      </w:pPr>
      <w:r>
        <w:t>Goals, aspirations and outcomes</w:t>
      </w:r>
      <w:r w:rsidR="008962A5">
        <w:t>.</w:t>
      </w:r>
    </w:p>
    <w:p w14:paraId="66E6E473" w14:textId="100689C3" w:rsidR="00CF4A50" w:rsidRDefault="00CF4A50" w:rsidP="00B23E91">
      <w:pPr>
        <w:pStyle w:val="ListParagraph"/>
      </w:pPr>
      <w:r>
        <w:t>There is no such thing as can’t</w:t>
      </w:r>
      <w:r w:rsidR="008962A5">
        <w:t>.</w:t>
      </w:r>
    </w:p>
    <w:p w14:paraId="22D4874D" w14:textId="65DFB7E8" w:rsidR="00AC435C" w:rsidRDefault="00CF4A50" w:rsidP="00B23E91">
      <w:pPr>
        <w:pStyle w:val="ListParagraph"/>
      </w:pPr>
      <w:r>
        <w:t xml:space="preserve">People with disabilities finding </w:t>
      </w:r>
      <w:r w:rsidR="00AC435C">
        <w:t>meaningful jobs</w:t>
      </w:r>
      <w:r w:rsidR="008962A5">
        <w:t>.</w:t>
      </w:r>
    </w:p>
    <w:p w14:paraId="63DE9175" w14:textId="529F36B7" w:rsidR="00AC435C" w:rsidRDefault="00AC435C" w:rsidP="00B23E91">
      <w:pPr>
        <w:pStyle w:val="ListParagraph"/>
      </w:pPr>
      <w:r>
        <w:t>Taking the time to listen</w:t>
      </w:r>
      <w:r w:rsidR="00941DFE">
        <w:t xml:space="preserve"> to people with disability and trying to understand </w:t>
      </w:r>
      <w:r w:rsidR="008962A5">
        <w:t>them.</w:t>
      </w:r>
    </w:p>
    <w:p w14:paraId="47FB962A" w14:textId="238124A0" w:rsidR="00941DFE" w:rsidRDefault="00941DFE" w:rsidP="00B23E91">
      <w:pPr>
        <w:pStyle w:val="ListParagraph"/>
      </w:pPr>
      <w:r>
        <w:t>Focus on what I can do, not what I can’t do.</w:t>
      </w:r>
    </w:p>
    <w:p w14:paraId="2C66D2D6" w14:textId="4102F8DA" w:rsidR="00317B01" w:rsidRDefault="00317B01" w:rsidP="00B23E91">
      <w:pPr>
        <w:pStyle w:val="ListParagraph"/>
      </w:pPr>
      <w:r>
        <w:t>Everyone is contributing</w:t>
      </w:r>
      <w:r w:rsidR="008962A5">
        <w:t>.</w:t>
      </w:r>
    </w:p>
    <w:p w14:paraId="6A1877F6" w14:textId="2A118C07" w:rsidR="00317B01" w:rsidRDefault="00317B01" w:rsidP="00B23E91">
      <w:pPr>
        <w:pStyle w:val="ListParagraph"/>
      </w:pPr>
      <w:r>
        <w:lastRenderedPageBreak/>
        <w:t>Passion at centre</w:t>
      </w:r>
      <w:r w:rsidR="008962A5">
        <w:t>.</w:t>
      </w:r>
    </w:p>
    <w:p w14:paraId="04FF258B" w14:textId="7E35B14B" w:rsidR="00424AF8" w:rsidRDefault="00EC4702" w:rsidP="00B23E91">
      <w:pPr>
        <w:pStyle w:val="ListParagraph"/>
      </w:pPr>
      <w:r>
        <w:t>Seeing and understanding the person behind the disability</w:t>
      </w:r>
      <w:r w:rsidR="008962A5">
        <w:t>.</w:t>
      </w:r>
    </w:p>
    <w:p w14:paraId="586BBB10" w14:textId="6CDF98C2" w:rsidR="00424AF8" w:rsidRDefault="00424AF8" w:rsidP="00B23E91">
      <w:pPr>
        <w:pStyle w:val="ListParagraph"/>
      </w:pPr>
      <w:r>
        <w:t>Sharing positive stories</w:t>
      </w:r>
      <w:r w:rsidR="008962A5">
        <w:t>.</w:t>
      </w:r>
    </w:p>
    <w:p w14:paraId="0A875906" w14:textId="58F436E6" w:rsidR="00424AF8" w:rsidRDefault="00424AF8" w:rsidP="00B23E91">
      <w:pPr>
        <w:pStyle w:val="ListParagraph"/>
      </w:pPr>
      <w:r>
        <w:t>Be active listeners</w:t>
      </w:r>
      <w:r w:rsidR="008962A5">
        <w:t>.</w:t>
      </w:r>
    </w:p>
    <w:p w14:paraId="7FB80A18" w14:textId="05FDE7B1" w:rsidR="005F4F06" w:rsidRDefault="00FE3F84" w:rsidP="00B23E91">
      <w:pPr>
        <w:pStyle w:val="ListParagraph"/>
      </w:pPr>
      <w:r>
        <w:t>Not accepting</w:t>
      </w:r>
      <w:r w:rsidR="005E20FC">
        <w:t xml:space="preserve"> </w:t>
      </w:r>
      <w:r w:rsidR="007E5B27">
        <w:t>‘</w:t>
      </w:r>
      <w:r w:rsidR="005E20FC">
        <w:t>no</w:t>
      </w:r>
      <w:r w:rsidR="007E5B27">
        <w:t>’ – change makers</w:t>
      </w:r>
      <w:r w:rsidR="008962A5">
        <w:t>.</w:t>
      </w:r>
    </w:p>
    <w:p w14:paraId="4097438F" w14:textId="7A6CCC50" w:rsidR="00F50928" w:rsidRDefault="00F50928" w:rsidP="00B23E91">
      <w:pPr>
        <w:pStyle w:val="ListParagraph"/>
      </w:pPr>
      <w:r>
        <w:t>Who else do we need in the room?</w:t>
      </w:r>
    </w:p>
    <w:p w14:paraId="3AE71DE9" w14:textId="33FF7F9E" w:rsidR="00F50928" w:rsidRDefault="00F50928" w:rsidP="00B23E91">
      <w:pPr>
        <w:pStyle w:val="ListParagraph"/>
      </w:pPr>
      <w:r>
        <w:t>Change is a slow burn but we have to make sure the fire doesn’t stop</w:t>
      </w:r>
      <w:r w:rsidR="008962A5">
        <w:t>.</w:t>
      </w:r>
    </w:p>
    <w:p w14:paraId="6348EB7A" w14:textId="6BCF9807" w:rsidR="00FE3F84" w:rsidRDefault="0047134A" w:rsidP="00B23E91">
      <w:pPr>
        <w:pStyle w:val="ListParagraph"/>
      </w:pPr>
      <w:r>
        <w:t>Attitude – focus on ability, not disability</w:t>
      </w:r>
      <w:r w:rsidR="008962A5">
        <w:t>.</w:t>
      </w:r>
    </w:p>
    <w:p w14:paraId="65777DD1" w14:textId="16083743" w:rsidR="00F27008" w:rsidRDefault="00F27008" w:rsidP="00B23E91">
      <w:pPr>
        <w:pStyle w:val="ListParagraph"/>
      </w:pPr>
      <w:r>
        <w:t>Communication – the community knowing what’s out there – eg. Bakery</w:t>
      </w:r>
      <w:r w:rsidR="00DC1212">
        <w:t xml:space="preserve"> 6729</w:t>
      </w:r>
      <w:r w:rsidR="008962A5">
        <w:t>.</w:t>
      </w:r>
    </w:p>
    <w:p w14:paraId="36089089" w14:textId="543CBC69" w:rsidR="001D7774" w:rsidRDefault="001D7774" w:rsidP="00B23E91">
      <w:pPr>
        <w:pStyle w:val="ListParagraph"/>
      </w:pPr>
      <w:r>
        <w:t>We have come a long way but there is so far to go</w:t>
      </w:r>
      <w:r w:rsidR="008962A5">
        <w:t>.</w:t>
      </w:r>
    </w:p>
    <w:p w14:paraId="4AE26331" w14:textId="3914F564" w:rsidR="001D7774" w:rsidRDefault="00211F58" w:rsidP="00B23E91">
      <w:pPr>
        <w:pStyle w:val="ListParagraph"/>
      </w:pPr>
      <w:r>
        <w:t>Educating our communities from an early age to value uniqueness</w:t>
      </w:r>
      <w:r w:rsidR="008962A5">
        <w:t>.</w:t>
      </w:r>
    </w:p>
    <w:p w14:paraId="565714C2" w14:textId="7416D0B8" w:rsidR="00C62E30" w:rsidRDefault="00C62E30" w:rsidP="00B23E91">
      <w:pPr>
        <w:pStyle w:val="ListParagraph"/>
      </w:pPr>
      <w:r>
        <w:t>Building on the amazing stories told today and promoting the benefits of community inclusion</w:t>
      </w:r>
      <w:r w:rsidR="008962A5">
        <w:t>.</w:t>
      </w:r>
    </w:p>
    <w:p w14:paraId="4001CC92" w14:textId="2A52296B" w:rsidR="00C67B13" w:rsidRDefault="00C67B13" w:rsidP="00B23E91">
      <w:pPr>
        <w:pStyle w:val="ListParagraph"/>
      </w:pPr>
      <w:r>
        <w:t>Collaboration – break down the barriers</w:t>
      </w:r>
      <w:r w:rsidR="008962A5">
        <w:t>.</w:t>
      </w:r>
    </w:p>
    <w:p w14:paraId="697D0470" w14:textId="2D0BAA0A" w:rsidR="00C67B13" w:rsidRDefault="00C67B13" w:rsidP="00B23E91">
      <w:pPr>
        <w:pStyle w:val="ListParagraph"/>
      </w:pPr>
      <w:r>
        <w:t>Work from a place of strengths</w:t>
      </w:r>
      <w:r w:rsidR="008962A5">
        <w:t>.</w:t>
      </w:r>
    </w:p>
    <w:p w14:paraId="7ACD7F9D" w14:textId="10E948B4" w:rsidR="00C67B13" w:rsidRPr="006A54EB" w:rsidRDefault="00B76907" w:rsidP="00B23E91">
      <w:pPr>
        <w:pStyle w:val="ListParagraph"/>
      </w:pPr>
      <w:r>
        <w:t>What is contribution? We need</w:t>
      </w:r>
      <w:r w:rsidR="00465B35">
        <w:t xml:space="preserve"> </w:t>
      </w:r>
      <w:r>
        <w:t>to challenge our perception of what society/government consider contribution to be.</w:t>
      </w:r>
    </w:p>
    <w:p w14:paraId="52E1AF3D" w14:textId="237567BF" w:rsidR="00CB3C63" w:rsidRDefault="00CB3C63" w:rsidP="00CB3C63">
      <w:pPr>
        <w:pStyle w:val="Heading1"/>
      </w:pPr>
      <w:r>
        <w:t>Stories of inclusion</w:t>
      </w:r>
      <w:r w:rsidR="008E1780">
        <w:t xml:space="preserve"> </w:t>
      </w:r>
    </w:p>
    <w:p w14:paraId="057EC6BE" w14:textId="0A4D21F5" w:rsidR="00F47EE1" w:rsidRDefault="00CB13E0" w:rsidP="00F47EE1">
      <w:pPr>
        <w:pStyle w:val="Heading2"/>
      </w:pPr>
      <w:r>
        <w:t>Marlena Katene</w:t>
      </w:r>
    </w:p>
    <w:p w14:paraId="4C1C7651" w14:textId="68605B81" w:rsidR="00BA6A8E" w:rsidRDefault="00BA6A8E" w:rsidP="00BA6A8E">
      <w:pPr>
        <w:rPr>
          <w:lang w:val="en-AU"/>
        </w:rPr>
      </w:pPr>
      <w:r>
        <w:rPr>
          <w:lang w:val="en-AU"/>
        </w:rPr>
        <w:t xml:space="preserve">Marlena is a music journalist, business owner and the world’s first base jumper with celebral palsy. </w:t>
      </w:r>
      <w:r w:rsidR="00741900">
        <w:rPr>
          <w:lang w:val="en-AU"/>
        </w:rPr>
        <w:t xml:space="preserve">Marlena has interviewed many </w:t>
      </w:r>
      <w:r w:rsidR="00CA5E35">
        <w:rPr>
          <w:lang w:val="en-AU"/>
        </w:rPr>
        <w:t>celebrities,</w:t>
      </w:r>
      <w:r w:rsidR="00F01497">
        <w:rPr>
          <w:lang w:val="en-AU"/>
        </w:rPr>
        <w:t xml:space="preserve"> including </w:t>
      </w:r>
      <w:r w:rsidR="001E42F4">
        <w:rPr>
          <w:lang w:val="en-AU"/>
        </w:rPr>
        <w:t xml:space="preserve">musicians, </w:t>
      </w:r>
      <w:r w:rsidR="009E25C6">
        <w:rPr>
          <w:lang w:val="en-AU"/>
        </w:rPr>
        <w:t xml:space="preserve">sports stars, </w:t>
      </w:r>
      <w:r w:rsidR="00693546">
        <w:rPr>
          <w:lang w:val="en-AU"/>
        </w:rPr>
        <w:t xml:space="preserve">actors, </w:t>
      </w:r>
      <w:r w:rsidR="001E42F4">
        <w:rPr>
          <w:lang w:val="en-AU"/>
        </w:rPr>
        <w:t xml:space="preserve">comedians, </w:t>
      </w:r>
      <w:r w:rsidR="002A54B8">
        <w:rPr>
          <w:lang w:val="en-AU"/>
        </w:rPr>
        <w:t xml:space="preserve">and </w:t>
      </w:r>
      <w:r w:rsidR="00054322">
        <w:rPr>
          <w:lang w:val="en-AU"/>
        </w:rPr>
        <w:t>has even met and chatted to the</w:t>
      </w:r>
      <w:r w:rsidR="00D65121">
        <w:rPr>
          <w:lang w:val="en-AU"/>
        </w:rPr>
        <w:t xml:space="preserve"> Dalai Lama! You can see her interviews on YouTube channel – the AAC Journalist.</w:t>
      </w:r>
    </w:p>
    <w:p w14:paraId="3BF561FC" w14:textId="33EC2E23" w:rsidR="0043062E" w:rsidRDefault="0043062E" w:rsidP="00BA6A8E">
      <w:r>
        <w:t xml:space="preserve">At the event, </w:t>
      </w:r>
      <w:r w:rsidR="001326B5">
        <w:t>Marlena’s message of inclusion was simple: start locally and go globally. She</w:t>
      </w:r>
      <w:r w:rsidR="00FB05DE">
        <w:t xml:space="preserve"> explained</w:t>
      </w:r>
      <w:r w:rsidR="00CC4EE7">
        <w:t xml:space="preserve">, clearly and succinctly, </w:t>
      </w:r>
      <w:r w:rsidR="00FB05DE">
        <w:t>the differences between inclusion, segregation</w:t>
      </w:r>
      <w:r w:rsidR="00330C09">
        <w:t xml:space="preserve">, </w:t>
      </w:r>
      <w:r w:rsidR="00FB05DE">
        <w:t>integration</w:t>
      </w:r>
      <w:r w:rsidR="00330C09">
        <w:t xml:space="preserve"> and exclusion.</w:t>
      </w:r>
      <w:r w:rsidR="00FB05DE">
        <w:t xml:space="preserve"> </w:t>
      </w:r>
      <w:r w:rsidR="00CC4EE7">
        <w:t>Althou</w:t>
      </w:r>
      <w:r w:rsidR="00CB5981">
        <w:t xml:space="preserve">gh Marlena thinks the Gold Coast is “pretty good” when it comes to inclusion, </w:t>
      </w:r>
      <w:r w:rsidR="00B84988">
        <w:t xml:space="preserve">“we need to make it better.” </w:t>
      </w:r>
    </w:p>
    <w:p w14:paraId="57F38B88" w14:textId="28BAE0D8" w:rsidR="00F30485" w:rsidRDefault="00F30485" w:rsidP="00F30485">
      <w:r>
        <w:t>Marlena wants to see improved access for concerts and venues.</w:t>
      </w:r>
    </w:p>
    <w:p w14:paraId="06B2BB73" w14:textId="6A9449FE" w:rsidR="00F30485" w:rsidRDefault="00F30485" w:rsidP="00BA6A8E">
      <w:r>
        <w:t>“I am a music journalist, so it is important for me to access these venues alongside the general public,” she explains.</w:t>
      </w:r>
    </w:p>
    <w:p w14:paraId="4FD454DB" w14:textId="77777777" w:rsidR="00831D3E" w:rsidRDefault="00B8191E" w:rsidP="00A55350">
      <w:r>
        <w:t>One example of what the Gold Coast is doing well for inclusion is the beach mats at Burleigh beach. She explain</w:t>
      </w:r>
      <w:r w:rsidR="005D619B">
        <w:t>s</w:t>
      </w:r>
      <w:r>
        <w:t xml:space="preserve"> that we need beach mats at each beach – having paths is not the same.</w:t>
      </w:r>
    </w:p>
    <w:p w14:paraId="0BDF11F6" w14:textId="02C161DF" w:rsidR="006D6152" w:rsidRDefault="00567DAA" w:rsidP="00A55350">
      <w:r>
        <w:t>“</w:t>
      </w:r>
      <w:r w:rsidR="006D6152">
        <w:t xml:space="preserve">It’s like giving a kid an </w:t>
      </w:r>
      <w:r w:rsidR="00741F48">
        <w:t>ice-cream</w:t>
      </w:r>
      <w:r w:rsidR="006D6152">
        <w:t xml:space="preserve"> but </w:t>
      </w:r>
      <w:r>
        <w:t>telling them they are only allowed one lick</w:t>
      </w:r>
      <w:r w:rsidR="005D619B">
        <w:t>,</w:t>
      </w:r>
      <w:r>
        <w:t>”</w:t>
      </w:r>
      <w:r w:rsidR="005D619B">
        <w:t xml:space="preserve"> she says.</w:t>
      </w:r>
      <w:r>
        <w:t xml:space="preserve"> </w:t>
      </w:r>
    </w:p>
    <w:p w14:paraId="67ECD908" w14:textId="5001F00B" w:rsidR="00520280" w:rsidRDefault="00520280" w:rsidP="00A55350">
      <w:r>
        <w:t>Marlena said there is a common misconception around the expense of inclusion.</w:t>
      </w:r>
    </w:p>
    <w:p w14:paraId="7562BB39" w14:textId="66D3A7FD" w:rsidR="00520280" w:rsidRDefault="00520280" w:rsidP="00A55350">
      <w:r>
        <w:t>“The reality is, these beach mats are used by the entire community. Older people, mums with prams, kids who want to get off the hot sand.”</w:t>
      </w:r>
    </w:p>
    <w:p w14:paraId="0A16EA04" w14:textId="2112BF8F" w:rsidR="008823A6" w:rsidRDefault="001E3416" w:rsidP="00A55350">
      <w:r>
        <w:lastRenderedPageBreak/>
        <w:t>“My dream is to have all patrolled beaches have these mats in five years or less.</w:t>
      </w:r>
      <w:r w:rsidR="008823A6">
        <w:t xml:space="preserve"> To finally have access to my beach – it would be incredible!”</w:t>
      </w:r>
    </w:p>
    <w:p w14:paraId="674B9967" w14:textId="1EE26132" w:rsidR="00F30485" w:rsidRDefault="00F30485" w:rsidP="00A55350">
      <w:r>
        <w:t>“The feeling of being on the beach is incredible and makes me feel welcome and part of the community.”</w:t>
      </w:r>
    </w:p>
    <w:p w14:paraId="78BD129D" w14:textId="57674135" w:rsidR="00C84FE6" w:rsidRDefault="00012FCC" w:rsidP="00E04661">
      <w:pPr>
        <w:pStyle w:val="Heading2"/>
      </w:pPr>
      <w:r>
        <w:t xml:space="preserve">Darren </w:t>
      </w:r>
      <w:r w:rsidR="003E354D">
        <w:t xml:space="preserve">and Ian </w:t>
      </w:r>
      <w:r>
        <w:t>Gibson</w:t>
      </w:r>
    </w:p>
    <w:p w14:paraId="213A9291" w14:textId="77777777" w:rsidR="00EF617E" w:rsidRDefault="00EF617E" w:rsidP="00EF617E">
      <w:pPr>
        <w:pStyle w:val="Body"/>
      </w:pPr>
      <w:r>
        <w:t>“My name is Darren Gibson. I’m 37 and I work at Versace.”</w:t>
      </w:r>
    </w:p>
    <w:p w14:paraId="5F157C45" w14:textId="77777777" w:rsidR="00EF617E" w:rsidRDefault="00EF617E" w:rsidP="00EF617E">
      <w:pPr>
        <w:pStyle w:val="Body"/>
      </w:pPr>
      <w:r>
        <w:t>As well as working at Versace, Darren is also an accomplished athlete. He represented Australia at the World Special Olympic Games 20 years ago, where he won gold, silver and bronze in gymnastics. He is now an accomplished golfer and competes in local and state competitions.</w:t>
      </w:r>
    </w:p>
    <w:p w14:paraId="564D5ABA" w14:textId="77777777" w:rsidR="00EF617E" w:rsidRDefault="00EF617E" w:rsidP="00EF617E">
      <w:pPr>
        <w:pStyle w:val="Body"/>
      </w:pPr>
      <w:r>
        <w:t>Darren’s father Ian explains that Darren dreamed of getting a job when he finished school so, 16 years ago, Darren started working with a support worker in the Versace canteen.</w:t>
      </w:r>
    </w:p>
    <w:p w14:paraId="709E6E7B" w14:textId="32050C64" w:rsidR="00EF617E" w:rsidRDefault="00EF617E" w:rsidP="00EF617E">
      <w:pPr>
        <w:pStyle w:val="Body"/>
      </w:pPr>
      <w:r>
        <w:t>Ian says Darren is very independent. He works one day a week at Versace and the rest of the week he does activities with Gold Coast Recreation and Sport</w:t>
      </w:r>
      <w:r w:rsidR="00862ACF">
        <w:t xml:space="preserve"> (GCRS)</w:t>
      </w:r>
      <w:r>
        <w:t xml:space="preserve">. Darren is now using public transport to Versace and GCRS by himself. </w:t>
      </w:r>
    </w:p>
    <w:p w14:paraId="09014785" w14:textId="77777777" w:rsidR="00EF617E" w:rsidRDefault="00EF617E" w:rsidP="00EF617E">
      <w:pPr>
        <w:pStyle w:val="Body"/>
      </w:pPr>
      <w:r>
        <w:t>At work, Darren prepares food in the canteen, cleans up the eating areas and mans the coffee station. He is very serious about his work – particularly when it comes to his coffee station.</w:t>
      </w:r>
    </w:p>
    <w:p w14:paraId="11215CE9" w14:textId="77777777" w:rsidR="00EF617E" w:rsidRDefault="00EF617E" w:rsidP="00EF617E">
      <w:pPr>
        <w:pStyle w:val="Body"/>
      </w:pPr>
      <w:r>
        <w:t>“He gets angry at staff who mess up his coffee station,” Ian laughs.</w:t>
      </w:r>
    </w:p>
    <w:p w14:paraId="47F614D6" w14:textId="77777777" w:rsidR="00EF617E" w:rsidRDefault="00EF617E" w:rsidP="00EF617E">
      <w:pPr>
        <w:pStyle w:val="Body"/>
      </w:pPr>
      <w:r>
        <w:t>Darren doesn’t have an issue about breaking the ice with new people.</w:t>
      </w:r>
    </w:p>
    <w:p w14:paraId="468A2671" w14:textId="77777777" w:rsidR="00EF617E" w:rsidRDefault="00EF617E" w:rsidP="00EF617E">
      <w:pPr>
        <w:pStyle w:val="Body"/>
      </w:pPr>
      <w:r>
        <w:t>“He will go up to anyone and say, “Hello. My name is Darren Gibson. Who are you?”</w:t>
      </w:r>
    </w:p>
    <w:p w14:paraId="3CF18894" w14:textId="77777777" w:rsidR="00EF617E" w:rsidRDefault="00EF617E" w:rsidP="00EF617E">
      <w:pPr>
        <w:pStyle w:val="Body"/>
      </w:pPr>
      <w:r>
        <w:t>“When U2 were staying at Versace, Darren got to sit in the Versace Bentley with Bono because he asked.”</w:t>
      </w:r>
    </w:p>
    <w:p w14:paraId="19117334" w14:textId="77777777" w:rsidR="00EF617E" w:rsidRDefault="00EF617E" w:rsidP="00EF617E">
      <w:pPr>
        <w:pStyle w:val="Body"/>
      </w:pPr>
      <w:r>
        <w:t>At work, Darren gives as much as he gets back.</w:t>
      </w:r>
    </w:p>
    <w:p w14:paraId="4D7D58C6" w14:textId="77777777" w:rsidR="00EF617E" w:rsidRDefault="00EF617E" w:rsidP="00EF617E">
      <w:pPr>
        <w:pStyle w:val="Body"/>
      </w:pPr>
      <w:r>
        <w:t>“We are grateful to Versace for giving him the chance to prove his worth. All he wanted was an opportunity,” Ian says.</w:t>
      </w:r>
    </w:p>
    <w:p w14:paraId="47B539F4" w14:textId="1BA05AEF" w:rsidR="001D74EA" w:rsidRDefault="00C1665B" w:rsidP="003E62A0">
      <w:pPr>
        <w:pStyle w:val="Heading2"/>
      </w:pPr>
      <w:r>
        <w:t>Ben Haack</w:t>
      </w:r>
    </w:p>
    <w:p w14:paraId="4049B1B0" w14:textId="77777777" w:rsidR="00044011" w:rsidRDefault="009F25DA" w:rsidP="00044011">
      <w:pPr>
        <w:spacing w:line="290" w:lineRule="auto"/>
        <w:rPr>
          <w:rStyle w:val="background-details"/>
          <w:rFonts w:eastAsia="Arial"/>
        </w:rPr>
      </w:pPr>
      <w:r>
        <w:rPr>
          <w:rStyle w:val="background-details"/>
          <w:rFonts w:eastAsia="Arial"/>
        </w:rPr>
        <w:t>For Ben, growing up was hard.</w:t>
      </w:r>
      <w:r w:rsidR="007A59AA">
        <w:rPr>
          <w:rStyle w:val="background-details"/>
          <w:rFonts w:eastAsia="Arial"/>
        </w:rPr>
        <w:t xml:space="preserve"> As a child, he was a </w:t>
      </w:r>
      <w:r w:rsidR="00A010BC">
        <w:rPr>
          <w:rStyle w:val="background-details"/>
          <w:rFonts w:eastAsia="Arial"/>
        </w:rPr>
        <w:t>chronic</w:t>
      </w:r>
      <w:r w:rsidR="007A59AA">
        <w:rPr>
          <w:rStyle w:val="background-details"/>
          <w:rFonts w:eastAsia="Arial"/>
        </w:rPr>
        <w:t xml:space="preserve"> stutterer, he had motor skills damage</w:t>
      </w:r>
      <w:r w:rsidR="00C76D9B">
        <w:rPr>
          <w:rStyle w:val="background-details"/>
          <w:rFonts w:eastAsia="Arial"/>
        </w:rPr>
        <w:t xml:space="preserve"> and</w:t>
      </w:r>
      <w:r w:rsidR="007A59AA">
        <w:rPr>
          <w:rStyle w:val="background-details"/>
          <w:rFonts w:eastAsia="Arial"/>
        </w:rPr>
        <w:t xml:space="preserve"> </w:t>
      </w:r>
      <w:r w:rsidR="00C76D9B">
        <w:rPr>
          <w:rStyle w:val="background-details"/>
          <w:rFonts w:eastAsia="Arial"/>
        </w:rPr>
        <w:t>he walked on his tiptoes</w:t>
      </w:r>
      <w:r w:rsidR="00A010BC">
        <w:rPr>
          <w:rStyle w:val="background-details"/>
          <w:rFonts w:eastAsia="Arial"/>
        </w:rPr>
        <w:t xml:space="preserve">, </w:t>
      </w:r>
      <w:r w:rsidR="00C76D9B">
        <w:rPr>
          <w:rStyle w:val="background-details"/>
          <w:rFonts w:eastAsia="Arial"/>
        </w:rPr>
        <w:t xml:space="preserve">which he </w:t>
      </w:r>
      <w:r w:rsidR="00A010BC">
        <w:rPr>
          <w:rStyle w:val="background-details"/>
          <w:rFonts w:eastAsia="Arial"/>
        </w:rPr>
        <w:t>has now been</w:t>
      </w:r>
      <w:r w:rsidR="00C76D9B">
        <w:rPr>
          <w:rStyle w:val="background-details"/>
          <w:rFonts w:eastAsia="Arial"/>
        </w:rPr>
        <w:t xml:space="preserve"> treated for. </w:t>
      </w:r>
    </w:p>
    <w:p w14:paraId="2D95214C" w14:textId="25EFF08F" w:rsidR="00D17E35" w:rsidRDefault="00044011" w:rsidP="00362A52">
      <w:pPr>
        <w:spacing w:line="290" w:lineRule="auto"/>
        <w:rPr>
          <w:rStyle w:val="background-details"/>
          <w:rFonts w:eastAsia="Arial"/>
        </w:rPr>
      </w:pPr>
      <w:r>
        <w:rPr>
          <w:rStyle w:val="background-details"/>
          <w:rFonts w:eastAsia="Arial"/>
        </w:rPr>
        <w:t>“Interacting with people can sometimes be hard,” Ben explains. Ben also has hyp</w:t>
      </w:r>
      <w:r w:rsidR="0022229B">
        <w:rPr>
          <w:rStyle w:val="background-details"/>
          <w:rFonts w:eastAsia="Arial"/>
        </w:rPr>
        <w:t>er</w:t>
      </w:r>
      <w:r>
        <w:rPr>
          <w:rStyle w:val="background-details"/>
          <w:rFonts w:eastAsia="Arial"/>
        </w:rPr>
        <w:t>sensitivity – including hearing things louder and smelling things more. When he is stressed, his hypersensitivity is heightened.</w:t>
      </w:r>
    </w:p>
    <w:p w14:paraId="0073E999" w14:textId="71C8D490" w:rsidR="00A010BC" w:rsidRDefault="00044011" w:rsidP="00362A52">
      <w:pPr>
        <w:spacing w:line="290" w:lineRule="auto"/>
        <w:rPr>
          <w:rStyle w:val="background-details"/>
          <w:rFonts w:eastAsia="Arial"/>
        </w:rPr>
      </w:pPr>
      <w:r>
        <w:rPr>
          <w:rStyle w:val="background-details"/>
          <w:rFonts w:eastAsia="Arial"/>
        </w:rPr>
        <w:lastRenderedPageBreak/>
        <w:t>Ben</w:t>
      </w:r>
      <w:r w:rsidR="009F25DA">
        <w:rPr>
          <w:rStyle w:val="background-details"/>
          <w:rFonts w:eastAsia="Arial"/>
        </w:rPr>
        <w:t xml:space="preserve"> went through mainstream </w:t>
      </w:r>
      <w:r w:rsidR="00A010BC">
        <w:rPr>
          <w:rStyle w:val="background-details"/>
          <w:rFonts w:eastAsia="Arial"/>
        </w:rPr>
        <w:t>education,</w:t>
      </w:r>
      <w:r w:rsidR="009F25DA">
        <w:rPr>
          <w:rStyle w:val="background-details"/>
          <w:rFonts w:eastAsia="Arial"/>
        </w:rPr>
        <w:t xml:space="preserve"> but it wa</w:t>
      </w:r>
      <w:r w:rsidR="00547B55">
        <w:rPr>
          <w:rStyle w:val="background-details"/>
          <w:rFonts w:eastAsia="Arial"/>
        </w:rPr>
        <w:t>s a “real struggle”</w:t>
      </w:r>
      <w:r w:rsidR="00C642A2">
        <w:rPr>
          <w:rStyle w:val="background-details"/>
          <w:rFonts w:eastAsia="Arial"/>
        </w:rPr>
        <w:t xml:space="preserve"> for him</w:t>
      </w:r>
      <w:r w:rsidR="008B453A">
        <w:rPr>
          <w:rStyle w:val="background-details"/>
          <w:rFonts w:eastAsia="Arial"/>
        </w:rPr>
        <w:t xml:space="preserve"> because he was bullied for the first 16 years of his life.</w:t>
      </w:r>
    </w:p>
    <w:p w14:paraId="53588E22" w14:textId="62121969" w:rsidR="00A010BC" w:rsidRDefault="00291842" w:rsidP="00362A52">
      <w:pPr>
        <w:spacing w:line="290" w:lineRule="auto"/>
        <w:rPr>
          <w:rStyle w:val="background-details"/>
          <w:rFonts w:eastAsia="Arial"/>
        </w:rPr>
      </w:pPr>
      <w:r>
        <w:rPr>
          <w:rStyle w:val="background-details"/>
          <w:rFonts w:eastAsia="Arial"/>
        </w:rPr>
        <w:t xml:space="preserve">After a particularly bad </w:t>
      </w:r>
      <w:r w:rsidR="00E77396">
        <w:rPr>
          <w:rStyle w:val="background-details"/>
          <w:rFonts w:eastAsia="Arial"/>
        </w:rPr>
        <w:t xml:space="preserve">day where he was attacked by a group of children, a doctor </w:t>
      </w:r>
      <w:r w:rsidR="00E74DA5">
        <w:rPr>
          <w:rStyle w:val="background-details"/>
          <w:rFonts w:eastAsia="Arial"/>
        </w:rPr>
        <w:t>assessed him and</w:t>
      </w:r>
      <w:r w:rsidR="00E77396">
        <w:rPr>
          <w:rStyle w:val="background-details"/>
          <w:rFonts w:eastAsia="Arial"/>
        </w:rPr>
        <w:t xml:space="preserve"> diagnosed him with Aspergers.</w:t>
      </w:r>
      <w:r w:rsidR="00A010BC" w:rsidRPr="00A010BC">
        <w:rPr>
          <w:rStyle w:val="background-details"/>
          <w:rFonts w:eastAsia="Arial"/>
        </w:rPr>
        <w:t xml:space="preserve"> </w:t>
      </w:r>
      <w:r w:rsidR="00A010BC">
        <w:rPr>
          <w:rStyle w:val="background-details"/>
          <w:rFonts w:eastAsia="Arial"/>
        </w:rPr>
        <w:t xml:space="preserve">Ben has a high IQ, which </w:t>
      </w:r>
      <w:r w:rsidR="005C54A4">
        <w:rPr>
          <w:rStyle w:val="background-details"/>
          <w:rFonts w:eastAsia="Arial"/>
        </w:rPr>
        <w:t>may be</w:t>
      </w:r>
      <w:r w:rsidR="00A010BC">
        <w:rPr>
          <w:rStyle w:val="background-details"/>
          <w:rFonts w:eastAsia="Arial"/>
        </w:rPr>
        <w:t xml:space="preserve"> why he was not diagnosed earlier. </w:t>
      </w:r>
      <w:r w:rsidR="00973D77">
        <w:rPr>
          <w:rStyle w:val="background-details"/>
          <w:rFonts w:eastAsia="Arial"/>
        </w:rPr>
        <w:t>Sport is Ben’s outlet.</w:t>
      </w:r>
    </w:p>
    <w:p w14:paraId="129A8881" w14:textId="1867F106" w:rsidR="007F5FBB" w:rsidRDefault="00A010BC" w:rsidP="00362A52">
      <w:pPr>
        <w:spacing w:line="290" w:lineRule="auto"/>
        <w:rPr>
          <w:rStyle w:val="background-details"/>
          <w:rFonts w:eastAsia="Arial"/>
        </w:rPr>
      </w:pPr>
      <w:r>
        <w:rPr>
          <w:rStyle w:val="background-details"/>
          <w:rFonts w:eastAsia="Arial"/>
        </w:rPr>
        <w:t>“</w:t>
      </w:r>
      <w:r w:rsidR="007F5FBB">
        <w:rPr>
          <w:rStyle w:val="background-details"/>
          <w:rFonts w:eastAsia="Arial"/>
        </w:rPr>
        <w:t xml:space="preserve">I played </w:t>
      </w:r>
      <w:r w:rsidR="00044011">
        <w:rPr>
          <w:rStyle w:val="background-details"/>
          <w:rFonts w:eastAsia="Arial"/>
        </w:rPr>
        <w:t>football,</w:t>
      </w:r>
      <w:r w:rsidR="007F5FBB">
        <w:rPr>
          <w:rStyle w:val="background-details"/>
          <w:rFonts w:eastAsia="Arial"/>
        </w:rPr>
        <w:t xml:space="preserve"> but it was a challenge because of the kids. I started cricket at 13. I had a natural ability to spin but not really bat</w:t>
      </w:r>
      <w:r>
        <w:rPr>
          <w:rStyle w:val="background-details"/>
          <w:rFonts w:eastAsia="Arial"/>
        </w:rPr>
        <w:t>,” he explains.</w:t>
      </w:r>
    </w:p>
    <w:p w14:paraId="230C8DA5" w14:textId="54708BA6" w:rsidR="00185DAC" w:rsidRDefault="007F5FBB" w:rsidP="00362A52">
      <w:pPr>
        <w:spacing w:line="290" w:lineRule="auto"/>
        <w:rPr>
          <w:rStyle w:val="background-details"/>
          <w:rFonts w:eastAsia="Arial"/>
        </w:rPr>
      </w:pPr>
      <w:r>
        <w:rPr>
          <w:rStyle w:val="background-details"/>
          <w:rFonts w:eastAsia="Arial"/>
        </w:rPr>
        <w:t xml:space="preserve">When Ben was 17, he found </w:t>
      </w:r>
      <w:r w:rsidR="00822781">
        <w:rPr>
          <w:rStyle w:val="background-details"/>
          <w:rFonts w:eastAsia="Arial"/>
        </w:rPr>
        <w:t xml:space="preserve">Gold Coast </w:t>
      </w:r>
      <w:r>
        <w:rPr>
          <w:rStyle w:val="background-details"/>
          <w:rFonts w:eastAsia="Arial"/>
        </w:rPr>
        <w:t xml:space="preserve">Recreation </w:t>
      </w:r>
      <w:r w:rsidR="00822781">
        <w:rPr>
          <w:rStyle w:val="background-details"/>
          <w:rFonts w:eastAsia="Arial"/>
        </w:rPr>
        <w:t xml:space="preserve">and </w:t>
      </w:r>
      <w:r>
        <w:rPr>
          <w:rStyle w:val="background-details"/>
          <w:rFonts w:eastAsia="Arial"/>
        </w:rPr>
        <w:t>Sport</w:t>
      </w:r>
      <w:r w:rsidR="00822781">
        <w:rPr>
          <w:rStyle w:val="background-details"/>
          <w:rFonts w:eastAsia="Arial"/>
        </w:rPr>
        <w:t>.</w:t>
      </w:r>
      <w:r w:rsidR="00185DAC">
        <w:rPr>
          <w:rStyle w:val="background-details"/>
          <w:rFonts w:eastAsia="Arial"/>
        </w:rPr>
        <w:t xml:space="preserve"> After attending his first </w:t>
      </w:r>
      <w:r w:rsidR="002A66E4">
        <w:rPr>
          <w:rStyle w:val="background-details"/>
          <w:rFonts w:eastAsia="Arial"/>
        </w:rPr>
        <w:t>S</w:t>
      </w:r>
      <w:r w:rsidR="00185DAC">
        <w:rPr>
          <w:rStyle w:val="background-details"/>
          <w:rFonts w:eastAsia="Arial"/>
        </w:rPr>
        <w:t xml:space="preserve">pecial Olympics, </w:t>
      </w:r>
      <w:r w:rsidR="002A66E4">
        <w:rPr>
          <w:rStyle w:val="background-details"/>
          <w:rFonts w:eastAsia="Arial"/>
        </w:rPr>
        <w:t>things changed for Ben for the better.</w:t>
      </w:r>
    </w:p>
    <w:p w14:paraId="168C4021" w14:textId="5679511F" w:rsidR="00044011" w:rsidRDefault="00991E4D" w:rsidP="00362A52">
      <w:pPr>
        <w:spacing w:line="290" w:lineRule="auto"/>
        <w:rPr>
          <w:rStyle w:val="background-details"/>
          <w:rFonts w:eastAsia="Arial"/>
        </w:rPr>
      </w:pPr>
      <w:r>
        <w:rPr>
          <w:rStyle w:val="background-details"/>
          <w:rFonts w:eastAsia="Arial"/>
        </w:rPr>
        <w:t xml:space="preserve">“It has been an amazing journey since, competing at two world games,” he explains. He also competed at the quarter finals for the </w:t>
      </w:r>
      <w:r w:rsidR="002A66E4">
        <w:rPr>
          <w:rStyle w:val="background-details"/>
          <w:rFonts w:eastAsia="Arial"/>
        </w:rPr>
        <w:t>W</w:t>
      </w:r>
      <w:r>
        <w:rPr>
          <w:rStyle w:val="background-details"/>
          <w:rFonts w:eastAsia="Arial"/>
        </w:rPr>
        <w:t xml:space="preserve">orld </w:t>
      </w:r>
      <w:r w:rsidR="002A66E4">
        <w:rPr>
          <w:rStyle w:val="background-details"/>
          <w:rFonts w:eastAsia="Arial"/>
        </w:rPr>
        <w:t>C</w:t>
      </w:r>
      <w:r>
        <w:rPr>
          <w:rStyle w:val="background-details"/>
          <w:rFonts w:eastAsia="Arial"/>
        </w:rPr>
        <w:t>up.</w:t>
      </w:r>
      <w:r w:rsidR="004F7514">
        <w:rPr>
          <w:rStyle w:val="background-details"/>
          <w:rFonts w:eastAsia="Arial"/>
        </w:rPr>
        <w:t xml:space="preserve"> </w:t>
      </w:r>
    </w:p>
    <w:p w14:paraId="6FB7D740" w14:textId="6A77FD43" w:rsidR="004F7514" w:rsidRDefault="004F7514" w:rsidP="00362A52">
      <w:pPr>
        <w:spacing w:line="290" w:lineRule="auto"/>
        <w:rPr>
          <w:rStyle w:val="background-details"/>
          <w:rFonts w:eastAsia="Arial"/>
        </w:rPr>
      </w:pPr>
      <w:r>
        <w:rPr>
          <w:rStyle w:val="background-details"/>
          <w:rFonts w:eastAsia="Arial"/>
        </w:rPr>
        <w:t xml:space="preserve">Ben now </w:t>
      </w:r>
      <w:r w:rsidR="00F32859">
        <w:rPr>
          <w:rStyle w:val="background-details"/>
          <w:rFonts w:eastAsia="Arial"/>
        </w:rPr>
        <w:t>works as a</w:t>
      </w:r>
      <w:r w:rsidR="002A66E4">
        <w:rPr>
          <w:rStyle w:val="background-details"/>
          <w:rFonts w:eastAsia="Arial"/>
        </w:rPr>
        <w:t xml:space="preserve"> Re</w:t>
      </w:r>
      <w:r w:rsidR="00F32859">
        <w:rPr>
          <w:rStyle w:val="background-details"/>
          <w:rFonts w:eastAsia="Arial"/>
        </w:rPr>
        <w:t xml:space="preserve">creation and </w:t>
      </w:r>
      <w:r w:rsidR="002A66E4">
        <w:rPr>
          <w:rStyle w:val="background-details"/>
          <w:rFonts w:eastAsia="Arial"/>
        </w:rPr>
        <w:t>S</w:t>
      </w:r>
      <w:r w:rsidR="00F32859">
        <w:rPr>
          <w:rStyle w:val="background-details"/>
          <w:rFonts w:eastAsia="Arial"/>
        </w:rPr>
        <w:t xml:space="preserve">ports </w:t>
      </w:r>
      <w:r w:rsidR="002A66E4">
        <w:rPr>
          <w:rStyle w:val="background-details"/>
          <w:rFonts w:eastAsia="Arial"/>
        </w:rPr>
        <w:t>A</w:t>
      </w:r>
      <w:r w:rsidR="00F32859">
        <w:rPr>
          <w:rStyle w:val="background-details"/>
          <w:rFonts w:eastAsia="Arial"/>
        </w:rPr>
        <w:t>ssistan</w:t>
      </w:r>
      <w:r w:rsidR="002A66E4">
        <w:rPr>
          <w:rStyle w:val="background-details"/>
          <w:rFonts w:eastAsia="Arial"/>
        </w:rPr>
        <w:t>t</w:t>
      </w:r>
      <w:r w:rsidR="00F32859">
        <w:rPr>
          <w:rStyle w:val="background-details"/>
          <w:rFonts w:eastAsia="Arial"/>
        </w:rPr>
        <w:t xml:space="preserve"> at </w:t>
      </w:r>
      <w:r w:rsidR="00033010">
        <w:rPr>
          <w:rStyle w:val="background-details"/>
          <w:rFonts w:eastAsia="Arial"/>
        </w:rPr>
        <w:t xml:space="preserve">Gold Coast </w:t>
      </w:r>
      <w:r w:rsidR="00F32859">
        <w:rPr>
          <w:rStyle w:val="background-details"/>
          <w:rFonts w:eastAsia="Arial"/>
        </w:rPr>
        <w:t>Recreation Sport</w:t>
      </w:r>
      <w:r w:rsidR="00B011C7">
        <w:rPr>
          <w:rStyle w:val="background-details"/>
          <w:rFonts w:eastAsia="Arial"/>
        </w:rPr>
        <w:t xml:space="preserve"> (GCRS)</w:t>
      </w:r>
      <w:r w:rsidR="00F32859">
        <w:rPr>
          <w:rStyle w:val="background-details"/>
          <w:rFonts w:eastAsia="Arial"/>
        </w:rPr>
        <w:t>.</w:t>
      </w:r>
      <w:r w:rsidR="00AC6793">
        <w:rPr>
          <w:rStyle w:val="background-details"/>
          <w:rFonts w:eastAsia="Arial"/>
        </w:rPr>
        <w:t xml:space="preserve"> </w:t>
      </w:r>
      <w:r w:rsidR="00F32859">
        <w:rPr>
          <w:rStyle w:val="background-details"/>
          <w:rFonts w:eastAsia="Arial"/>
        </w:rPr>
        <w:t>He</w:t>
      </w:r>
      <w:r>
        <w:rPr>
          <w:rStyle w:val="background-details"/>
          <w:rFonts w:eastAsia="Arial"/>
        </w:rPr>
        <w:t xml:space="preserve"> also works extensively with the Special Olympics – he </w:t>
      </w:r>
      <w:r w:rsidR="00AC6793">
        <w:rPr>
          <w:rStyle w:val="background-details"/>
          <w:rFonts w:eastAsia="Arial"/>
        </w:rPr>
        <w:t>is the Athlete Representative Director of Special Olympics Australia Board</w:t>
      </w:r>
      <w:r>
        <w:rPr>
          <w:rStyle w:val="background-details"/>
          <w:rFonts w:eastAsia="Arial"/>
        </w:rPr>
        <w:t>;</w:t>
      </w:r>
      <w:r w:rsidR="00AC6793">
        <w:rPr>
          <w:rStyle w:val="background-details"/>
          <w:rFonts w:eastAsia="Arial"/>
        </w:rPr>
        <w:t xml:space="preserve"> the Athlete Representative on the Special </w:t>
      </w:r>
      <w:r w:rsidR="00CF3578">
        <w:rPr>
          <w:rStyle w:val="background-details"/>
          <w:rFonts w:eastAsia="Arial"/>
        </w:rPr>
        <w:t>Olympics Asia Pacific Region Leadership Council</w:t>
      </w:r>
      <w:r>
        <w:rPr>
          <w:rStyle w:val="background-details"/>
          <w:rFonts w:eastAsia="Arial"/>
        </w:rPr>
        <w:t>;</w:t>
      </w:r>
      <w:r w:rsidR="00CF3578">
        <w:rPr>
          <w:rStyle w:val="background-details"/>
          <w:rFonts w:eastAsia="Arial"/>
        </w:rPr>
        <w:t xml:space="preserve"> Co-Chair of the Asia Pacific Athlete Input Council and the Athlete Representative on Inter</w:t>
      </w:r>
      <w:r w:rsidR="00C32034">
        <w:rPr>
          <w:rStyle w:val="background-details"/>
          <w:rFonts w:eastAsia="Arial"/>
        </w:rPr>
        <w:t xml:space="preserve">national Advisory Committee of the Special Olympics International Board of </w:t>
      </w:r>
      <w:r>
        <w:rPr>
          <w:rStyle w:val="background-details"/>
          <w:rFonts w:eastAsia="Arial"/>
        </w:rPr>
        <w:t>Directors</w:t>
      </w:r>
      <w:r w:rsidR="00C32034">
        <w:rPr>
          <w:rStyle w:val="background-details"/>
          <w:rFonts w:eastAsia="Arial"/>
        </w:rPr>
        <w:t xml:space="preserve">. </w:t>
      </w:r>
    </w:p>
    <w:p w14:paraId="3F27062D" w14:textId="344514AE" w:rsidR="007F1DE6" w:rsidRDefault="00C32034" w:rsidP="00362A52">
      <w:pPr>
        <w:spacing w:line="290" w:lineRule="auto"/>
        <w:rPr>
          <w:rStyle w:val="background-details"/>
          <w:rFonts w:eastAsia="Arial"/>
        </w:rPr>
      </w:pPr>
      <w:r>
        <w:rPr>
          <w:rStyle w:val="background-details"/>
          <w:rFonts w:eastAsia="Arial"/>
        </w:rPr>
        <w:t>Ben is proud to</w:t>
      </w:r>
      <w:r w:rsidR="00166183">
        <w:rPr>
          <w:rStyle w:val="background-details"/>
          <w:rFonts w:eastAsia="Arial"/>
        </w:rPr>
        <w:t xml:space="preserve"> advocate for people with disability</w:t>
      </w:r>
      <w:r w:rsidR="00460D49">
        <w:rPr>
          <w:rStyle w:val="background-details"/>
          <w:rFonts w:eastAsia="Arial"/>
        </w:rPr>
        <w:t xml:space="preserve">. </w:t>
      </w:r>
      <w:r w:rsidR="007F1DE6">
        <w:rPr>
          <w:rStyle w:val="background-details"/>
          <w:rFonts w:eastAsia="Arial"/>
        </w:rPr>
        <w:t>He said the Special Olympics inclusion program help</w:t>
      </w:r>
      <w:r w:rsidR="00044011">
        <w:rPr>
          <w:rStyle w:val="background-details"/>
          <w:rFonts w:eastAsia="Arial"/>
        </w:rPr>
        <w:t>ing</w:t>
      </w:r>
      <w:r w:rsidR="007F1DE6">
        <w:rPr>
          <w:rStyle w:val="background-details"/>
          <w:rFonts w:eastAsia="Arial"/>
        </w:rPr>
        <w:t xml:space="preserve"> young people with disability be involved in sport is </w:t>
      </w:r>
      <w:r w:rsidR="00044011">
        <w:rPr>
          <w:rStyle w:val="background-details"/>
          <w:rFonts w:eastAsia="Arial"/>
        </w:rPr>
        <w:t>game changing</w:t>
      </w:r>
      <w:r w:rsidR="007F1DE6">
        <w:rPr>
          <w:rStyle w:val="background-details"/>
          <w:rFonts w:eastAsia="Arial"/>
        </w:rPr>
        <w:t xml:space="preserve">. </w:t>
      </w:r>
    </w:p>
    <w:p w14:paraId="511B37AA" w14:textId="534AD1F8" w:rsidR="005708E9" w:rsidRDefault="005708E9" w:rsidP="00362A52">
      <w:pPr>
        <w:spacing w:line="290" w:lineRule="auto"/>
        <w:rPr>
          <w:rStyle w:val="background-details"/>
          <w:rFonts w:eastAsia="Arial"/>
        </w:rPr>
      </w:pPr>
      <w:r>
        <w:rPr>
          <w:rStyle w:val="background-details"/>
          <w:rFonts w:eastAsia="Arial"/>
        </w:rPr>
        <w:t>“As a society, we are at the integration or segregation stage, not inclusion,” Ben explains.</w:t>
      </w:r>
    </w:p>
    <w:p w14:paraId="7BF442D5" w14:textId="77777777" w:rsidR="00D823DF" w:rsidRDefault="00D823DF" w:rsidP="00362A52">
      <w:pPr>
        <w:spacing w:line="290" w:lineRule="auto"/>
        <w:rPr>
          <w:rStyle w:val="background-details"/>
          <w:rFonts w:eastAsia="Arial"/>
        </w:rPr>
      </w:pPr>
      <w:r>
        <w:rPr>
          <w:rStyle w:val="background-details"/>
          <w:rFonts w:eastAsia="Arial"/>
        </w:rPr>
        <w:t>Inclusion means a lot to Ben.</w:t>
      </w:r>
    </w:p>
    <w:p w14:paraId="47D59FCF" w14:textId="12CDCB13" w:rsidR="00F6378E" w:rsidRDefault="009B2F96" w:rsidP="00362A52">
      <w:pPr>
        <w:spacing w:line="290" w:lineRule="auto"/>
        <w:rPr>
          <w:rStyle w:val="background-details"/>
          <w:rFonts w:eastAsia="Arial"/>
        </w:rPr>
      </w:pPr>
      <w:r>
        <w:rPr>
          <w:rStyle w:val="background-details"/>
          <w:rFonts w:eastAsia="Arial"/>
        </w:rPr>
        <w:t>“</w:t>
      </w:r>
      <w:r w:rsidR="00044011">
        <w:rPr>
          <w:rStyle w:val="background-details"/>
          <w:rFonts w:eastAsia="Arial"/>
        </w:rPr>
        <w:t>From w</w:t>
      </w:r>
      <w:r>
        <w:rPr>
          <w:rStyle w:val="background-details"/>
          <w:rFonts w:eastAsia="Arial"/>
        </w:rPr>
        <w:t>here I started to where I am now – I am able to contribute now.”</w:t>
      </w:r>
    </w:p>
    <w:p w14:paraId="698C034C" w14:textId="410EFF5A" w:rsidR="00E04661" w:rsidRDefault="00446A13" w:rsidP="00362A52">
      <w:pPr>
        <w:pStyle w:val="Heading2"/>
      </w:pPr>
      <w:r>
        <w:t>Lachlan Moyce</w:t>
      </w:r>
    </w:p>
    <w:p w14:paraId="39959585" w14:textId="70A51349" w:rsidR="00B906AF" w:rsidRDefault="00671A09" w:rsidP="00EB1176">
      <w:pPr>
        <w:rPr>
          <w:lang w:val="en-AU"/>
        </w:rPr>
      </w:pPr>
      <w:r>
        <w:rPr>
          <w:lang w:val="en-AU"/>
        </w:rPr>
        <w:t>Lachlan is a peer mentor</w:t>
      </w:r>
      <w:r w:rsidR="00B906AF">
        <w:rPr>
          <w:lang w:val="en-AU"/>
        </w:rPr>
        <w:t>– he is a customer who gets support but also a human rights advocate.</w:t>
      </w:r>
    </w:p>
    <w:p w14:paraId="18CFC6B9" w14:textId="65D67DCD" w:rsidR="00BB2E9B" w:rsidRDefault="00BB2E9B" w:rsidP="00EB1176">
      <w:pPr>
        <w:rPr>
          <w:lang w:val="en-AU"/>
        </w:rPr>
      </w:pPr>
      <w:r>
        <w:rPr>
          <w:lang w:val="en-AU"/>
        </w:rPr>
        <w:t>“</w:t>
      </w:r>
      <w:r w:rsidR="00B906AF">
        <w:rPr>
          <w:lang w:val="en-AU"/>
        </w:rPr>
        <w:t xml:space="preserve">When I finished high school, I </w:t>
      </w:r>
      <w:r>
        <w:rPr>
          <w:lang w:val="en-AU"/>
        </w:rPr>
        <w:t xml:space="preserve">started working at House with </w:t>
      </w:r>
      <w:r w:rsidR="00512F9F">
        <w:rPr>
          <w:lang w:val="en-AU"/>
        </w:rPr>
        <w:t>N</w:t>
      </w:r>
      <w:r>
        <w:rPr>
          <w:lang w:val="en-AU"/>
        </w:rPr>
        <w:t xml:space="preserve">o </w:t>
      </w:r>
      <w:r w:rsidR="00512F9F">
        <w:rPr>
          <w:lang w:val="en-AU"/>
        </w:rPr>
        <w:t>S</w:t>
      </w:r>
      <w:r>
        <w:rPr>
          <w:lang w:val="en-AU"/>
        </w:rPr>
        <w:t>teps. It is a privilege.”</w:t>
      </w:r>
    </w:p>
    <w:p w14:paraId="6FDC78EB" w14:textId="77777777" w:rsidR="00796FEA" w:rsidRDefault="00F5279C" w:rsidP="00EB1176">
      <w:pPr>
        <w:rPr>
          <w:lang w:val="en-AU"/>
        </w:rPr>
      </w:pPr>
      <w:r>
        <w:rPr>
          <w:lang w:val="en-AU"/>
        </w:rPr>
        <w:t xml:space="preserve">“I work with people with disability like myself who feel their rights are not being seen – not </w:t>
      </w:r>
      <w:r w:rsidR="00796FEA">
        <w:rPr>
          <w:lang w:val="en-AU"/>
        </w:rPr>
        <w:t>able to live the life they want to live.”</w:t>
      </w:r>
    </w:p>
    <w:p w14:paraId="666717F4" w14:textId="77777777" w:rsidR="00796FEA" w:rsidRDefault="00796FEA" w:rsidP="00EB1176">
      <w:pPr>
        <w:rPr>
          <w:lang w:val="en-AU"/>
        </w:rPr>
      </w:pPr>
      <w:r>
        <w:rPr>
          <w:lang w:val="en-AU"/>
        </w:rPr>
        <w:lastRenderedPageBreak/>
        <w:t>Lachlan says it was interesting growing up.</w:t>
      </w:r>
    </w:p>
    <w:p w14:paraId="524D0112" w14:textId="32F059A4" w:rsidR="00194AB3" w:rsidRDefault="00796FEA" w:rsidP="00EB1176">
      <w:pPr>
        <w:rPr>
          <w:lang w:val="en-AU"/>
        </w:rPr>
      </w:pPr>
      <w:r>
        <w:rPr>
          <w:lang w:val="en-AU"/>
        </w:rPr>
        <w:t>“I was bullied in my youth.</w:t>
      </w:r>
      <w:r w:rsidR="00A639E8">
        <w:rPr>
          <w:lang w:val="en-AU"/>
        </w:rPr>
        <w:t xml:space="preserve"> </w:t>
      </w:r>
      <w:r w:rsidR="00FB1588">
        <w:rPr>
          <w:lang w:val="en-AU"/>
        </w:rPr>
        <w:t xml:space="preserve">When I went into high school, it was a new beginning. No one knew me. But the high school was not doing enough to prevent bullying. </w:t>
      </w:r>
      <w:r w:rsidR="00336ED8">
        <w:rPr>
          <w:lang w:val="en-AU"/>
        </w:rPr>
        <w:t xml:space="preserve">I met two boys and I thought we could be good friends – they had the same interests and hobbies. </w:t>
      </w:r>
      <w:r w:rsidR="00194AB3">
        <w:rPr>
          <w:lang w:val="en-AU"/>
        </w:rPr>
        <w:t>On the second day of high school, I found out they were going behind my back and making fun of me about my vision impairment</w:t>
      </w:r>
      <w:r w:rsidR="00942267">
        <w:rPr>
          <w:lang w:val="en-AU"/>
        </w:rPr>
        <w:t>,</w:t>
      </w:r>
      <w:r w:rsidR="00194AB3">
        <w:rPr>
          <w:lang w:val="en-AU"/>
        </w:rPr>
        <w:t>”</w:t>
      </w:r>
      <w:r w:rsidR="00942267">
        <w:rPr>
          <w:lang w:val="en-AU"/>
        </w:rPr>
        <w:t xml:space="preserve"> Lachlan says.</w:t>
      </w:r>
    </w:p>
    <w:p w14:paraId="03C9E81D" w14:textId="72D90667" w:rsidR="00B906AF" w:rsidRDefault="00FB4611" w:rsidP="00EB1176">
      <w:pPr>
        <w:rPr>
          <w:lang w:val="en-AU"/>
        </w:rPr>
      </w:pPr>
      <w:r>
        <w:rPr>
          <w:lang w:val="en-AU"/>
        </w:rPr>
        <w:t>“I felt like no one wanted anything to do with me. No one gave me a chance in high school.</w:t>
      </w:r>
      <w:r w:rsidR="00942267">
        <w:rPr>
          <w:lang w:val="en-AU"/>
        </w:rPr>
        <w:t xml:space="preserve"> </w:t>
      </w:r>
      <w:r w:rsidR="00E65817">
        <w:rPr>
          <w:lang w:val="en-AU"/>
        </w:rPr>
        <w:t>I stayed with the two boys</w:t>
      </w:r>
      <w:r w:rsidR="005C1697">
        <w:rPr>
          <w:lang w:val="en-AU"/>
        </w:rPr>
        <w:t xml:space="preserve"> until the end of Grade 9</w:t>
      </w:r>
      <w:r w:rsidR="00E65817">
        <w:rPr>
          <w:lang w:val="en-AU"/>
        </w:rPr>
        <w:t xml:space="preserve">. </w:t>
      </w:r>
      <w:r w:rsidR="002A296C">
        <w:rPr>
          <w:lang w:val="en-AU"/>
        </w:rPr>
        <w:t>I thought they may have considered me their friend eventually. But they never invited me to hang out on the weekends and they never came to my house.</w:t>
      </w:r>
      <w:r w:rsidR="00942267">
        <w:rPr>
          <w:lang w:val="en-AU"/>
        </w:rPr>
        <w:t>”</w:t>
      </w:r>
      <w:r w:rsidR="00BB2E9B">
        <w:rPr>
          <w:lang w:val="en-AU"/>
        </w:rPr>
        <w:t xml:space="preserve"> </w:t>
      </w:r>
    </w:p>
    <w:p w14:paraId="7E60A92E" w14:textId="116EE89E" w:rsidR="00EB2AF3" w:rsidRDefault="00942267" w:rsidP="00EB1176">
      <w:pPr>
        <w:rPr>
          <w:lang w:val="en-AU"/>
        </w:rPr>
      </w:pPr>
      <w:r>
        <w:rPr>
          <w:lang w:val="en-AU"/>
        </w:rPr>
        <w:t>“</w:t>
      </w:r>
      <w:r w:rsidR="005C1697">
        <w:rPr>
          <w:lang w:val="en-AU"/>
        </w:rPr>
        <w:t>By the end of Grade 9, enough was enough. I stoo</w:t>
      </w:r>
      <w:r>
        <w:rPr>
          <w:lang w:val="en-AU"/>
        </w:rPr>
        <w:t>d</w:t>
      </w:r>
      <w:r w:rsidR="005C1697">
        <w:rPr>
          <w:lang w:val="en-AU"/>
        </w:rPr>
        <w:t xml:space="preserve"> up for myself and stood up for what I believe in</w:t>
      </w:r>
      <w:r>
        <w:rPr>
          <w:lang w:val="en-AU"/>
        </w:rPr>
        <w:t xml:space="preserve">. </w:t>
      </w:r>
      <w:r w:rsidR="005C1697">
        <w:rPr>
          <w:lang w:val="en-AU"/>
        </w:rPr>
        <w:t xml:space="preserve">In Grade 10, </w:t>
      </w:r>
      <w:r w:rsidR="00EB2AF3">
        <w:rPr>
          <w:lang w:val="en-AU"/>
        </w:rPr>
        <w:t>my teachers believed I was going to fail high school – I proved them wrong</w:t>
      </w:r>
      <w:r w:rsidR="001B1E4F">
        <w:rPr>
          <w:lang w:val="en-AU"/>
        </w:rPr>
        <w:t>.</w:t>
      </w:r>
      <w:r w:rsidR="00A50F5F">
        <w:rPr>
          <w:lang w:val="en-AU"/>
        </w:rPr>
        <w:t>”</w:t>
      </w:r>
    </w:p>
    <w:p w14:paraId="0E2DCFA0" w14:textId="2BD457CA" w:rsidR="002E06A5" w:rsidRDefault="00584F00" w:rsidP="00EB1176">
      <w:pPr>
        <w:rPr>
          <w:lang w:val="en-AU"/>
        </w:rPr>
      </w:pPr>
      <w:r>
        <w:rPr>
          <w:lang w:val="en-AU"/>
        </w:rPr>
        <w:t>“</w:t>
      </w:r>
      <w:r w:rsidR="00984C47">
        <w:rPr>
          <w:lang w:val="en-AU"/>
        </w:rPr>
        <w:t xml:space="preserve">I worked as hard as I could – I am equal. I have the same right to graduate as everyone else. I graduated and went to prom – I even had a date for the </w:t>
      </w:r>
      <w:r w:rsidR="00784C71">
        <w:rPr>
          <w:lang w:val="en-AU"/>
        </w:rPr>
        <w:t>prom. I</w:t>
      </w:r>
      <w:r w:rsidR="00931CD4">
        <w:rPr>
          <w:lang w:val="en-AU"/>
        </w:rPr>
        <w:t xml:space="preserve"> started at House with </w:t>
      </w:r>
      <w:r>
        <w:rPr>
          <w:lang w:val="en-AU"/>
        </w:rPr>
        <w:t>N</w:t>
      </w:r>
      <w:r w:rsidR="00931CD4">
        <w:rPr>
          <w:lang w:val="en-AU"/>
        </w:rPr>
        <w:t xml:space="preserve">o </w:t>
      </w:r>
      <w:r>
        <w:rPr>
          <w:lang w:val="en-AU"/>
        </w:rPr>
        <w:t>St</w:t>
      </w:r>
      <w:r w:rsidR="00931CD4">
        <w:rPr>
          <w:lang w:val="en-AU"/>
        </w:rPr>
        <w:t xml:space="preserve">eps in a transition program on how to get a job. While in the program, one of the workers told me about </w:t>
      </w:r>
      <w:r w:rsidR="001905FC">
        <w:rPr>
          <w:lang w:val="en-AU"/>
        </w:rPr>
        <w:t>the new peer mentor program. I felt I was going in the right direction by becoming a peer mentor.</w:t>
      </w:r>
      <w:r w:rsidR="00805243">
        <w:rPr>
          <w:lang w:val="en-AU"/>
        </w:rPr>
        <w:t xml:space="preserve"> </w:t>
      </w:r>
      <w:r w:rsidR="00650653">
        <w:rPr>
          <w:lang w:val="en-AU"/>
        </w:rPr>
        <w:t>So,</w:t>
      </w:r>
      <w:r w:rsidR="00805243">
        <w:rPr>
          <w:lang w:val="en-AU"/>
        </w:rPr>
        <w:t xml:space="preserve"> I </w:t>
      </w:r>
      <w:r w:rsidR="00097D66">
        <w:rPr>
          <w:lang w:val="en-AU"/>
        </w:rPr>
        <w:t xml:space="preserve">sent </w:t>
      </w:r>
      <w:r w:rsidR="00805243">
        <w:rPr>
          <w:lang w:val="en-AU"/>
        </w:rPr>
        <w:t>my resume</w:t>
      </w:r>
      <w:r w:rsidR="00A50F5F">
        <w:rPr>
          <w:lang w:val="en-AU"/>
        </w:rPr>
        <w:t xml:space="preserve">, </w:t>
      </w:r>
      <w:r w:rsidR="00805243">
        <w:rPr>
          <w:lang w:val="en-AU"/>
        </w:rPr>
        <w:t xml:space="preserve">I went to the interview and I got the job! Since then, I have been working with House with </w:t>
      </w:r>
      <w:r w:rsidR="00D70F06">
        <w:rPr>
          <w:lang w:val="en-AU"/>
        </w:rPr>
        <w:t>N</w:t>
      </w:r>
      <w:r w:rsidR="00805243">
        <w:rPr>
          <w:lang w:val="en-AU"/>
        </w:rPr>
        <w:t xml:space="preserve">o </w:t>
      </w:r>
      <w:r w:rsidR="00D70F06">
        <w:rPr>
          <w:lang w:val="en-AU"/>
        </w:rPr>
        <w:t>S</w:t>
      </w:r>
      <w:r w:rsidR="00805243">
        <w:rPr>
          <w:lang w:val="en-AU"/>
        </w:rPr>
        <w:t xml:space="preserve">teps. </w:t>
      </w:r>
      <w:r w:rsidR="005140BC">
        <w:rPr>
          <w:lang w:val="en-AU"/>
        </w:rPr>
        <w:t>As a peer mentor, I help with community inclusion.</w:t>
      </w:r>
      <w:r w:rsidR="002E06A5">
        <w:rPr>
          <w:lang w:val="en-AU"/>
        </w:rPr>
        <w:t>”</w:t>
      </w:r>
    </w:p>
    <w:p w14:paraId="7F752BD7" w14:textId="77777777" w:rsidR="00DB33EF" w:rsidRDefault="002E06A5" w:rsidP="00EB1176">
      <w:pPr>
        <w:rPr>
          <w:lang w:val="en-AU"/>
        </w:rPr>
      </w:pPr>
      <w:r>
        <w:rPr>
          <w:lang w:val="en-AU"/>
        </w:rPr>
        <w:t xml:space="preserve">Lachlan </w:t>
      </w:r>
      <w:r w:rsidR="00DB33EF">
        <w:rPr>
          <w:lang w:val="en-AU"/>
        </w:rPr>
        <w:t>is passionate about his work. He also has ideas to create a more inclusive community.</w:t>
      </w:r>
    </w:p>
    <w:p w14:paraId="3412BD8D" w14:textId="13BA5608" w:rsidR="00984C47" w:rsidRDefault="00DB33EF" w:rsidP="00EB1176">
      <w:pPr>
        <w:rPr>
          <w:lang w:val="en-AU"/>
        </w:rPr>
      </w:pPr>
      <w:r>
        <w:rPr>
          <w:lang w:val="en-AU"/>
        </w:rPr>
        <w:t>“When you go to a restaurant, there are no menus with brail</w:t>
      </w:r>
      <w:r w:rsidR="007B0F8C">
        <w:rPr>
          <w:lang w:val="en-AU"/>
        </w:rPr>
        <w:t>le</w:t>
      </w:r>
      <w:r>
        <w:rPr>
          <w:lang w:val="en-AU"/>
        </w:rPr>
        <w:t xml:space="preserve">. </w:t>
      </w:r>
      <w:r w:rsidR="00355193">
        <w:rPr>
          <w:lang w:val="en-AU"/>
        </w:rPr>
        <w:t>I can’t read a menu with little writing on it. These are little issues that need to be fixed.”</w:t>
      </w:r>
      <w:r>
        <w:rPr>
          <w:lang w:val="en-AU"/>
        </w:rPr>
        <w:t xml:space="preserve"> </w:t>
      </w:r>
      <w:r w:rsidR="005140BC">
        <w:rPr>
          <w:lang w:val="en-AU"/>
        </w:rPr>
        <w:t xml:space="preserve"> </w:t>
      </w:r>
    </w:p>
    <w:p w14:paraId="0B9119B4" w14:textId="1CCBAB6F" w:rsidR="002E06A5" w:rsidRDefault="002E06A5" w:rsidP="00EB1176">
      <w:pPr>
        <w:rPr>
          <w:lang w:val="en-AU"/>
        </w:rPr>
      </w:pPr>
      <w:r>
        <w:rPr>
          <w:lang w:val="en-AU"/>
        </w:rPr>
        <w:t xml:space="preserve">“Everyone is equal and should be included for who they are.” </w:t>
      </w:r>
    </w:p>
    <w:p w14:paraId="4DD01054" w14:textId="244D41CE" w:rsidR="001C5329" w:rsidRDefault="001C5329" w:rsidP="001C5329">
      <w:pPr>
        <w:pStyle w:val="Heading2"/>
      </w:pPr>
      <w:r>
        <w:t>Tim Lachlan</w:t>
      </w:r>
    </w:p>
    <w:p w14:paraId="712C42FD" w14:textId="77777777" w:rsidR="007B6D39" w:rsidRDefault="007B6D39" w:rsidP="007B6D39">
      <w:r>
        <w:t xml:space="preserve">Tim says he was inspired to study occupational therapy by his sister, who has autism. </w:t>
      </w:r>
    </w:p>
    <w:p w14:paraId="4A12C850" w14:textId="77777777" w:rsidR="007B6D39" w:rsidRDefault="007B6D39" w:rsidP="007B6D39">
      <w:r>
        <w:t>“After high school, I wanted a career where I could help others,” he explains.</w:t>
      </w:r>
    </w:p>
    <w:p w14:paraId="4D9B8E30" w14:textId="3FB8B636" w:rsidR="007B6D39" w:rsidRDefault="007B6D39" w:rsidP="007B6D39">
      <w:r>
        <w:t>“My school forced me to do rank</w:t>
      </w:r>
      <w:r w:rsidR="00A75CB2">
        <w:t>,</w:t>
      </w:r>
      <w:r>
        <w:t xml:space="preserve"> not OP</w:t>
      </w:r>
      <w:r w:rsidR="00A75CB2">
        <w:t>,</w:t>
      </w:r>
      <w:r>
        <w:t xml:space="preserve"> because they said I wouldn’t get i</w:t>
      </w:r>
      <w:r w:rsidR="00A75CB2">
        <w:t xml:space="preserve">n to university </w:t>
      </w:r>
      <w:r>
        <w:t>because of my autism</w:t>
      </w:r>
      <w:r w:rsidR="003D59C0">
        <w:t>.</w:t>
      </w:r>
      <w:r>
        <w:t>”</w:t>
      </w:r>
    </w:p>
    <w:p w14:paraId="63AA9B35" w14:textId="77777777" w:rsidR="007B6D39" w:rsidRDefault="007B6D39" w:rsidP="007B6D39">
      <w:r>
        <w:t>After Grade 12, Tim decided he wanted to go to university. He heard about Southern Cross University offering a Preparing for Success bridging program.</w:t>
      </w:r>
    </w:p>
    <w:p w14:paraId="23111CF1" w14:textId="32AAEEB7" w:rsidR="007B6D39" w:rsidRDefault="007B6D39" w:rsidP="007B6D39">
      <w:r>
        <w:t>“It helps bring you up to speed, so you can get into uni,” he explains.</w:t>
      </w:r>
    </w:p>
    <w:p w14:paraId="62901779" w14:textId="77777777" w:rsidR="007B6D39" w:rsidRDefault="007B6D39" w:rsidP="007B6D39">
      <w:r>
        <w:t>Tim is now in his third year of university. He is also a wheelchair skater, which means at the skatepark he uses his wheelchair instead of a skateboard.</w:t>
      </w:r>
    </w:p>
    <w:p w14:paraId="4CE17990" w14:textId="77777777" w:rsidR="007B6D39" w:rsidRDefault="007B6D39" w:rsidP="007B6D39">
      <w:r>
        <w:lastRenderedPageBreak/>
        <w:t>“Refuse to listen to people’s limitations,” Tim says.</w:t>
      </w:r>
    </w:p>
    <w:p w14:paraId="010165C7" w14:textId="620A3A95" w:rsidR="007B6D39" w:rsidRDefault="007B6D39" w:rsidP="007B6D39">
      <w:r>
        <w:t xml:space="preserve">“Skate All Day reached out to me and said </w:t>
      </w:r>
      <w:r w:rsidR="00A75CB2">
        <w:t>they</w:t>
      </w:r>
      <w:r>
        <w:t xml:space="preserve"> would be really keen if </w:t>
      </w:r>
      <w:r w:rsidR="00A75CB2">
        <w:t>I</w:t>
      </w:r>
      <w:r>
        <w:t xml:space="preserve"> would come along and get people with disability to come </w:t>
      </w:r>
      <w:r w:rsidR="00A75CB2">
        <w:t>too</w:t>
      </w:r>
      <w:r>
        <w:t>.”</w:t>
      </w:r>
    </w:p>
    <w:p w14:paraId="2DAA3C51" w14:textId="77777777" w:rsidR="007B6D39" w:rsidRDefault="007B6D39" w:rsidP="007B6D39">
      <w:r>
        <w:t>Tim now assists in running the program every Wednesday for people with physical and intellectual disabilities.</w:t>
      </w:r>
    </w:p>
    <w:p w14:paraId="76D8ABAB" w14:textId="77777777" w:rsidR="007B6D39" w:rsidRDefault="007B6D39" w:rsidP="007B6D39">
      <w:r>
        <w:t>“It is great to see the people we work with go from shy and timid to launching themselves off a 13-foot ramp and having a great time and socialising,” he smiles.</w:t>
      </w:r>
    </w:p>
    <w:p w14:paraId="713EA5F5" w14:textId="77777777" w:rsidR="007B6D39" w:rsidRDefault="007B6D39" w:rsidP="007B6D39">
      <w:r>
        <w:t xml:space="preserve">Wheelchair Motorcross (WCMX) is a form of therapy for Tim. It improves his social skills and wheelchair handling skills, and he is making leaps and bounds in the sport. </w:t>
      </w:r>
    </w:p>
    <w:p w14:paraId="0B71A0B8" w14:textId="77777777" w:rsidR="007B6D39" w:rsidRDefault="007B6D39" w:rsidP="007B6D39">
      <w:r>
        <w:t>“I am the first person in Australia in a wheelchair who can land a wheelchair backflip,” he proudly smiles.</w:t>
      </w:r>
    </w:p>
    <w:p w14:paraId="212F57EF" w14:textId="77777777" w:rsidR="007B6D39" w:rsidRDefault="007B6D39" w:rsidP="007B6D39">
      <w:r>
        <w:t>“Disability isn’t a negative thing. I like the strengths-based model of disability. Disability does come with its challenges, but it makes us stronger, more determined and stubborn enough to not give up on our goals,” he says.</w:t>
      </w:r>
    </w:p>
    <w:p w14:paraId="304D424B" w14:textId="77777777" w:rsidR="007B6D39" w:rsidRDefault="007B6D39" w:rsidP="007B6D39">
      <w:r>
        <w:t>“WCMX and Adaptive Skating can seem scary sometimes, but it teaches you that it’s okay to fall, and if you get back up and keep trying you can achieve anything.”</w:t>
      </w:r>
    </w:p>
    <w:p w14:paraId="1EF50240" w14:textId="77777777" w:rsidR="007B6D39" w:rsidRDefault="007B6D39" w:rsidP="007B6D39">
      <w:r>
        <w:t>“It helps people realise their potential.”</w:t>
      </w:r>
    </w:p>
    <w:p w14:paraId="38642445" w14:textId="05C3D38B" w:rsidR="007B6D39" w:rsidRDefault="007B6D39" w:rsidP="007B6D39">
      <w:r>
        <w:t>“We aren’t hindered by our disability – it is something that boosts us, if anything.</w:t>
      </w:r>
      <w:r w:rsidR="00847E04">
        <w:t xml:space="preserve"> It gives</w:t>
      </w:r>
      <w:r>
        <w:t xml:space="preserve"> us resilience and a never give up mindset.”</w:t>
      </w:r>
    </w:p>
    <w:p w14:paraId="74D04ECB" w14:textId="3279DAA9" w:rsidR="007B6D39" w:rsidRPr="00193F52" w:rsidRDefault="007B6D39" w:rsidP="007B6D39">
      <w:pPr>
        <w:rPr>
          <w:rFonts w:ascii="Calibri" w:hAnsi="Calibri"/>
          <w:szCs w:val="22"/>
          <w:lang w:val="en-AU"/>
        </w:rPr>
      </w:pPr>
      <w:r>
        <w:t>If you would like to know more about the work Tim does, please visit his Facebook or Instagram page: WCMX &amp; Adaptive Skate Australia. You can also watch the video of Tim landing the wheelchair backflip</w:t>
      </w:r>
      <w:r w:rsidR="00193F52">
        <w:t xml:space="preserve"> on the Community Door YouTube page: </w:t>
      </w:r>
      <w:hyperlink r:id="rId17" w:history="1">
        <w:r w:rsidR="00193F52">
          <w:rPr>
            <w:rStyle w:val="Hyperlink"/>
            <w:szCs w:val="22"/>
          </w:rPr>
          <w:t>https://youtu.be/eT9FdBov1v4</w:t>
        </w:r>
      </w:hyperlink>
    </w:p>
    <w:p w14:paraId="1C7B7858" w14:textId="28BC5135" w:rsidR="00BC5C61" w:rsidRDefault="00B56795" w:rsidP="00EB1176">
      <w:pPr>
        <w:pStyle w:val="Heading1"/>
      </w:pPr>
      <w:r>
        <w:t>R</w:t>
      </w:r>
      <w:r w:rsidR="00BC5C61">
        <w:t>ecipe for inclusion</w:t>
      </w:r>
      <w:bookmarkEnd w:id="5"/>
    </w:p>
    <w:p w14:paraId="47C48316" w14:textId="3A362995" w:rsidR="00BC5C61" w:rsidRPr="00770F41" w:rsidRDefault="00BC5C61" w:rsidP="00770F41">
      <w:pPr>
        <w:pStyle w:val="Heading2"/>
        <w:rPr>
          <w:color w:val="000000" w:themeColor="text1"/>
        </w:rPr>
      </w:pPr>
      <w:r w:rsidRPr="00770F41">
        <w:rPr>
          <w:color w:val="000000" w:themeColor="text1"/>
        </w:rPr>
        <w:t>While storytellers were sharing their experiences, we asked participants to listen to the</w:t>
      </w:r>
      <w:r w:rsidR="00622AAB" w:rsidRPr="00770F41">
        <w:rPr>
          <w:color w:val="000000" w:themeColor="text1"/>
        </w:rPr>
        <w:t xml:space="preserve"> ingredients for inclusion. These are the keywords participants heard:</w:t>
      </w:r>
    </w:p>
    <w:p w14:paraId="27627952" w14:textId="77777777" w:rsidR="00E61A68" w:rsidRDefault="00E61A68" w:rsidP="00B23E91">
      <w:pPr>
        <w:pStyle w:val="ListParagraph"/>
      </w:pPr>
      <w:bookmarkStart w:id="6" w:name="_Toc535492308"/>
      <w:r>
        <w:t>Focus on abilities</w:t>
      </w:r>
    </w:p>
    <w:p w14:paraId="30234402" w14:textId="362935F1" w:rsidR="008E7C25" w:rsidRDefault="00AC7539" w:rsidP="00B23E91">
      <w:pPr>
        <w:pStyle w:val="ListParagraph"/>
      </w:pPr>
      <w:r>
        <w:t>Connection</w:t>
      </w:r>
    </w:p>
    <w:p w14:paraId="53F4C8BB" w14:textId="1165C912" w:rsidR="008E7C25" w:rsidRDefault="00CA3891" w:rsidP="00B23E91">
      <w:pPr>
        <w:pStyle w:val="ListParagraph"/>
      </w:pPr>
      <w:r>
        <w:t>Co</w:t>
      </w:r>
      <w:r w:rsidR="00AB2D86">
        <w:t>urage</w:t>
      </w:r>
    </w:p>
    <w:p w14:paraId="70C59D20" w14:textId="162259B7" w:rsidR="008E7C25" w:rsidRDefault="00CA3891" w:rsidP="00B23E91">
      <w:pPr>
        <w:pStyle w:val="ListParagraph"/>
      </w:pPr>
      <w:r>
        <w:t>Education</w:t>
      </w:r>
    </w:p>
    <w:p w14:paraId="6829C3BE" w14:textId="6D49D4D3" w:rsidR="008E7C25" w:rsidRDefault="00746D05" w:rsidP="00B23E91">
      <w:pPr>
        <w:pStyle w:val="ListParagraph"/>
      </w:pPr>
      <w:r>
        <w:t>Positive attitude</w:t>
      </w:r>
    </w:p>
    <w:p w14:paraId="25473840" w14:textId="31F98822" w:rsidR="008E7C25" w:rsidRDefault="00CA3891" w:rsidP="00B23E91">
      <w:pPr>
        <w:pStyle w:val="ListParagraph"/>
      </w:pPr>
      <w:r>
        <w:t>Opportunity</w:t>
      </w:r>
    </w:p>
    <w:p w14:paraId="3845BC21" w14:textId="061F2E8D" w:rsidR="008E7C25" w:rsidRDefault="00E61A68" w:rsidP="00B23E91">
      <w:pPr>
        <w:pStyle w:val="ListParagraph"/>
      </w:pPr>
      <w:r>
        <w:t>Listening</w:t>
      </w:r>
    </w:p>
    <w:p w14:paraId="664EFF66" w14:textId="7E4B8B1E" w:rsidR="008E7C25" w:rsidRDefault="002D5E48" w:rsidP="00B23E91">
      <w:pPr>
        <w:pStyle w:val="ListParagraph"/>
      </w:pPr>
      <w:r>
        <w:t>No limits</w:t>
      </w:r>
    </w:p>
    <w:p w14:paraId="7FA8DBD8" w14:textId="56AC2376" w:rsidR="008E7C25" w:rsidRDefault="00CA3891" w:rsidP="00B23E91">
      <w:pPr>
        <w:pStyle w:val="ListParagraph"/>
      </w:pPr>
      <w:r>
        <w:t>Respect</w:t>
      </w:r>
    </w:p>
    <w:p w14:paraId="0C06EDF9" w14:textId="1F55D803" w:rsidR="008E7C25" w:rsidRDefault="00554E1A" w:rsidP="00B23E91">
      <w:pPr>
        <w:pStyle w:val="ListParagraph"/>
      </w:pPr>
      <w:r>
        <w:lastRenderedPageBreak/>
        <w:t>Equality</w:t>
      </w:r>
    </w:p>
    <w:p w14:paraId="47CA0E3F" w14:textId="12CB5B86" w:rsidR="00C4023A" w:rsidRDefault="00C4023A" w:rsidP="00C4023A">
      <w:pPr>
        <w:pStyle w:val="Heading1"/>
      </w:pPr>
      <w:r>
        <w:t>Blue Skies Scenario</w:t>
      </w:r>
      <w:r w:rsidR="0059330A">
        <w:t xml:space="preserve"> (2009)</w:t>
      </w:r>
    </w:p>
    <w:p w14:paraId="2D9A16B1" w14:textId="1DA0E72B" w:rsidR="0059330A" w:rsidRDefault="0059330A" w:rsidP="0059330A">
      <w:pPr>
        <w:rPr>
          <w:lang w:val="en-AU"/>
        </w:rPr>
      </w:pPr>
      <w:r>
        <w:rPr>
          <w:lang w:val="en-AU"/>
        </w:rPr>
        <w:t>The Blue</w:t>
      </w:r>
      <w:r w:rsidR="00DB38D7">
        <w:rPr>
          <w:lang w:val="en-AU"/>
        </w:rPr>
        <w:t xml:space="preserve"> S</w:t>
      </w:r>
      <w:r>
        <w:rPr>
          <w:lang w:val="en-AU"/>
        </w:rPr>
        <w:t>kies Scenario was a community response to the call for an alternative future for people with disability, their families and supporters.</w:t>
      </w:r>
    </w:p>
    <w:p w14:paraId="0B655647" w14:textId="77777777" w:rsidR="0059330A" w:rsidRDefault="0059330A" w:rsidP="0059330A">
      <w:pPr>
        <w:rPr>
          <w:lang w:val="en-AU"/>
        </w:rPr>
      </w:pPr>
      <w:r>
        <w:rPr>
          <w:lang w:val="en-AU"/>
        </w:rPr>
        <w:t xml:space="preserve">It started with a </w:t>
      </w:r>
      <w:r w:rsidRPr="000A53FC">
        <w:rPr>
          <w:lang w:val="en-AU"/>
        </w:rPr>
        <w:t>core group</w:t>
      </w:r>
      <w:r>
        <w:rPr>
          <w:lang w:val="en-AU"/>
        </w:rPr>
        <w:t>, a dedicated group of community members working together who had power to influence, commitment and ‘natural authority’ across the stakeholder groups. The group included:</w:t>
      </w:r>
    </w:p>
    <w:p w14:paraId="49AB8A54" w14:textId="77777777" w:rsidR="0059330A" w:rsidRPr="00380C0F" w:rsidRDefault="0059330A" w:rsidP="00B23E91">
      <w:pPr>
        <w:pStyle w:val="ListParagraph"/>
      </w:pPr>
      <w:r>
        <w:t xml:space="preserve">Valmae </w:t>
      </w:r>
      <w:r w:rsidRPr="00380C0F">
        <w:t>Rose – National Disability Services</w:t>
      </w:r>
    </w:p>
    <w:p w14:paraId="54E69C9E" w14:textId="77777777" w:rsidR="0059330A" w:rsidRPr="00380C0F" w:rsidRDefault="0059330A" w:rsidP="00B23E91">
      <w:pPr>
        <w:pStyle w:val="ListParagraph"/>
      </w:pPr>
      <w:r w:rsidRPr="00380C0F">
        <w:t>Brad Swan – Assistant Director General – Department of Communities</w:t>
      </w:r>
    </w:p>
    <w:p w14:paraId="2E134D04" w14:textId="77777777" w:rsidR="0059330A" w:rsidRPr="00380C0F" w:rsidRDefault="0059330A" w:rsidP="00B23E91">
      <w:pPr>
        <w:pStyle w:val="ListParagraph"/>
      </w:pPr>
      <w:r w:rsidRPr="00380C0F">
        <w:t>Lesley Chenoweth – Professor of Social Work - Griffith University</w:t>
      </w:r>
    </w:p>
    <w:p w14:paraId="357E5058" w14:textId="77777777" w:rsidR="0059330A" w:rsidRPr="00380C0F" w:rsidRDefault="0059330A" w:rsidP="00B23E91">
      <w:pPr>
        <w:pStyle w:val="ListParagraph"/>
      </w:pPr>
      <w:r w:rsidRPr="00380C0F">
        <w:t>Kevin Cocks – Director – Queensland Advocacy Incorporated</w:t>
      </w:r>
    </w:p>
    <w:p w14:paraId="49DD1B28" w14:textId="77777777" w:rsidR="0059330A" w:rsidRPr="00380C0F" w:rsidRDefault="0059330A" w:rsidP="00B23E91">
      <w:pPr>
        <w:pStyle w:val="ListParagraph"/>
      </w:pPr>
      <w:r w:rsidRPr="00380C0F">
        <w:t>Ann Greer – Manager - Community Connections</w:t>
      </w:r>
    </w:p>
    <w:p w14:paraId="4267A98B" w14:textId="77777777" w:rsidR="0059330A" w:rsidRPr="00380C0F" w:rsidRDefault="0059330A" w:rsidP="00B23E91">
      <w:pPr>
        <w:pStyle w:val="ListParagraph"/>
      </w:pPr>
      <w:r w:rsidRPr="00380C0F">
        <w:t>Mark Henley – CEO – Spinal Injuries</w:t>
      </w:r>
    </w:p>
    <w:p w14:paraId="1DE0156F" w14:textId="77777777" w:rsidR="0059330A" w:rsidRPr="00380C0F" w:rsidRDefault="0059330A" w:rsidP="00B23E91">
      <w:pPr>
        <w:pStyle w:val="ListParagraph"/>
      </w:pPr>
      <w:r w:rsidRPr="00380C0F">
        <w:t>Nino Lalic – Advisor – Minister of Disability Services</w:t>
      </w:r>
    </w:p>
    <w:p w14:paraId="38A3184B" w14:textId="77777777" w:rsidR="0059330A" w:rsidRPr="00380C0F" w:rsidRDefault="0059330A" w:rsidP="00B23E91">
      <w:pPr>
        <w:pStyle w:val="ListParagraph"/>
      </w:pPr>
      <w:r w:rsidRPr="00380C0F">
        <w:t>Grahame Schlect – Carers Queensland</w:t>
      </w:r>
    </w:p>
    <w:p w14:paraId="63E7CE55" w14:textId="77777777" w:rsidR="0059330A" w:rsidRPr="00380C0F" w:rsidRDefault="0059330A" w:rsidP="00B23E91">
      <w:pPr>
        <w:pStyle w:val="ListParagraph"/>
      </w:pPr>
      <w:r w:rsidRPr="00380C0F">
        <w:t>Fran Vlcary – Coordinator – Queenslanders with Disability Network</w:t>
      </w:r>
    </w:p>
    <w:p w14:paraId="4EE391F5" w14:textId="77777777" w:rsidR="0059330A" w:rsidRPr="00380C0F" w:rsidRDefault="0059330A" w:rsidP="00B23E91">
      <w:pPr>
        <w:pStyle w:val="ListParagraph"/>
      </w:pPr>
      <w:r w:rsidRPr="00380C0F">
        <w:t>Alissa Phillips – Executive Director – Space</w:t>
      </w:r>
    </w:p>
    <w:p w14:paraId="0B63403F" w14:textId="77777777" w:rsidR="0059330A" w:rsidRPr="00380C0F" w:rsidRDefault="0059330A" w:rsidP="00B23E91">
      <w:pPr>
        <w:pStyle w:val="ListParagraph"/>
      </w:pPr>
      <w:r w:rsidRPr="00380C0F">
        <w:t>Margaret Ward – Strategic Planning and Policy Officer – Mamre</w:t>
      </w:r>
    </w:p>
    <w:p w14:paraId="79A45500" w14:textId="77777777" w:rsidR="0059330A" w:rsidRDefault="0059330A" w:rsidP="00B23E91">
      <w:pPr>
        <w:pStyle w:val="ListParagraph"/>
      </w:pPr>
      <w:r w:rsidRPr="00380C0F">
        <w:rPr>
          <w:szCs w:val="22"/>
        </w:rPr>
        <w:t>Ian Plo</w:t>
      </w:r>
      <w:r>
        <w:t xml:space="preserve">wman – Registered psychologist – independent facilitator </w:t>
      </w:r>
    </w:p>
    <w:p w14:paraId="305DCFF8" w14:textId="77777777" w:rsidR="0059330A" w:rsidRPr="000A53FC" w:rsidRDefault="0059330A" w:rsidP="0059330A">
      <w:r w:rsidRPr="000A53FC">
        <w:t xml:space="preserve">The core group had a shared purpose – they were clear about what they were doing, why and how we are going to achieve it. The Champions were a group of supporters who believe in what the core group were doing, who spread the word, talked to others about it and built the momentum. An integral part of the process was hosting community conversations with community members to develop shared values, purpose, and build the vision. This helped to develop a shared vision through conversations about what it needs to look like, and what will it take? The scenario was the clear articulation of what the alternative future will look like. Another important part was connecting with the community and getting their buy in, see how it benefits and getting people to care about it. It was also important to have influential buy in – People who could make decisions and influence on the board. </w:t>
      </w:r>
    </w:p>
    <w:p w14:paraId="1A003763" w14:textId="77777777" w:rsidR="0059330A" w:rsidRPr="000A53FC" w:rsidRDefault="0059330A" w:rsidP="0059330A">
      <w:r w:rsidRPr="000A53FC">
        <w:t xml:space="preserve">This led to the end goal – Deliver an outcome that makes good sense, socially and economically. </w:t>
      </w:r>
    </w:p>
    <w:p w14:paraId="7CCC2B3B" w14:textId="15597FB9" w:rsidR="00C4023A" w:rsidRPr="00C4023A" w:rsidRDefault="0059330A" w:rsidP="0059330A">
      <w:pPr>
        <w:rPr>
          <w:lang w:val="en-AU"/>
        </w:rPr>
      </w:pPr>
      <w:r>
        <w:t>For more information about Blue Skies, please click</w:t>
      </w:r>
      <w:hyperlink r:id="rId18" w:history="1">
        <w:r>
          <w:t xml:space="preserve"> </w:t>
        </w:r>
        <w:r w:rsidRPr="00574EEE">
          <w:rPr>
            <w:rStyle w:val="Hyperlink"/>
          </w:rPr>
          <w:t>here</w:t>
        </w:r>
      </w:hyperlink>
      <w:r>
        <w:t>.</w:t>
      </w:r>
    </w:p>
    <w:p w14:paraId="56ED67E1" w14:textId="270A0E0F" w:rsidR="00BC5C61" w:rsidRDefault="00BC5C61" w:rsidP="00BC5C61">
      <w:pPr>
        <w:pStyle w:val="Heading1"/>
      </w:pPr>
      <w:r>
        <w:t>World Café</w:t>
      </w:r>
      <w:bookmarkEnd w:id="6"/>
    </w:p>
    <w:p w14:paraId="25D6AE79" w14:textId="65C0F45F" w:rsidR="00BC5C61" w:rsidRPr="007C4C5E" w:rsidRDefault="00BC5C61" w:rsidP="007C4C5E">
      <w:pPr>
        <w:pStyle w:val="Heading2"/>
      </w:pPr>
      <w:r w:rsidRPr="007C4C5E">
        <w:t>What will it take to create a community where everyone contributes, matters and belongs?</w:t>
      </w:r>
      <w:r w:rsidR="00622AAB">
        <w:rPr>
          <w:szCs w:val="24"/>
        </w:rPr>
        <w:t xml:space="preserve"> (key words written from </w:t>
      </w:r>
      <w:r w:rsidR="00073391">
        <w:rPr>
          <w:szCs w:val="24"/>
        </w:rPr>
        <w:t>participants</w:t>
      </w:r>
      <w:r w:rsidR="00622AAB">
        <w:rPr>
          <w:szCs w:val="24"/>
        </w:rPr>
        <w:t xml:space="preserve"> to answer this question)</w:t>
      </w:r>
    </w:p>
    <w:p w14:paraId="7D81BEC3" w14:textId="77777777" w:rsidR="00DF180E" w:rsidRDefault="00DF180E" w:rsidP="00B23E91">
      <w:pPr>
        <w:pStyle w:val="ListParagraph"/>
      </w:pPr>
      <w:r>
        <w:t>Be listened to, have a say. A sense of belonging.</w:t>
      </w:r>
    </w:p>
    <w:p w14:paraId="75803320" w14:textId="77777777" w:rsidR="00DF180E" w:rsidRDefault="00DF180E" w:rsidP="00B23E91">
      <w:pPr>
        <w:pStyle w:val="ListParagraph"/>
      </w:pPr>
      <w:r>
        <w:lastRenderedPageBreak/>
        <w:t>Welcoming environment and welcoming people.</w:t>
      </w:r>
    </w:p>
    <w:p w14:paraId="52364F3B" w14:textId="77777777" w:rsidR="00DF180E" w:rsidRDefault="00DF180E" w:rsidP="00B23E91">
      <w:pPr>
        <w:pStyle w:val="ListParagraph"/>
      </w:pPr>
      <w:r>
        <w:t>Supported in the journey of life.</w:t>
      </w:r>
    </w:p>
    <w:p w14:paraId="088A66F9" w14:textId="77777777" w:rsidR="00DF180E" w:rsidRDefault="00DF180E" w:rsidP="00B23E91">
      <w:pPr>
        <w:pStyle w:val="ListParagraph"/>
      </w:pPr>
      <w:r>
        <w:t>Attitude of: equality, tolerance and understanding.</w:t>
      </w:r>
    </w:p>
    <w:p w14:paraId="409D1E72" w14:textId="77777777" w:rsidR="00DF180E" w:rsidRDefault="00DF180E" w:rsidP="00B23E91">
      <w:pPr>
        <w:pStyle w:val="ListParagraph"/>
      </w:pPr>
      <w:r>
        <w:t>Confident and safe in community.</w:t>
      </w:r>
    </w:p>
    <w:p w14:paraId="66A5D9E6" w14:textId="77777777" w:rsidR="00DF180E" w:rsidRDefault="00DF180E" w:rsidP="00B23E91">
      <w:pPr>
        <w:pStyle w:val="ListParagraph"/>
      </w:pPr>
      <w:r>
        <w:t>Seeing beyond the limitations.</w:t>
      </w:r>
    </w:p>
    <w:p w14:paraId="03A52845" w14:textId="77777777" w:rsidR="00DF180E" w:rsidRDefault="00DF180E" w:rsidP="00B23E91">
      <w:pPr>
        <w:pStyle w:val="ListParagraph"/>
      </w:pPr>
      <w:r>
        <w:t>Dignity of risk instead of risk aversion.</w:t>
      </w:r>
    </w:p>
    <w:p w14:paraId="72069F21" w14:textId="77777777" w:rsidR="00DF180E" w:rsidRDefault="00DF180E" w:rsidP="00B23E91">
      <w:pPr>
        <w:pStyle w:val="ListParagraph"/>
      </w:pPr>
      <w:r>
        <w:t xml:space="preserve">Challenging assumptions and holding ourselves accountable. </w:t>
      </w:r>
    </w:p>
    <w:p w14:paraId="03139A72" w14:textId="77777777" w:rsidR="00DF180E" w:rsidRDefault="00DF180E" w:rsidP="00B23E91">
      <w:pPr>
        <w:pStyle w:val="ListParagraph"/>
      </w:pPr>
      <w:r>
        <w:t>Lead by example and role modeling.</w:t>
      </w:r>
    </w:p>
    <w:p w14:paraId="2218B8CB" w14:textId="77777777" w:rsidR="00DF180E" w:rsidRDefault="00DF180E" w:rsidP="00B23E91">
      <w:pPr>
        <w:pStyle w:val="ListParagraph"/>
      </w:pPr>
      <w:r>
        <w:t>Starts in own home.</w:t>
      </w:r>
    </w:p>
    <w:p w14:paraId="29761220" w14:textId="18CE304E" w:rsidR="00DF180E" w:rsidRDefault="00DF180E" w:rsidP="00B23E91">
      <w:pPr>
        <w:pStyle w:val="ListParagraph"/>
      </w:pPr>
      <w:r>
        <w:t>Knowledge – education to all citizens – e.g. They hear stories like today</w:t>
      </w:r>
      <w:r w:rsidR="005362D6">
        <w:t>’</w:t>
      </w:r>
      <w:r>
        <w:t xml:space="preserve">s. </w:t>
      </w:r>
    </w:p>
    <w:p w14:paraId="31A21FF4" w14:textId="77777777" w:rsidR="00DF180E" w:rsidRDefault="00DF180E" w:rsidP="00B23E91">
      <w:pPr>
        <w:pStyle w:val="ListParagraph"/>
      </w:pPr>
      <w:r>
        <w:t>Changing in attitude – focus on ability, not just disability.</w:t>
      </w:r>
    </w:p>
    <w:p w14:paraId="33B0B4AD" w14:textId="5FCD5CF5" w:rsidR="00DF180E" w:rsidRDefault="00DF180E" w:rsidP="00B23E91">
      <w:pPr>
        <w:pStyle w:val="ListParagraph"/>
      </w:pPr>
      <w:r>
        <w:t>Equal respect</w:t>
      </w:r>
      <w:r w:rsidR="008467C2">
        <w:t>.</w:t>
      </w:r>
    </w:p>
    <w:p w14:paraId="1D100CF1" w14:textId="6473FCC4" w:rsidR="00DF180E" w:rsidRDefault="00DF180E" w:rsidP="00B23E91">
      <w:pPr>
        <w:pStyle w:val="ListParagraph"/>
      </w:pPr>
      <w:r>
        <w:t>Having a voice</w:t>
      </w:r>
      <w:r w:rsidR="008467C2">
        <w:t>.</w:t>
      </w:r>
    </w:p>
    <w:p w14:paraId="0BCD46F5" w14:textId="50B4DC45" w:rsidR="00DF180E" w:rsidRDefault="00DF180E" w:rsidP="00B23E91">
      <w:pPr>
        <w:pStyle w:val="ListParagraph"/>
      </w:pPr>
      <w:r>
        <w:t>Eliminate can’t (can do attitude)</w:t>
      </w:r>
      <w:r w:rsidR="008467C2">
        <w:t>.</w:t>
      </w:r>
    </w:p>
    <w:p w14:paraId="5D27CA77" w14:textId="77777777" w:rsidR="00DF180E" w:rsidRDefault="00DF180E" w:rsidP="00B23E91">
      <w:pPr>
        <w:pStyle w:val="ListParagraph"/>
      </w:pPr>
      <w:r>
        <w:t xml:space="preserve">Overcoming fear in the sector. </w:t>
      </w:r>
    </w:p>
    <w:p w14:paraId="5A8F308A" w14:textId="77777777" w:rsidR="00DF180E" w:rsidRDefault="00DF180E" w:rsidP="00B23E91">
      <w:pPr>
        <w:pStyle w:val="ListParagraph"/>
      </w:pPr>
      <w:r>
        <w:t xml:space="preserve">No special treatment – not to be wrapped in cotton wool. </w:t>
      </w:r>
    </w:p>
    <w:p w14:paraId="4245FAE5" w14:textId="77777777" w:rsidR="00DF180E" w:rsidRPr="001801EC" w:rsidRDefault="00DF180E" w:rsidP="00B23E91">
      <w:pPr>
        <w:pStyle w:val="ListParagraph"/>
      </w:pPr>
      <w:r>
        <w:t>Champion those making a difference – take what they do and duplicate it.</w:t>
      </w:r>
    </w:p>
    <w:p w14:paraId="49B39C8D" w14:textId="11B6F817" w:rsidR="006B0130" w:rsidRDefault="006B0130" w:rsidP="008E7C25">
      <w:pPr>
        <w:pStyle w:val="Heading2"/>
        <w:rPr>
          <w:szCs w:val="24"/>
        </w:rPr>
      </w:pPr>
      <w:r w:rsidRPr="00F67669">
        <w:rPr>
          <w:szCs w:val="24"/>
        </w:rPr>
        <w:t>What are the elements already happening here</w:t>
      </w:r>
      <w:r w:rsidR="004377BE" w:rsidRPr="00F67669">
        <w:rPr>
          <w:szCs w:val="24"/>
        </w:rPr>
        <w:t>?</w:t>
      </w:r>
      <w:r w:rsidR="00073391" w:rsidRPr="00073391">
        <w:rPr>
          <w:szCs w:val="24"/>
        </w:rPr>
        <w:t xml:space="preserve"> </w:t>
      </w:r>
      <w:r w:rsidR="00073391">
        <w:rPr>
          <w:szCs w:val="24"/>
        </w:rPr>
        <w:t>(key words written from participants to answer this question)</w:t>
      </w:r>
    </w:p>
    <w:p w14:paraId="04B150FB" w14:textId="73C10E8A" w:rsidR="00DF180E" w:rsidRDefault="00B26766" w:rsidP="00B23E91">
      <w:pPr>
        <w:pStyle w:val="ListParagraph"/>
      </w:pPr>
      <w:r>
        <w:t>Services working together to support the holistic needs of the person.</w:t>
      </w:r>
    </w:p>
    <w:p w14:paraId="5057BEA4" w14:textId="22F79EAA" w:rsidR="00B26766" w:rsidRDefault="00A6682C" w:rsidP="00B23E91">
      <w:pPr>
        <w:pStyle w:val="ListParagraph"/>
      </w:pPr>
      <w:r>
        <w:t>Lots of choice and creative options with new enterprises starting up.</w:t>
      </w:r>
    </w:p>
    <w:p w14:paraId="453BD217" w14:textId="05D90AE4" w:rsidR="00A6682C" w:rsidRDefault="002A2235" w:rsidP="00B23E91">
      <w:pPr>
        <w:pStyle w:val="ListParagraph"/>
      </w:pPr>
      <w:r>
        <w:t xml:space="preserve">Shopping inclusive </w:t>
      </w:r>
      <w:r w:rsidR="0044700B">
        <w:t>–</w:t>
      </w:r>
      <w:r>
        <w:t xml:space="preserve"> </w:t>
      </w:r>
      <w:r w:rsidR="0044700B">
        <w:t>quiet time, areas with chairs and activity.</w:t>
      </w:r>
    </w:p>
    <w:p w14:paraId="72837908" w14:textId="4637BFE5" w:rsidR="001F54D8" w:rsidRDefault="001F54D8" w:rsidP="00B23E91">
      <w:pPr>
        <w:pStyle w:val="ListParagraph"/>
      </w:pPr>
      <w:r>
        <w:t xml:space="preserve">Employers taking a </w:t>
      </w:r>
      <w:r w:rsidR="00092C20">
        <w:t>chance and showing leadership.</w:t>
      </w:r>
    </w:p>
    <w:p w14:paraId="04C6B399" w14:textId="2708C8D2" w:rsidR="004F3B55" w:rsidRDefault="00112131" w:rsidP="00B23E91">
      <w:pPr>
        <w:pStyle w:val="ListParagraph"/>
      </w:pPr>
      <w:r>
        <w:t>People sharing the good stories and having a positive outlook.</w:t>
      </w:r>
    </w:p>
    <w:p w14:paraId="214597B0" w14:textId="77777777" w:rsidR="001F54D8" w:rsidRDefault="001F54D8" w:rsidP="00B23E91">
      <w:pPr>
        <w:pStyle w:val="ListParagraph"/>
      </w:pPr>
      <w:r>
        <w:t>Gold Coast leading the way with inclusive sport and an active lifestyle.</w:t>
      </w:r>
    </w:p>
    <w:p w14:paraId="771CA919" w14:textId="01F4181C" w:rsidR="00457046" w:rsidRDefault="00457046" w:rsidP="00B23E91">
      <w:pPr>
        <w:pStyle w:val="ListParagraph"/>
      </w:pPr>
      <w:r>
        <w:t>Availability and flexibility of services.</w:t>
      </w:r>
    </w:p>
    <w:p w14:paraId="13B509DA" w14:textId="7F8139CA" w:rsidR="00796DCE" w:rsidRDefault="00796DCE" w:rsidP="00B23E91">
      <w:pPr>
        <w:pStyle w:val="ListParagraph"/>
      </w:pPr>
      <w:r>
        <w:t>Beach matting – improving accessibility.</w:t>
      </w:r>
    </w:p>
    <w:p w14:paraId="734A1BB3" w14:textId="4A12AF9C" w:rsidR="00E20200" w:rsidRPr="003336D5" w:rsidRDefault="007F4939" w:rsidP="00B23E91">
      <w:pPr>
        <w:pStyle w:val="ListParagraph"/>
      </w:pPr>
      <w:r>
        <w:t>Inclusion is on the agenda – framework is there</w:t>
      </w:r>
      <w:r w:rsidR="00522425">
        <w:t>.</w:t>
      </w:r>
    </w:p>
    <w:p w14:paraId="4C5F984F" w14:textId="31527A2C" w:rsidR="003A287C" w:rsidRDefault="00E20200" w:rsidP="00B23E91">
      <w:pPr>
        <w:pStyle w:val="ListParagraph"/>
      </w:pPr>
      <w:r>
        <w:t xml:space="preserve">There are good advocates around – it’s getting out there more. </w:t>
      </w:r>
    </w:p>
    <w:p w14:paraId="1C01CDF0" w14:textId="47696BFE" w:rsidR="00313D0C" w:rsidRDefault="00313D0C" w:rsidP="00B23E91">
      <w:pPr>
        <w:pStyle w:val="ListParagraph"/>
      </w:pPr>
      <w:r>
        <w:t>Service mapping of all service providers in disability/mental health (website</w:t>
      </w:r>
      <w:r w:rsidR="00A40E79">
        <w:t xml:space="preserve">) – Gold Coast Disability Network. </w:t>
      </w:r>
    </w:p>
    <w:p w14:paraId="3260CFA2" w14:textId="45EE20BB" w:rsidR="00A40E79" w:rsidRDefault="00CF7DE8" w:rsidP="00B23E91">
      <w:pPr>
        <w:pStyle w:val="ListParagraph"/>
      </w:pPr>
      <w:r>
        <w:t>Having real conversations and being active to change with the community.</w:t>
      </w:r>
    </w:p>
    <w:p w14:paraId="3358361D" w14:textId="5A8E2792" w:rsidR="00DF180E" w:rsidRPr="007A7FD6" w:rsidRDefault="0081157E" w:rsidP="00B23E91">
      <w:pPr>
        <w:pStyle w:val="ListParagraph"/>
      </w:pPr>
      <w:r>
        <w:t>Examples of positive stories with lived experience – Bakery 6729</w:t>
      </w:r>
      <w:r w:rsidR="003336D5">
        <w:t>.</w:t>
      </w:r>
    </w:p>
    <w:p w14:paraId="4CDCE1D5" w14:textId="45523949" w:rsidR="009A6EE8" w:rsidRPr="00F67669" w:rsidRDefault="00432BB7" w:rsidP="00CF5138">
      <w:pPr>
        <w:pStyle w:val="Heading2"/>
        <w:rPr>
          <w:szCs w:val="24"/>
        </w:rPr>
      </w:pPr>
      <w:r w:rsidRPr="00F67669">
        <w:rPr>
          <w:szCs w:val="24"/>
        </w:rPr>
        <w:t>What action a</w:t>
      </w:r>
      <w:r w:rsidR="009A6EE8" w:rsidRPr="00F67669">
        <w:rPr>
          <w:szCs w:val="24"/>
        </w:rPr>
        <w:t>m I willing to take to progress the vision</w:t>
      </w:r>
      <w:r w:rsidR="004377BE" w:rsidRPr="00F67669">
        <w:rPr>
          <w:szCs w:val="24"/>
        </w:rPr>
        <w:t>?</w:t>
      </w:r>
      <w:r w:rsidR="00073391" w:rsidRPr="00073391">
        <w:rPr>
          <w:szCs w:val="24"/>
        </w:rPr>
        <w:t xml:space="preserve"> </w:t>
      </w:r>
      <w:r w:rsidR="00073391">
        <w:rPr>
          <w:szCs w:val="24"/>
        </w:rPr>
        <w:t>(key words written from participants to answer this question)</w:t>
      </w:r>
    </w:p>
    <w:p w14:paraId="52636B10" w14:textId="1D02D8AD" w:rsidR="00BB2FA1" w:rsidRDefault="0082586B" w:rsidP="00B23E91">
      <w:pPr>
        <w:pStyle w:val="ListParagraph"/>
      </w:pPr>
      <w:bookmarkStart w:id="7" w:name="_Toc535492309"/>
      <w:r>
        <w:t>Keep people accountable.</w:t>
      </w:r>
    </w:p>
    <w:p w14:paraId="113F291D" w14:textId="041DC14F" w:rsidR="0082586B" w:rsidRDefault="00D55079" w:rsidP="00B23E91">
      <w:pPr>
        <w:pStyle w:val="ListParagraph"/>
      </w:pPr>
      <w:r>
        <w:t>To be transparent – keep politics out! (speak openly, be real)</w:t>
      </w:r>
    </w:p>
    <w:p w14:paraId="5EBA0BCF" w14:textId="19FF5BC4" w:rsidR="00046758" w:rsidRDefault="00046758" w:rsidP="00B23E91">
      <w:pPr>
        <w:pStyle w:val="ListParagraph"/>
      </w:pPr>
      <w:r>
        <w:t>Challenge the status quo.</w:t>
      </w:r>
    </w:p>
    <w:p w14:paraId="048DA3E2" w14:textId="74703B27" w:rsidR="00D55079" w:rsidRDefault="00046758" w:rsidP="00B23E91">
      <w:pPr>
        <w:pStyle w:val="ListParagraph"/>
      </w:pPr>
      <w:r>
        <w:t>Learn from our mistakes.</w:t>
      </w:r>
    </w:p>
    <w:p w14:paraId="109A35EA" w14:textId="79BC2113" w:rsidR="00046758" w:rsidRDefault="00046758" w:rsidP="00B23E91">
      <w:pPr>
        <w:pStyle w:val="ListParagraph"/>
      </w:pPr>
      <w:r>
        <w:t>Attend sessions like today and volunteer my/our time.</w:t>
      </w:r>
    </w:p>
    <w:p w14:paraId="414DC971" w14:textId="335ACEBF" w:rsidR="00046758" w:rsidRDefault="00601672" w:rsidP="00B23E91">
      <w:pPr>
        <w:pStyle w:val="ListParagraph"/>
      </w:pPr>
      <w:r>
        <w:t>Being open to meet and ask people and recogn</w:t>
      </w:r>
      <w:r w:rsidR="0057745C">
        <w:t>is</w:t>
      </w:r>
      <w:r>
        <w:t>ing that we won’t know everything.</w:t>
      </w:r>
    </w:p>
    <w:p w14:paraId="08D94121" w14:textId="77AA5B19" w:rsidR="00601672" w:rsidRDefault="00686915" w:rsidP="00B23E91">
      <w:pPr>
        <w:pStyle w:val="ListParagraph"/>
      </w:pPr>
      <w:r>
        <w:t xml:space="preserve">Take that conversation from the individual to the wider community. </w:t>
      </w:r>
    </w:p>
    <w:p w14:paraId="5D75C764" w14:textId="5D5273ED" w:rsidR="008F45FE" w:rsidRDefault="008F45FE" w:rsidP="00B23E91">
      <w:pPr>
        <w:pStyle w:val="ListParagraph"/>
      </w:pPr>
      <w:r>
        <w:t>To promote the diversity within the community by having the right representation.</w:t>
      </w:r>
    </w:p>
    <w:p w14:paraId="3F363CC4" w14:textId="4928F0E8" w:rsidR="008F45FE" w:rsidRDefault="002D32A1" w:rsidP="00B23E91">
      <w:pPr>
        <w:pStyle w:val="ListParagraph"/>
      </w:pPr>
      <w:r>
        <w:lastRenderedPageBreak/>
        <w:t>Thinking about giving back – or supporter of changemakers – baby steps.</w:t>
      </w:r>
    </w:p>
    <w:p w14:paraId="42AEE280" w14:textId="07474A09" w:rsidR="002D32A1" w:rsidRDefault="00122CD2" w:rsidP="00B23E91">
      <w:pPr>
        <w:pStyle w:val="ListParagraph"/>
      </w:pPr>
      <w:r>
        <w:t xml:space="preserve">To empower the advocates – give the workers the ammunition. </w:t>
      </w:r>
    </w:p>
    <w:p w14:paraId="77956FA7" w14:textId="25CBD9A3" w:rsidR="008F45FE" w:rsidRDefault="002D32A1" w:rsidP="00B23E91">
      <w:pPr>
        <w:pStyle w:val="ListParagraph"/>
      </w:pPr>
      <w:r>
        <w:t>Bring more people along the journey.</w:t>
      </w:r>
    </w:p>
    <w:p w14:paraId="1869159D" w14:textId="506BA76D" w:rsidR="002D32A1" w:rsidRDefault="00122CD2" w:rsidP="00B23E91">
      <w:pPr>
        <w:pStyle w:val="ListParagraph"/>
      </w:pPr>
      <w:r>
        <w:t>Take some of the ideas from the CLCC and feed back to council for the strategic plan.</w:t>
      </w:r>
    </w:p>
    <w:p w14:paraId="090B570E" w14:textId="3DBC4786" w:rsidR="001D7DAA" w:rsidRDefault="001D7DAA" w:rsidP="00B23E91">
      <w:pPr>
        <w:pStyle w:val="ListParagraph"/>
      </w:pPr>
      <w:r>
        <w:t>Giving feedback at every opportunity – speaking up.</w:t>
      </w:r>
    </w:p>
    <w:p w14:paraId="7B10A8E2" w14:textId="130FF045" w:rsidR="001D7DAA" w:rsidRDefault="001D7DAA" w:rsidP="00B23E91">
      <w:pPr>
        <w:pStyle w:val="ListParagraph"/>
      </w:pPr>
      <w:r>
        <w:t>Educating people on ‘person first’ language.</w:t>
      </w:r>
    </w:p>
    <w:p w14:paraId="10165164" w14:textId="667B909E" w:rsidR="001D7DAA" w:rsidRDefault="00F27A10" w:rsidP="00B23E91">
      <w:pPr>
        <w:pStyle w:val="ListParagraph"/>
      </w:pPr>
      <w:r>
        <w:t>Bring ideas together instead of reinventing the wheel.</w:t>
      </w:r>
    </w:p>
    <w:p w14:paraId="0BA93C01" w14:textId="5683362B" w:rsidR="00DB2724" w:rsidRPr="00C61B68" w:rsidRDefault="00DB2724" w:rsidP="00B23E91">
      <w:pPr>
        <w:pStyle w:val="ListParagraph"/>
      </w:pPr>
      <w:r>
        <w:t>Any action to fight for our vision.</w:t>
      </w:r>
    </w:p>
    <w:p w14:paraId="5CA2F348" w14:textId="29B30149" w:rsidR="0077218B" w:rsidRDefault="0077218B" w:rsidP="00B23E91">
      <w:pPr>
        <w:pStyle w:val="ListParagraph"/>
      </w:pPr>
      <w:r>
        <w:t>To share the stories (including what has happened today).</w:t>
      </w:r>
    </w:p>
    <w:p w14:paraId="5345038B" w14:textId="111976EB" w:rsidR="0077218B" w:rsidRDefault="002160D7" w:rsidP="00B23E91">
      <w:pPr>
        <w:pStyle w:val="ListParagraph"/>
      </w:pPr>
      <w:r>
        <w:t>Challenge ourselves and challenge our own perceptions.</w:t>
      </w:r>
    </w:p>
    <w:p w14:paraId="18F3D42A" w14:textId="0974AFED" w:rsidR="002160D7" w:rsidRDefault="00FA3F59" w:rsidP="00B23E91">
      <w:pPr>
        <w:pStyle w:val="ListParagraph"/>
      </w:pPr>
      <w:r>
        <w:t>Be involved.</w:t>
      </w:r>
    </w:p>
    <w:p w14:paraId="0E0D360D" w14:textId="7C94FEDC" w:rsidR="00FA3F59" w:rsidRPr="00E916FB" w:rsidRDefault="00FA3F59" w:rsidP="00B23E91">
      <w:pPr>
        <w:pStyle w:val="ListParagraph"/>
      </w:pPr>
      <w:r>
        <w:t>Acknowledge your own prejudices – unconscious</w:t>
      </w:r>
      <w:r w:rsidR="00E916FB">
        <w:t xml:space="preserve"> bias. </w:t>
      </w:r>
    </w:p>
    <w:p w14:paraId="30CB6BFD" w14:textId="45F53AE0" w:rsidR="006E18B3" w:rsidRDefault="006E18B3" w:rsidP="00091B96">
      <w:pPr>
        <w:pStyle w:val="Heading1"/>
      </w:pPr>
      <w:r>
        <w:t>Appreciative Inquiry</w:t>
      </w:r>
      <w:bookmarkEnd w:id="7"/>
    </w:p>
    <w:p w14:paraId="2F22B834" w14:textId="62E8569D" w:rsidR="006E18B3" w:rsidRDefault="00E80554" w:rsidP="0083317C">
      <w:pPr>
        <w:pStyle w:val="Heading2"/>
      </w:pPr>
      <w:r>
        <w:t>Making social change requires courage. We asked participants to share when they had to be courageous to create change. We asked what was inspiring/important and what helped it to happen</w:t>
      </w:r>
      <w:r w:rsidR="00941EE8">
        <w:t>.</w:t>
      </w:r>
      <w:r>
        <w:t xml:space="preserve"> </w:t>
      </w:r>
      <w:r w:rsidR="00887F3B">
        <w:t>Here are some of the participants responses:</w:t>
      </w:r>
      <w:r w:rsidR="00361A48">
        <w:t xml:space="preserve"> </w:t>
      </w:r>
    </w:p>
    <w:p w14:paraId="1FE7D6E3" w14:textId="5BF797AE" w:rsidR="00265689" w:rsidRPr="00D02895" w:rsidRDefault="00E80554" w:rsidP="00595749">
      <w:pPr>
        <w:pStyle w:val="Heading3"/>
      </w:pPr>
      <w:r w:rsidRPr="0083317C">
        <w:t>What was inspiring/important?</w:t>
      </w:r>
    </w:p>
    <w:p w14:paraId="1D884072" w14:textId="07D8095E" w:rsidR="007053DB" w:rsidRDefault="005D4C3E" w:rsidP="00B23E91">
      <w:pPr>
        <w:pStyle w:val="ListParagraph"/>
      </w:pPr>
      <w:bookmarkStart w:id="8" w:name="_Toc535492310"/>
      <w:r>
        <w:t xml:space="preserve">Something different/different </w:t>
      </w:r>
      <w:r w:rsidR="00533508">
        <w:t>approach</w:t>
      </w:r>
    </w:p>
    <w:p w14:paraId="05EC2209" w14:textId="11D10F49" w:rsidR="00533508" w:rsidRPr="0093362D" w:rsidRDefault="00533508" w:rsidP="00B23E91">
      <w:pPr>
        <w:pStyle w:val="ListParagraph"/>
      </w:pPr>
      <w:r>
        <w:t>Selfless/courage/passion</w:t>
      </w:r>
    </w:p>
    <w:p w14:paraId="67BCE337" w14:textId="722D4D04" w:rsidR="00B15A3E" w:rsidRPr="00D02895" w:rsidRDefault="00B15A3E" w:rsidP="00595749">
      <w:pPr>
        <w:pStyle w:val="Heading3"/>
      </w:pPr>
      <w:r w:rsidRPr="0083317C">
        <w:t>What helped it to happen?</w:t>
      </w:r>
    </w:p>
    <w:p w14:paraId="2F87FD39" w14:textId="34B24137" w:rsidR="00AD0C9B" w:rsidRDefault="00533508" w:rsidP="00B23E91">
      <w:pPr>
        <w:pStyle w:val="ListParagraph"/>
      </w:pPr>
      <w:r>
        <w:t>Passion/creativity</w:t>
      </w:r>
    </w:p>
    <w:p w14:paraId="357CA3A9" w14:textId="67756D61" w:rsidR="00EE5540" w:rsidRDefault="00EE5540" w:rsidP="00B23E91">
      <w:pPr>
        <w:pStyle w:val="ListParagraph"/>
      </w:pPr>
      <w:r>
        <w:t>Energy</w:t>
      </w:r>
    </w:p>
    <w:p w14:paraId="302DAFB2" w14:textId="77777777" w:rsidR="00D02895" w:rsidRPr="00D02895" w:rsidRDefault="00D02895" w:rsidP="0008663A">
      <w:pPr>
        <w:pStyle w:val="Heading3"/>
      </w:pPr>
      <w:r w:rsidRPr="0083317C">
        <w:t>What was inspiring/important?</w:t>
      </w:r>
    </w:p>
    <w:p w14:paraId="3E60D2E7" w14:textId="33FF957E" w:rsidR="008725F0" w:rsidRDefault="00EE5540" w:rsidP="00B23E91">
      <w:pPr>
        <w:pStyle w:val="ListParagraph"/>
      </w:pPr>
      <w:r>
        <w:t>Doing things with love and not fighting against the tide</w:t>
      </w:r>
    </w:p>
    <w:p w14:paraId="6F16CAFE" w14:textId="12EA5C1D" w:rsidR="00EE5540" w:rsidRDefault="00EE5540" w:rsidP="00B23E91">
      <w:pPr>
        <w:pStyle w:val="ListParagraph"/>
      </w:pPr>
      <w:r>
        <w:t>Little bit at a time to reap wonderful results (even without evidence)</w:t>
      </w:r>
    </w:p>
    <w:p w14:paraId="43DC6D72" w14:textId="3478C99C" w:rsidR="00EE5540" w:rsidRDefault="00066A6D" w:rsidP="00B23E91">
      <w:pPr>
        <w:pStyle w:val="ListParagraph"/>
      </w:pPr>
      <w:r>
        <w:t xml:space="preserve">Be like the gardener – sow the seed, do things differently, one step at a time to nurture the garden. Make the earth fertile. Prepare for the storm and changes in the season. </w:t>
      </w:r>
      <w:r w:rsidR="003D2D88">
        <w:t>Adapting to be effective</w:t>
      </w:r>
    </w:p>
    <w:p w14:paraId="6C906FA0" w14:textId="77777777" w:rsidR="00D02895" w:rsidRPr="00D02895" w:rsidRDefault="00D02895" w:rsidP="0008663A">
      <w:pPr>
        <w:pStyle w:val="Heading3"/>
      </w:pPr>
      <w:r w:rsidRPr="0083317C">
        <w:t>What helped it to happen?</w:t>
      </w:r>
    </w:p>
    <w:p w14:paraId="654F1D60" w14:textId="3868B58C" w:rsidR="00D20DC3" w:rsidRDefault="003D2D88" w:rsidP="00B23E91">
      <w:pPr>
        <w:pStyle w:val="ListParagraph"/>
      </w:pPr>
      <w:r>
        <w:t>Concept of win-win models</w:t>
      </w:r>
    </w:p>
    <w:p w14:paraId="240993C1" w14:textId="78F4A871" w:rsidR="003D2D88" w:rsidRDefault="00B26303" w:rsidP="00B23E91">
      <w:pPr>
        <w:pStyle w:val="ListParagraph"/>
      </w:pPr>
      <w:r>
        <w:t>Strengths based</w:t>
      </w:r>
    </w:p>
    <w:p w14:paraId="5CEEE44B" w14:textId="0CB6772E" w:rsidR="00B26303" w:rsidRDefault="009C7B6F" w:rsidP="00B23E91">
      <w:pPr>
        <w:pStyle w:val="ListParagraph"/>
      </w:pPr>
      <w:r>
        <w:t>Goal focussed, give a little bit of care</w:t>
      </w:r>
    </w:p>
    <w:p w14:paraId="4F06CB3E" w14:textId="44980766" w:rsidR="009C7B6F" w:rsidRDefault="009C7B6F" w:rsidP="00B23E91">
      <w:pPr>
        <w:pStyle w:val="ListParagraph"/>
      </w:pPr>
      <w:r>
        <w:t>Being gentle, self-aware, do things differently</w:t>
      </w:r>
    </w:p>
    <w:p w14:paraId="3EE910DC" w14:textId="77777777" w:rsidR="0025144E" w:rsidRPr="00D02895" w:rsidRDefault="0025144E" w:rsidP="0008663A">
      <w:pPr>
        <w:pStyle w:val="Heading3"/>
      </w:pPr>
      <w:r w:rsidRPr="0083317C">
        <w:t>What was inspiring/important?</w:t>
      </w:r>
    </w:p>
    <w:p w14:paraId="04377F7D" w14:textId="4B2AABC7" w:rsidR="002E15FB" w:rsidRDefault="00636B93" w:rsidP="00B23E91">
      <w:pPr>
        <w:pStyle w:val="ListParagraph"/>
      </w:pPr>
      <w:r>
        <w:t>Taking a step into the industry</w:t>
      </w:r>
    </w:p>
    <w:p w14:paraId="270249A3" w14:textId="71237EF3" w:rsidR="007656C1" w:rsidRDefault="00636B93" w:rsidP="00B23E91">
      <w:pPr>
        <w:pStyle w:val="ListParagraph"/>
      </w:pPr>
      <w:r>
        <w:t>Encouraging others to co</w:t>
      </w:r>
      <w:r w:rsidR="007656C1">
        <w:t>mmunicate</w:t>
      </w:r>
    </w:p>
    <w:p w14:paraId="79CA222A" w14:textId="1411AED2" w:rsidR="007656C1" w:rsidRDefault="007656C1" w:rsidP="00B23E91">
      <w:pPr>
        <w:pStyle w:val="ListParagraph"/>
      </w:pPr>
      <w:r>
        <w:t>Effective</w:t>
      </w:r>
    </w:p>
    <w:p w14:paraId="056C672A" w14:textId="74733E16" w:rsidR="007656C1" w:rsidRDefault="007656C1" w:rsidP="00B23E91">
      <w:pPr>
        <w:pStyle w:val="ListParagraph"/>
      </w:pPr>
      <w:r>
        <w:lastRenderedPageBreak/>
        <w:t>Relating to others</w:t>
      </w:r>
    </w:p>
    <w:p w14:paraId="08F7E9F7" w14:textId="1D49EAD9" w:rsidR="007656C1" w:rsidRDefault="007656C1" w:rsidP="00B23E91">
      <w:pPr>
        <w:pStyle w:val="ListParagraph"/>
      </w:pPr>
      <w:r>
        <w:t>Getting people back to work</w:t>
      </w:r>
    </w:p>
    <w:p w14:paraId="3AA45F91" w14:textId="77777777" w:rsidR="0025144E" w:rsidRPr="00D02895" w:rsidRDefault="0025144E" w:rsidP="0008663A">
      <w:pPr>
        <w:pStyle w:val="Heading3"/>
      </w:pPr>
      <w:r w:rsidRPr="0083317C">
        <w:t>What helped it to happen?</w:t>
      </w:r>
    </w:p>
    <w:p w14:paraId="310C5496" w14:textId="2F29BAAC" w:rsidR="00964D1B" w:rsidRDefault="001508A5" w:rsidP="00B23E91">
      <w:pPr>
        <w:pStyle w:val="ListParagraph"/>
      </w:pPr>
      <w:r>
        <w:t>Understanding</w:t>
      </w:r>
    </w:p>
    <w:p w14:paraId="6EEB34A5" w14:textId="29BC64DF" w:rsidR="001508A5" w:rsidRDefault="001508A5" w:rsidP="00B23E91">
      <w:pPr>
        <w:pStyle w:val="ListParagraph"/>
      </w:pPr>
      <w:r>
        <w:t>Listening</w:t>
      </w:r>
    </w:p>
    <w:p w14:paraId="3B7677A9" w14:textId="63DB1372" w:rsidR="001508A5" w:rsidRDefault="001508A5" w:rsidP="00B23E91">
      <w:pPr>
        <w:pStyle w:val="ListParagraph"/>
      </w:pPr>
      <w:r>
        <w:t>Look at what they can do</w:t>
      </w:r>
    </w:p>
    <w:p w14:paraId="6685DB45" w14:textId="61324D5C" w:rsidR="001508A5" w:rsidRDefault="001508A5" w:rsidP="00B23E91">
      <w:pPr>
        <w:pStyle w:val="ListParagraph"/>
      </w:pPr>
      <w:r>
        <w:t>Knowing limits of others</w:t>
      </w:r>
    </w:p>
    <w:p w14:paraId="2D676B4D" w14:textId="77777777" w:rsidR="0008663A" w:rsidRPr="00D02895" w:rsidRDefault="0008663A" w:rsidP="0008663A">
      <w:pPr>
        <w:pStyle w:val="Heading3"/>
      </w:pPr>
      <w:r w:rsidRPr="0083317C">
        <w:t>What was inspiring/important?</w:t>
      </w:r>
    </w:p>
    <w:p w14:paraId="21A89270" w14:textId="5D2B603B" w:rsidR="000036DA" w:rsidRDefault="00570CAF" w:rsidP="00B23E91">
      <w:pPr>
        <w:pStyle w:val="ListParagraph"/>
      </w:pPr>
      <w:r>
        <w:t>Dispelling the myths re: Islam to a group of people who did not have any knowledge and were being abusive, rowdy and disrespectful</w:t>
      </w:r>
    </w:p>
    <w:p w14:paraId="23A2FAB3" w14:textId="77777777" w:rsidR="0008663A" w:rsidRPr="00D02895" w:rsidRDefault="0008663A" w:rsidP="0008663A">
      <w:pPr>
        <w:pStyle w:val="Heading3"/>
      </w:pPr>
      <w:r w:rsidRPr="0083317C">
        <w:t>What helped it to happen?</w:t>
      </w:r>
    </w:p>
    <w:p w14:paraId="5CEE970F" w14:textId="3089D0F9" w:rsidR="005A5915" w:rsidRDefault="00570CAF" w:rsidP="00B23E91">
      <w:pPr>
        <w:pStyle w:val="ListParagraph"/>
      </w:pPr>
      <w:r>
        <w:t>Kill them with kindness</w:t>
      </w:r>
    </w:p>
    <w:p w14:paraId="3222A013" w14:textId="3F408EF1" w:rsidR="00570CAF" w:rsidRDefault="00570CAF" w:rsidP="00B23E91">
      <w:pPr>
        <w:pStyle w:val="ListParagraph"/>
      </w:pPr>
      <w:r>
        <w:t>Talking and engaging with people, one</w:t>
      </w:r>
      <w:r w:rsidR="00A51AF7">
        <w:t>-</w:t>
      </w:r>
      <w:r>
        <w:t>on</w:t>
      </w:r>
      <w:r w:rsidR="00A51AF7">
        <w:t>-</w:t>
      </w:r>
      <w:r>
        <w:t>one</w:t>
      </w:r>
    </w:p>
    <w:p w14:paraId="724226BF" w14:textId="77777777" w:rsidR="005A5915" w:rsidRPr="00D02895" w:rsidRDefault="005A5915" w:rsidP="005A5915">
      <w:pPr>
        <w:pStyle w:val="Heading3"/>
      </w:pPr>
      <w:r w:rsidRPr="0083317C">
        <w:t>What was inspiring/important?</w:t>
      </w:r>
    </w:p>
    <w:p w14:paraId="3FE2F198" w14:textId="6D97EBF3" w:rsidR="00460514" w:rsidRDefault="000A4E6A" w:rsidP="00B23E91">
      <w:pPr>
        <w:pStyle w:val="ListParagraph"/>
      </w:pPr>
      <w:r>
        <w:t>Getting a job</w:t>
      </w:r>
    </w:p>
    <w:p w14:paraId="7843BA0B" w14:textId="1F8475D6" w:rsidR="000A4E6A" w:rsidRDefault="000A4E6A" w:rsidP="00B23E91">
      <w:pPr>
        <w:pStyle w:val="ListParagraph"/>
      </w:pPr>
      <w:r>
        <w:t>Kindness – caring about animals</w:t>
      </w:r>
    </w:p>
    <w:p w14:paraId="02EC1FA8" w14:textId="77777777" w:rsidR="005A5915" w:rsidRPr="00D02895" w:rsidRDefault="005A5915" w:rsidP="005A5915">
      <w:pPr>
        <w:pStyle w:val="Heading3"/>
      </w:pPr>
      <w:r w:rsidRPr="0083317C">
        <w:t>What helped it to happen?</w:t>
      </w:r>
    </w:p>
    <w:p w14:paraId="74837591" w14:textId="2AB89735" w:rsidR="005A5915" w:rsidRDefault="000A4E6A" w:rsidP="00B23E91">
      <w:pPr>
        <w:pStyle w:val="ListParagraph"/>
      </w:pPr>
      <w:r>
        <w:t>Having a good ear</w:t>
      </w:r>
    </w:p>
    <w:p w14:paraId="49D8FE0D" w14:textId="36D312E8" w:rsidR="000A4E6A" w:rsidRDefault="000A4E6A" w:rsidP="00B23E91">
      <w:pPr>
        <w:pStyle w:val="ListParagraph"/>
      </w:pPr>
      <w:r>
        <w:t>Carer’s help</w:t>
      </w:r>
    </w:p>
    <w:p w14:paraId="566D9532" w14:textId="3D43115A" w:rsidR="00F97F85" w:rsidRPr="00E42AFF" w:rsidRDefault="000A4E6A" w:rsidP="00E42AFF">
      <w:pPr>
        <w:pStyle w:val="Heading1"/>
      </w:pPr>
      <w:r>
        <w:br w:type="page"/>
      </w:r>
      <w:r w:rsidR="00F97F85">
        <w:lastRenderedPageBreak/>
        <w:t>Open Space – ideas into action</w:t>
      </w:r>
      <w:bookmarkEnd w:id="8"/>
    </w:p>
    <w:p w14:paraId="7DEC8B3A" w14:textId="513CFE80" w:rsidR="007E0EF9" w:rsidRPr="007E0EF9" w:rsidRDefault="007E0EF9" w:rsidP="001A14A4">
      <w:pPr>
        <w:pStyle w:val="Heading2"/>
      </w:pPr>
      <w:r w:rsidRPr="007E0EF9">
        <w:t xml:space="preserve">Project </w:t>
      </w:r>
      <w:r w:rsidR="0069753F">
        <w:t>o</w:t>
      </w:r>
      <w:r w:rsidR="00701287">
        <w:t>ne</w:t>
      </w:r>
    </w:p>
    <w:p w14:paraId="62F7CC74" w14:textId="64DE22AD" w:rsidR="00F97F85" w:rsidRDefault="00F97F85" w:rsidP="001C10B7">
      <w:pPr>
        <w:pStyle w:val="Heading3"/>
      </w:pPr>
      <w:r>
        <w:t xml:space="preserve">Host idea – </w:t>
      </w:r>
      <w:r w:rsidR="002E4FA0">
        <w:t xml:space="preserve">How can we be more inclusive </w:t>
      </w:r>
      <w:r w:rsidR="00E65549">
        <w:t>of</w:t>
      </w:r>
      <w:r w:rsidR="002E4FA0">
        <w:t xml:space="preserve"> people with challenging behaviours?</w:t>
      </w:r>
      <w:r w:rsidR="009E229E">
        <w:t xml:space="preserve"> </w:t>
      </w:r>
    </w:p>
    <w:p w14:paraId="2515493E" w14:textId="50E711B9" w:rsidR="00CC62FC" w:rsidRDefault="001C10B7" w:rsidP="001C10B7">
      <w:pPr>
        <w:pStyle w:val="Heading3"/>
      </w:pPr>
      <w:r w:rsidRPr="007E0EF9">
        <w:t xml:space="preserve">What </w:t>
      </w:r>
      <w:r w:rsidR="004E2BF1">
        <w:t>could this idea become</w:t>
      </w:r>
      <w:r w:rsidRPr="007E0EF9">
        <w:t>?</w:t>
      </w:r>
    </w:p>
    <w:p w14:paraId="67210A84" w14:textId="2F889F75" w:rsidR="002E581A" w:rsidRDefault="002E4FA0" w:rsidP="00B23E91">
      <w:pPr>
        <w:pStyle w:val="ListParagraph"/>
      </w:pPr>
      <w:r>
        <w:t>Community knowledge</w:t>
      </w:r>
    </w:p>
    <w:p w14:paraId="275A16F5" w14:textId="41AB85E6" w:rsidR="002E4FA0" w:rsidRDefault="002E4FA0" w:rsidP="00B23E91">
      <w:pPr>
        <w:pStyle w:val="ListParagraph"/>
      </w:pPr>
      <w:r>
        <w:t>Behaviour i</w:t>
      </w:r>
      <w:r w:rsidR="00211FBC">
        <w:t>n communities</w:t>
      </w:r>
    </w:p>
    <w:p w14:paraId="6C3CB220" w14:textId="3EAE8B70" w:rsidR="00211FBC" w:rsidRPr="00036D29" w:rsidRDefault="00211FBC" w:rsidP="00B23E91">
      <w:pPr>
        <w:pStyle w:val="ListParagraph"/>
      </w:pPr>
      <w:r>
        <w:t>Current supports from NDIS – Human Rights</w:t>
      </w:r>
    </w:p>
    <w:p w14:paraId="2F65CACB" w14:textId="3269F922" w:rsidR="00CC62FC" w:rsidRPr="00070603" w:rsidRDefault="00C1521A" w:rsidP="00070603">
      <w:pPr>
        <w:pStyle w:val="Heading3"/>
      </w:pPr>
      <w:r w:rsidRPr="007E0EF9">
        <w:t>What do we know works?</w:t>
      </w:r>
    </w:p>
    <w:p w14:paraId="4DD799DF" w14:textId="5DC7715D" w:rsidR="00E90FDC" w:rsidRDefault="00211FBC" w:rsidP="00B23E91">
      <w:pPr>
        <w:pStyle w:val="ListParagraph"/>
      </w:pPr>
      <w:r>
        <w:t>Educati</w:t>
      </w:r>
      <w:r w:rsidR="00586400">
        <w:t>ng</w:t>
      </w:r>
      <w:r>
        <w:t xml:space="preserve"> staff, organisations, community</w:t>
      </w:r>
    </w:p>
    <w:p w14:paraId="100D31D4" w14:textId="08E1A079" w:rsidR="00211FBC" w:rsidRDefault="00211FBC" w:rsidP="00B23E91">
      <w:pPr>
        <w:pStyle w:val="ListParagraph"/>
      </w:pPr>
      <w:r>
        <w:t>Confident people</w:t>
      </w:r>
      <w:r w:rsidR="002823FF">
        <w:t xml:space="preserve">, caring, </w:t>
      </w:r>
      <w:r w:rsidR="00674592">
        <w:t xml:space="preserve">not </w:t>
      </w:r>
      <w:r w:rsidR="00E00A24">
        <w:t xml:space="preserve">fearful </w:t>
      </w:r>
      <w:r w:rsidR="00674592">
        <w:t xml:space="preserve">support </w:t>
      </w:r>
    </w:p>
    <w:p w14:paraId="52D5EBB1" w14:textId="40955AAD" w:rsidR="0066302A" w:rsidRPr="00036D29" w:rsidRDefault="0066302A" w:rsidP="00B23E91">
      <w:pPr>
        <w:pStyle w:val="ListParagraph"/>
      </w:pPr>
      <w:r>
        <w:t>Least restrictive practices to gain trust</w:t>
      </w:r>
    </w:p>
    <w:p w14:paraId="1669B237" w14:textId="6F42D7A3" w:rsidR="005E7929" w:rsidRPr="00B23A58" w:rsidRDefault="00C1521A" w:rsidP="00B23A58">
      <w:pPr>
        <w:pStyle w:val="Heading3"/>
      </w:pPr>
      <w:r w:rsidRPr="007E0EF9">
        <w:t>What are the risks/challenges?</w:t>
      </w:r>
    </w:p>
    <w:p w14:paraId="3054621F" w14:textId="77777777" w:rsidR="00E36A4D" w:rsidRPr="00E36A4D" w:rsidRDefault="0066302A" w:rsidP="00B23E91">
      <w:pPr>
        <w:pStyle w:val="ListParagraph"/>
        <w:rPr>
          <w:rFonts w:ascii="Times New Roman" w:hAnsi="Times New Roman"/>
        </w:rPr>
      </w:pPr>
      <w:r>
        <w:t>Potential incidents</w:t>
      </w:r>
      <w:r w:rsidR="00E36A4D">
        <w:t>, due to triggers, people not communicating</w:t>
      </w:r>
    </w:p>
    <w:p w14:paraId="24AB13E6" w14:textId="77777777" w:rsidR="00126B9D" w:rsidRPr="00126B9D" w:rsidRDefault="00E36A4D" w:rsidP="00B23E91">
      <w:pPr>
        <w:pStyle w:val="ListParagraph"/>
        <w:rPr>
          <w:rFonts w:ascii="Times New Roman" w:hAnsi="Times New Roman"/>
        </w:rPr>
      </w:pPr>
      <w:r>
        <w:t>Client not feeling safe</w:t>
      </w:r>
    </w:p>
    <w:p w14:paraId="03142DA1" w14:textId="5C93943F" w:rsidR="00126B9D" w:rsidRPr="00126B9D" w:rsidRDefault="00126B9D" w:rsidP="00B23E91">
      <w:pPr>
        <w:pStyle w:val="ListParagraph"/>
        <w:rPr>
          <w:rFonts w:ascii="Times New Roman" w:hAnsi="Times New Roman"/>
        </w:rPr>
      </w:pPr>
      <w:r>
        <w:t>Generally community not feeling safe</w:t>
      </w:r>
    </w:p>
    <w:p w14:paraId="114C53FB" w14:textId="54154E75" w:rsidR="005B309B" w:rsidRDefault="005B309B" w:rsidP="005B309B">
      <w:pPr>
        <w:pStyle w:val="Heading3"/>
      </w:pPr>
      <w:r>
        <w:t>Who do we need to partner with?</w:t>
      </w:r>
    </w:p>
    <w:p w14:paraId="7F4EE98F" w14:textId="72C07DB3" w:rsidR="00126B9D" w:rsidRDefault="00126B9D" w:rsidP="00B23E91">
      <w:pPr>
        <w:pStyle w:val="ListParagraph"/>
      </w:pPr>
      <w:r>
        <w:t>Organisation, community businesses, support staff</w:t>
      </w:r>
    </w:p>
    <w:p w14:paraId="3A30646B" w14:textId="7CF1AEDB" w:rsidR="00B731FA" w:rsidRDefault="001E5184" w:rsidP="00B23E91">
      <w:pPr>
        <w:pStyle w:val="ListParagraph"/>
      </w:pPr>
      <w:r>
        <w:t xml:space="preserve">Education for people in </w:t>
      </w:r>
      <w:r w:rsidR="00B731FA">
        <w:t>authority positions</w:t>
      </w:r>
      <w:r w:rsidR="003E36BB">
        <w:t xml:space="preserve"> (e.g</w:t>
      </w:r>
      <w:r w:rsidR="00B731FA">
        <w:t xml:space="preserve"> ambulance etc.</w:t>
      </w:r>
      <w:r w:rsidR="003E36BB">
        <w:t>) and h</w:t>
      </w:r>
      <w:r w:rsidR="00382C9F">
        <w:t>ealth providers</w:t>
      </w:r>
    </w:p>
    <w:p w14:paraId="3FE2D8E7" w14:textId="7C4595F1" w:rsidR="00382C9F" w:rsidRDefault="00382C9F" w:rsidP="00B23E91">
      <w:pPr>
        <w:pStyle w:val="ListParagraph"/>
      </w:pPr>
      <w:r>
        <w:t>People to listen attentively</w:t>
      </w:r>
    </w:p>
    <w:p w14:paraId="1496323E" w14:textId="3D2CE2CA" w:rsidR="00382C9F" w:rsidRPr="00F80267" w:rsidRDefault="00382C9F" w:rsidP="00B23E91">
      <w:pPr>
        <w:pStyle w:val="ListParagraph"/>
      </w:pPr>
      <w:r>
        <w:t xml:space="preserve">NDIS – to keep as high </w:t>
      </w:r>
      <w:r w:rsidR="00376A26">
        <w:t>com</w:t>
      </w:r>
      <w:r>
        <w:t>plex, n</w:t>
      </w:r>
      <w:r w:rsidR="00376A26">
        <w:t>o</w:t>
      </w:r>
      <w:r>
        <w:t>t drop t</w:t>
      </w:r>
      <w:r w:rsidR="00376A26">
        <w:t>o ‘standard’</w:t>
      </w:r>
    </w:p>
    <w:p w14:paraId="2802A80A" w14:textId="6E69864E" w:rsidR="00F80267" w:rsidRDefault="005B309B" w:rsidP="00F80267">
      <w:pPr>
        <w:pStyle w:val="Heading3"/>
      </w:pPr>
      <w:r>
        <w:t>What do we need to learn by doing?</w:t>
      </w:r>
      <w:r w:rsidR="00F80267">
        <w:t xml:space="preserve"> </w:t>
      </w:r>
    </w:p>
    <w:p w14:paraId="61524F40" w14:textId="40F889F8" w:rsidR="00CC7327" w:rsidRPr="00CC7327" w:rsidRDefault="008822AA" w:rsidP="00B23E91">
      <w:pPr>
        <w:pStyle w:val="ListParagraph"/>
      </w:pPr>
      <w:r>
        <w:t>Right conversations with the right people</w:t>
      </w:r>
    </w:p>
    <w:p w14:paraId="438D4B79" w14:textId="60BE660F" w:rsidR="00F80267" w:rsidRDefault="00F80267" w:rsidP="00F80267">
      <w:pPr>
        <w:pStyle w:val="Heading3"/>
      </w:pPr>
      <w:r>
        <w:t xml:space="preserve">How do we make sure everyone is included? </w:t>
      </w:r>
    </w:p>
    <w:p w14:paraId="035E44F7" w14:textId="42B4F99D" w:rsidR="00037597" w:rsidRPr="00037597" w:rsidRDefault="008822AA" w:rsidP="00B23E91">
      <w:pPr>
        <w:pStyle w:val="ListParagraph"/>
      </w:pPr>
      <w:r>
        <w:t>Provide quiet places for people</w:t>
      </w:r>
    </w:p>
    <w:p w14:paraId="3A86B439" w14:textId="08F53F62" w:rsidR="005B309B" w:rsidRDefault="00F80267" w:rsidP="00F80267">
      <w:pPr>
        <w:pStyle w:val="Heading3"/>
      </w:pPr>
      <w:r>
        <w:t>What are our next wise steps?</w:t>
      </w:r>
    </w:p>
    <w:p w14:paraId="2AA95F5D" w14:textId="7BF0CA1A" w:rsidR="00384954" w:rsidRDefault="00EE680D" w:rsidP="00B23E91">
      <w:pPr>
        <w:pStyle w:val="ListParagraph"/>
      </w:pPr>
      <w:r>
        <w:t>Develop partnerships</w:t>
      </w:r>
      <w:r w:rsidR="00384954">
        <w:br w:type="page"/>
      </w:r>
    </w:p>
    <w:p w14:paraId="53DD1CEB" w14:textId="38072ACB" w:rsidR="00C1521A" w:rsidRPr="007E0EF9" w:rsidRDefault="00C1521A" w:rsidP="001A14A4">
      <w:pPr>
        <w:pStyle w:val="Heading2"/>
      </w:pPr>
      <w:r w:rsidRPr="007E0EF9">
        <w:lastRenderedPageBreak/>
        <w:t xml:space="preserve">Project </w:t>
      </w:r>
      <w:r w:rsidR="0069753F">
        <w:t>t</w:t>
      </w:r>
      <w:r w:rsidR="00701287">
        <w:t>wo</w:t>
      </w:r>
    </w:p>
    <w:p w14:paraId="26852739" w14:textId="1CD65DCE" w:rsidR="00B23A58" w:rsidRDefault="00C1521A" w:rsidP="00B23A58">
      <w:pPr>
        <w:pStyle w:val="Heading3"/>
      </w:pPr>
      <w:r w:rsidRPr="007E0EF9">
        <w:t xml:space="preserve">Host idea – </w:t>
      </w:r>
      <w:r w:rsidR="00B2408E">
        <w:t>Create an inclusive network</w:t>
      </w:r>
    </w:p>
    <w:p w14:paraId="1F89EEF8" w14:textId="4DB810BC" w:rsidR="00B23A58" w:rsidRPr="00B23A58" w:rsidRDefault="00B23A58" w:rsidP="00B23A58">
      <w:pPr>
        <w:pStyle w:val="Heading3"/>
      </w:pPr>
      <w:r w:rsidRPr="007B7CDA">
        <w:t xml:space="preserve">What </w:t>
      </w:r>
      <w:r>
        <w:t>could this idea become?</w:t>
      </w:r>
    </w:p>
    <w:p w14:paraId="4AEEC4CE" w14:textId="53AF6F7A" w:rsidR="0039627F" w:rsidRPr="00036D29" w:rsidRDefault="00B2408E" w:rsidP="00B23E91">
      <w:pPr>
        <w:pStyle w:val="ListParagraph"/>
      </w:pPr>
      <w:r>
        <w:t xml:space="preserve">Ultimate goal: for people with disabilities to be truly connected to the communities and </w:t>
      </w:r>
      <w:r w:rsidR="004B4FCA">
        <w:t>have services they want/need</w:t>
      </w:r>
    </w:p>
    <w:p w14:paraId="01C9D9B4" w14:textId="3FE769E2" w:rsidR="00F01157" w:rsidRPr="00B23A58" w:rsidRDefault="00C1521A" w:rsidP="00B23A58">
      <w:pPr>
        <w:pStyle w:val="Heading3"/>
      </w:pPr>
      <w:r w:rsidRPr="007B7CDA">
        <w:t>What do we know works?</w:t>
      </w:r>
    </w:p>
    <w:p w14:paraId="3E3DBBE7" w14:textId="0076086B" w:rsidR="00D5479E" w:rsidRDefault="004B4FCA" w:rsidP="00B23E91">
      <w:pPr>
        <w:pStyle w:val="ListParagraph"/>
      </w:pPr>
      <w:r>
        <w:t>Framework and mindset is there</w:t>
      </w:r>
    </w:p>
    <w:p w14:paraId="4B2DA5EC" w14:textId="3A1DF7E5" w:rsidR="004B4FCA" w:rsidRDefault="004B4FCA" w:rsidP="00B23E91">
      <w:pPr>
        <w:pStyle w:val="ListParagraph"/>
      </w:pPr>
      <w:r>
        <w:t>Services are there, just not connected</w:t>
      </w:r>
    </w:p>
    <w:p w14:paraId="2ABBCFDA" w14:textId="5A0BC8F7" w:rsidR="004B4FCA" w:rsidRPr="00036D29" w:rsidRDefault="004B4FCA" w:rsidP="00B23E91">
      <w:pPr>
        <w:pStyle w:val="ListParagraph"/>
      </w:pPr>
      <w:r>
        <w:t>Done well in small amounts</w:t>
      </w:r>
    </w:p>
    <w:p w14:paraId="0D2B3703" w14:textId="5DC80DA4" w:rsidR="00971D38" w:rsidRDefault="00971D38" w:rsidP="007C4C5E">
      <w:pPr>
        <w:pStyle w:val="Heading3"/>
      </w:pPr>
      <w:r>
        <w:t>What are the risks and challenges?</w:t>
      </w:r>
    </w:p>
    <w:p w14:paraId="71AA245E" w14:textId="46205795" w:rsidR="00A005F0" w:rsidRDefault="0041010D" w:rsidP="00B23E91">
      <w:pPr>
        <w:pStyle w:val="ListParagraph"/>
      </w:pPr>
      <w:r>
        <w:t>Funding</w:t>
      </w:r>
    </w:p>
    <w:p w14:paraId="61CCC718" w14:textId="17098C96" w:rsidR="0041010D" w:rsidRDefault="0041010D" w:rsidP="00B23E91">
      <w:pPr>
        <w:pStyle w:val="ListParagraph"/>
      </w:pPr>
      <w:r>
        <w:t>Well supported and properly managed</w:t>
      </w:r>
    </w:p>
    <w:p w14:paraId="64630A31" w14:textId="4B611E8D" w:rsidR="0041010D" w:rsidRDefault="0041010D" w:rsidP="00B23E91">
      <w:pPr>
        <w:pStyle w:val="ListParagraph"/>
      </w:pPr>
      <w:r>
        <w:t>Time factor</w:t>
      </w:r>
    </w:p>
    <w:p w14:paraId="67DDF285" w14:textId="1B725734" w:rsidR="0041010D" w:rsidRDefault="0041010D" w:rsidP="00B23E91">
      <w:pPr>
        <w:pStyle w:val="ListParagraph"/>
      </w:pPr>
      <w:r>
        <w:t>Lack of education/fear</w:t>
      </w:r>
    </w:p>
    <w:p w14:paraId="0C8819BF" w14:textId="54A0CC63" w:rsidR="0041010D" w:rsidRDefault="0041010D" w:rsidP="00B23E91">
      <w:pPr>
        <w:pStyle w:val="ListParagraph"/>
      </w:pPr>
      <w:r>
        <w:t>Lack of communication database</w:t>
      </w:r>
    </w:p>
    <w:p w14:paraId="37CDC702" w14:textId="55D8566C" w:rsidR="0041010D" w:rsidRDefault="00165D6A" w:rsidP="00B23E91">
      <w:pPr>
        <w:pStyle w:val="ListParagraph"/>
      </w:pPr>
      <w:r>
        <w:t>Transport</w:t>
      </w:r>
    </w:p>
    <w:p w14:paraId="67784679" w14:textId="3997654C" w:rsidR="00165D6A" w:rsidRPr="00976E07" w:rsidRDefault="00165D6A" w:rsidP="00B23E91">
      <w:pPr>
        <w:pStyle w:val="ListParagraph"/>
      </w:pPr>
      <w:r>
        <w:t>Getting the resources</w:t>
      </w:r>
    </w:p>
    <w:p w14:paraId="4029E64C" w14:textId="42291172" w:rsidR="00B73A38" w:rsidRDefault="00E17406" w:rsidP="007C4C5E">
      <w:pPr>
        <w:pStyle w:val="Heading3"/>
      </w:pPr>
      <w:r w:rsidRPr="007B7CDA">
        <w:t>W</w:t>
      </w:r>
      <w:r w:rsidR="00B73A38">
        <w:t>ho do we need to partner with?</w:t>
      </w:r>
    </w:p>
    <w:p w14:paraId="483C272B" w14:textId="6C81A80A" w:rsidR="00B73A38" w:rsidRDefault="00165D6A" w:rsidP="00B23E91">
      <w:pPr>
        <w:pStyle w:val="ListParagraph"/>
      </w:pPr>
      <w:r>
        <w:t>Schools</w:t>
      </w:r>
    </w:p>
    <w:p w14:paraId="45188690" w14:textId="6E082FDB" w:rsidR="00165D6A" w:rsidRDefault="00165D6A" w:rsidP="00B23E91">
      <w:pPr>
        <w:pStyle w:val="ListParagraph"/>
      </w:pPr>
      <w:r>
        <w:t>Service providers</w:t>
      </w:r>
    </w:p>
    <w:p w14:paraId="4B20CC55" w14:textId="05361F96" w:rsidR="00165D6A" w:rsidRDefault="00165D6A" w:rsidP="00B23E91">
      <w:pPr>
        <w:pStyle w:val="ListParagraph"/>
      </w:pPr>
      <w:r>
        <w:t xml:space="preserve">NDIS </w:t>
      </w:r>
    </w:p>
    <w:p w14:paraId="08667D69" w14:textId="5A6BA0F3" w:rsidR="00165D6A" w:rsidRDefault="00751C2E" w:rsidP="00B23E91">
      <w:pPr>
        <w:pStyle w:val="ListParagraph"/>
      </w:pPr>
      <w:r>
        <w:t>NDCL</w:t>
      </w:r>
    </w:p>
    <w:p w14:paraId="6E0A7712" w14:textId="5A484F55" w:rsidR="00751C2E" w:rsidRDefault="00751C2E" w:rsidP="00B23E91">
      <w:pPr>
        <w:pStyle w:val="ListParagraph"/>
      </w:pPr>
      <w:r>
        <w:t>Councils</w:t>
      </w:r>
    </w:p>
    <w:p w14:paraId="23186452" w14:textId="2F38C34D" w:rsidR="00751C2E" w:rsidRDefault="00751C2E" w:rsidP="00B23E91">
      <w:pPr>
        <w:pStyle w:val="ListParagraph"/>
      </w:pPr>
      <w:r>
        <w:t>Corporates</w:t>
      </w:r>
    </w:p>
    <w:p w14:paraId="2FA92E86" w14:textId="389E12F3" w:rsidR="00751C2E" w:rsidRDefault="00751C2E" w:rsidP="00B23E91">
      <w:pPr>
        <w:pStyle w:val="ListParagraph"/>
      </w:pPr>
      <w:r>
        <w:t>Disability organisations</w:t>
      </w:r>
    </w:p>
    <w:p w14:paraId="2349B41E" w14:textId="7E012B05" w:rsidR="00751C2E" w:rsidRDefault="00751C2E" w:rsidP="00B23E91">
      <w:pPr>
        <w:pStyle w:val="ListParagraph"/>
      </w:pPr>
      <w:r>
        <w:t>Change agents</w:t>
      </w:r>
    </w:p>
    <w:p w14:paraId="7F21ED96" w14:textId="2012D507" w:rsidR="00E17406" w:rsidRDefault="00B73A38" w:rsidP="007C4C5E">
      <w:pPr>
        <w:pStyle w:val="Heading3"/>
      </w:pPr>
      <w:r w:rsidRPr="00B73A38">
        <w:t>W</w:t>
      </w:r>
      <w:r w:rsidR="00E17406" w:rsidRPr="007B7CDA">
        <w:t>hat do we need to learn by doing?</w:t>
      </w:r>
    </w:p>
    <w:p w14:paraId="73930AA1" w14:textId="1372710D" w:rsidR="008E0C3F" w:rsidRDefault="00DB76D2" w:rsidP="00B23E91">
      <w:pPr>
        <w:pStyle w:val="ListParagraph"/>
      </w:pPr>
      <w:r>
        <w:t>Find out the services</w:t>
      </w:r>
    </w:p>
    <w:p w14:paraId="2867B7B2" w14:textId="5A0B7880" w:rsidR="00DB76D2" w:rsidRDefault="00DB76D2" w:rsidP="00B23E91">
      <w:pPr>
        <w:pStyle w:val="ListParagraph"/>
      </w:pPr>
      <w:r>
        <w:t xml:space="preserve">Communicate that </w:t>
      </w:r>
      <w:r w:rsidR="003A5590">
        <w:t>out</w:t>
      </w:r>
      <w:r>
        <w:t xml:space="preserve"> to </w:t>
      </w:r>
      <w:r w:rsidR="003A5590">
        <w:t>schools and service providers</w:t>
      </w:r>
    </w:p>
    <w:p w14:paraId="1FA706A0" w14:textId="54590E55" w:rsidR="003A5590" w:rsidRDefault="003A5590" w:rsidP="00B23E91">
      <w:pPr>
        <w:pStyle w:val="ListParagraph"/>
      </w:pPr>
      <w:r>
        <w:t>Start trying to connect the various stakeholders</w:t>
      </w:r>
    </w:p>
    <w:p w14:paraId="7787B03D" w14:textId="577CD876" w:rsidR="003A5590" w:rsidRDefault="003A5590" w:rsidP="00B23E91">
      <w:pPr>
        <w:pStyle w:val="ListParagraph"/>
      </w:pPr>
      <w:r>
        <w:t>Need to create a campaign for: awareness, funds, champions</w:t>
      </w:r>
    </w:p>
    <w:p w14:paraId="6B8913E3" w14:textId="787858C8" w:rsidR="003A5590" w:rsidRDefault="003A5590" w:rsidP="00B23E91">
      <w:pPr>
        <w:pStyle w:val="ListParagraph"/>
      </w:pPr>
      <w:r>
        <w:t>Connect services to NDIS – teach services how to understand the NDIS landscape</w:t>
      </w:r>
    </w:p>
    <w:p w14:paraId="53DD54A9" w14:textId="64324CC2" w:rsidR="00E17406" w:rsidRPr="007B7CDA" w:rsidRDefault="00E17406" w:rsidP="007C4C5E">
      <w:pPr>
        <w:pStyle w:val="Heading3"/>
      </w:pPr>
      <w:r w:rsidRPr="007B7CDA">
        <w:t>How do we make sure everyone is included?</w:t>
      </w:r>
    </w:p>
    <w:p w14:paraId="49B694E0" w14:textId="181A1D8C" w:rsidR="00AB00A4" w:rsidRDefault="00CE44D3" w:rsidP="00B23E91">
      <w:pPr>
        <w:pStyle w:val="ListParagraph"/>
      </w:pPr>
      <w:r>
        <w:t>Mapping out services, needs, wants, disabilities</w:t>
      </w:r>
    </w:p>
    <w:p w14:paraId="6D33A4F5" w14:textId="15275360" w:rsidR="00CE44D3" w:rsidRDefault="00CE44D3" w:rsidP="00B23E91">
      <w:pPr>
        <w:pStyle w:val="ListParagraph"/>
      </w:pPr>
      <w:r>
        <w:t xml:space="preserve">Speak to everyone collaboratively. Example </w:t>
      </w:r>
      <w:r w:rsidR="0015012A">
        <w:t>–</w:t>
      </w:r>
      <w:r>
        <w:t xml:space="preserve"> </w:t>
      </w:r>
      <w:r w:rsidR="0015012A">
        <w:t xml:space="preserve">football. Speak to Football Gold Coast, </w:t>
      </w:r>
      <w:r w:rsidR="00C741BA">
        <w:t>p</w:t>
      </w:r>
      <w:r w:rsidR="0015012A">
        <w:t xml:space="preserve">eople with disability, individual clubs, </w:t>
      </w:r>
      <w:r w:rsidR="00C741BA">
        <w:t>disability sports</w:t>
      </w:r>
      <w:r w:rsidR="00CF2D87">
        <w:t xml:space="preserve"> clubs</w:t>
      </w:r>
      <w:r w:rsidR="00C741BA">
        <w:t>, schools, universities and TAFE.</w:t>
      </w:r>
    </w:p>
    <w:p w14:paraId="6FC2192B" w14:textId="4E326D53" w:rsidR="00C741BA" w:rsidRDefault="00C741BA" w:rsidP="00B23E91">
      <w:pPr>
        <w:pStyle w:val="ListParagraph"/>
      </w:pPr>
      <w:r>
        <w:t>Research on what is needed</w:t>
      </w:r>
    </w:p>
    <w:p w14:paraId="7F98E0D1" w14:textId="06BC3802" w:rsidR="00C741BA" w:rsidRDefault="00C741BA" w:rsidP="00B23E91">
      <w:pPr>
        <w:pStyle w:val="ListParagraph"/>
      </w:pPr>
      <w:r>
        <w:t>Create an online network of services and way to communicate</w:t>
      </w:r>
    </w:p>
    <w:p w14:paraId="085048B7" w14:textId="22473E3E" w:rsidR="006D3686" w:rsidRPr="007B7CDA" w:rsidRDefault="006D3686" w:rsidP="006D3686">
      <w:pPr>
        <w:pStyle w:val="Heading3"/>
      </w:pPr>
      <w:r>
        <w:lastRenderedPageBreak/>
        <w:t>What are our next wise steps</w:t>
      </w:r>
      <w:r w:rsidRPr="007B7CDA">
        <w:t>?</w:t>
      </w:r>
    </w:p>
    <w:p w14:paraId="5257AA03" w14:textId="47364643" w:rsidR="00344B7A" w:rsidRDefault="00303B88" w:rsidP="00B23E91">
      <w:pPr>
        <w:pStyle w:val="ListParagraph"/>
      </w:pPr>
      <w:r>
        <w:t>Create a map of key stakeholders</w:t>
      </w:r>
    </w:p>
    <w:p w14:paraId="08325AF3" w14:textId="55D068E2" w:rsidR="00303B88" w:rsidRDefault="00303B88" w:rsidP="00B23E91">
      <w:pPr>
        <w:pStyle w:val="ListParagraph"/>
      </w:pPr>
      <w:r>
        <w:t>Start with sport. Build from there</w:t>
      </w:r>
    </w:p>
    <w:p w14:paraId="171AA328" w14:textId="4EEC3831" w:rsidR="00303B88" w:rsidRDefault="00303B88" w:rsidP="00B23E91">
      <w:pPr>
        <w:pStyle w:val="ListParagraph"/>
      </w:pPr>
      <w:r>
        <w:t>Create an online network</w:t>
      </w:r>
    </w:p>
    <w:p w14:paraId="57347C4D" w14:textId="1758C3F1" w:rsidR="00303B88" w:rsidRDefault="00303B88" w:rsidP="00B23E91">
      <w:pPr>
        <w:pStyle w:val="ListParagraph"/>
      </w:pPr>
      <w:r>
        <w:t xml:space="preserve">Reaching out and starting process with mainstream sport </w:t>
      </w:r>
      <w:r w:rsidR="00CF2D87">
        <w:t>and local disability clubs</w:t>
      </w:r>
    </w:p>
    <w:p w14:paraId="4F3B1C69" w14:textId="7A7A6115" w:rsidR="00362EED" w:rsidRDefault="00362EED" w:rsidP="00B23E91">
      <w:pPr>
        <w:pStyle w:val="ListParagraph"/>
      </w:pPr>
      <w:r>
        <w:t>Get on the G</w:t>
      </w:r>
      <w:r w:rsidR="00C25602">
        <w:t xml:space="preserve">old </w:t>
      </w:r>
      <w:r>
        <w:t>C</w:t>
      </w:r>
      <w:r w:rsidR="00C25602">
        <w:t xml:space="preserve">oast </w:t>
      </w:r>
      <w:r>
        <w:t>D</w:t>
      </w:r>
      <w:r w:rsidR="00C25602">
        <w:t xml:space="preserve">isability </w:t>
      </w:r>
      <w:r>
        <w:t>N</w:t>
      </w:r>
      <w:r w:rsidR="00C25602">
        <w:t>etwork</w:t>
      </w:r>
      <w:r>
        <w:t xml:space="preserve"> website</w:t>
      </w:r>
    </w:p>
    <w:p w14:paraId="5AB0B1A8" w14:textId="2CAE45D6" w:rsidR="00362EED" w:rsidRDefault="00362EED" w:rsidP="00B23E91">
      <w:pPr>
        <w:pStyle w:val="ListParagraph"/>
      </w:pPr>
      <w:r>
        <w:t xml:space="preserve">Post the </w:t>
      </w:r>
      <w:r w:rsidR="009D4C85">
        <w:t>AFL opportunities:</w:t>
      </w:r>
    </w:p>
    <w:p w14:paraId="34B9E115" w14:textId="5EDA4D96" w:rsidR="009D4C85" w:rsidRDefault="009D4C85" w:rsidP="00B23E91">
      <w:pPr>
        <w:pStyle w:val="ListParagraph"/>
      </w:pPr>
      <w:r>
        <w:t>Schools</w:t>
      </w:r>
    </w:p>
    <w:p w14:paraId="3DF7B32B" w14:textId="00770F66" w:rsidR="009D4C85" w:rsidRDefault="009D4C85" w:rsidP="00B23E91">
      <w:pPr>
        <w:pStyle w:val="ListParagraph"/>
      </w:pPr>
      <w:r>
        <w:t xml:space="preserve">Inclusion championships </w:t>
      </w:r>
    </w:p>
    <w:p w14:paraId="72966530" w14:textId="57A313CC" w:rsidR="009D4C85" w:rsidRDefault="009D4C85" w:rsidP="00B23E91">
      <w:pPr>
        <w:pStyle w:val="ListParagraph"/>
      </w:pPr>
      <w:r>
        <w:t>Competitions</w:t>
      </w:r>
    </w:p>
    <w:p w14:paraId="263B5D37" w14:textId="65AEB829" w:rsidR="009D4C85" w:rsidRDefault="00A01F64" w:rsidP="00B23E91">
      <w:pPr>
        <w:pStyle w:val="ListParagraph"/>
      </w:pPr>
      <w:r>
        <w:t>Training day down at Nielsens Road</w:t>
      </w:r>
    </w:p>
    <w:p w14:paraId="0F74F0D6" w14:textId="3E9277BA" w:rsidR="00A01F64" w:rsidRDefault="00A01F64" w:rsidP="00B23E91">
      <w:pPr>
        <w:pStyle w:val="ListParagraph"/>
      </w:pPr>
      <w:r>
        <w:t>Opportunities to volunteer/coach</w:t>
      </w:r>
    </w:p>
    <w:p w14:paraId="27DB4FE9" w14:textId="0C7F7C0D" w:rsidR="002820C5" w:rsidRDefault="00A01F64" w:rsidP="008647F3">
      <w:pPr>
        <w:pStyle w:val="ListParagraph"/>
      </w:pPr>
      <w:r>
        <w:t>Post Special Olympics</w:t>
      </w:r>
    </w:p>
    <w:p w14:paraId="3BD118EA" w14:textId="6F6AD27E" w:rsidR="00677DE4" w:rsidRDefault="00B71DBD" w:rsidP="00B23E91">
      <w:pPr>
        <w:pStyle w:val="ListParagraph"/>
      </w:pPr>
      <w:r>
        <w:t>Training</w:t>
      </w:r>
    </w:p>
    <w:p w14:paraId="5AADB877" w14:textId="01112246" w:rsidR="00677DE4" w:rsidRDefault="00B71DBD" w:rsidP="00B23E91">
      <w:pPr>
        <w:pStyle w:val="ListParagraph"/>
      </w:pPr>
      <w:r>
        <w:t>Calendar of competitions</w:t>
      </w:r>
    </w:p>
    <w:p w14:paraId="04A9ACAD" w14:textId="5CF2F1F6" w:rsidR="00677DE4" w:rsidRDefault="00B71DBD" w:rsidP="00B23E91">
      <w:pPr>
        <w:pStyle w:val="ListParagraph"/>
      </w:pPr>
      <w:r>
        <w:t>Opportunity to volunteer</w:t>
      </w:r>
    </w:p>
    <w:p w14:paraId="0171974E" w14:textId="1CDEFD45" w:rsidR="00C25602" w:rsidRDefault="009204AD" w:rsidP="00B23E91">
      <w:pPr>
        <w:pStyle w:val="ListParagraph"/>
      </w:pPr>
      <w:r>
        <w:t>Find out the stuff that is available</w:t>
      </w:r>
    </w:p>
    <w:p w14:paraId="31A6F2F2" w14:textId="2D183B59" w:rsidR="009204AD" w:rsidRDefault="009204AD" w:rsidP="00B23E91">
      <w:pPr>
        <w:pStyle w:val="ListParagraph"/>
      </w:pPr>
      <w:r>
        <w:t>Ask schools what they offer/need</w:t>
      </w:r>
    </w:p>
    <w:p w14:paraId="15A9A05F" w14:textId="70C4C961" w:rsidR="009204AD" w:rsidRDefault="009204AD" w:rsidP="00B23E91">
      <w:pPr>
        <w:pStyle w:val="ListParagraph"/>
      </w:pPr>
      <w:r>
        <w:t>Intent/purpose</w:t>
      </w:r>
    </w:p>
    <w:p w14:paraId="486E8DFE" w14:textId="7072342F" w:rsidR="009204AD" w:rsidRDefault="009204AD" w:rsidP="00B23E91">
      <w:pPr>
        <w:pStyle w:val="ListParagraph"/>
      </w:pPr>
      <w:r>
        <w:t xml:space="preserve">Collaborative network meeting </w:t>
      </w:r>
    </w:p>
    <w:p w14:paraId="6848E17D" w14:textId="0BED2A9C" w:rsidR="009A2EED" w:rsidRDefault="009A2EED" w:rsidP="00B23E91">
      <w:pPr>
        <w:pStyle w:val="ListParagraph"/>
      </w:pPr>
      <w:r>
        <w:t>Gold Coast post schools expo: creating a map, networking, use it to create a network</w:t>
      </w:r>
    </w:p>
    <w:p w14:paraId="24885912" w14:textId="18498A22" w:rsidR="007908E9" w:rsidRDefault="0004768D" w:rsidP="00B23E91">
      <w:pPr>
        <w:pStyle w:val="ListParagraph"/>
      </w:pPr>
      <w:r>
        <w:t>Libraries</w:t>
      </w:r>
      <w:r w:rsidR="007908E9">
        <w:t xml:space="preserve"> offer free </w:t>
      </w:r>
      <w:r>
        <w:t>facilities</w:t>
      </w:r>
    </w:p>
    <w:p w14:paraId="39EE69F1" w14:textId="03DC8927" w:rsidR="007908E9" w:rsidRDefault="007908E9" w:rsidP="00B23E91">
      <w:pPr>
        <w:pStyle w:val="ListParagraph"/>
      </w:pPr>
      <w:r>
        <w:t>Ask to contribute</w:t>
      </w:r>
    </w:p>
    <w:p w14:paraId="4AD4B69E" w14:textId="784A4C64" w:rsidR="002411A5" w:rsidRDefault="007908E9" w:rsidP="00B23E91">
      <w:pPr>
        <w:pStyle w:val="ListParagraph"/>
      </w:pPr>
      <w:r>
        <w:t>Disability champions</w:t>
      </w:r>
    </w:p>
    <w:p w14:paraId="3E864D46" w14:textId="1BCAB6D4" w:rsidR="007908E9" w:rsidRDefault="007908E9" w:rsidP="00B23E91">
      <w:pPr>
        <w:pStyle w:val="ListParagraph"/>
      </w:pPr>
      <w:r>
        <w:t>Apply for a grant</w:t>
      </w:r>
    </w:p>
    <w:p w14:paraId="4281228B" w14:textId="77777777" w:rsidR="009A2EED" w:rsidRPr="00514190" w:rsidRDefault="009A2EED" w:rsidP="002411A5">
      <w:pPr>
        <w:pStyle w:val="ListParagraph"/>
        <w:numPr>
          <w:ilvl w:val="0"/>
          <w:numId w:val="0"/>
        </w:numPr>
        <w:ind w:left="360"/>
      </w:pPr>
    </w:p>
    <w:p w14:paraId="07350F04" w14:textId="1D0C7CFB" w:rsidR="00E17406" w:rsidRPr="00047A58" w:rsidRDefault="0026054E" w:rsidP="001A14A4">
      <w:pPr>
        <w:pStyle w:val="Heading2"/>
      </w:pPr>
      <w:r w:rsidRPr="00047A58">
        <w:t xml:space="preserve">Project </w:t>
      </w:r>
      <w:r w:rsidR="0069753F">
        <w:t>t</w:t>
      </w:r>
      <w:r w:rsidR="00701287">
        <w:t>hree</w:t>
      </w:r>
    </w:p>
    <w:p w14:paraId="0BB240B0" w14:textId="408CED63" w:rsidR="0026054E" w:rsidRPr="00047A58" w:rsidRDefault="0026054E" w:rsidP="007C4C5E">
      <w:pPr>
        <w:pStyle w:val="Heading3"/>
      </w:pPr>
      <w:r w:rsidRPr="00047A58">
        <w:t xml:space="preserve">Host Idea – </w:t>
      </w:r>
      <w:r w:rsidR="00E85904">
        <w:t>Include people with disability in disast</w:t>
      </w:r>
      <w:r w:rsidR="006027E7">
        <w:t>er management planning from start to finish</w:t>
      </w:r>
    </w:p>
    <w:p w14:paraId="4C54CBCC" w14:textId="7A555124" w:rsidR="00234252" w:rsidRDefault="00234252" w:rsidP="00234252">
      <w:pPr>
        <w:pStyle w:val="Heading3"/>
      </w:pPr>
      <w:r w:rsidRPr="00A44E8D">
        <w:t xml:space="preserve">What </w:t>
      </w:r>
      <w:r>
        <w:t>could this idea become</w:t>
      </w:r>
      <w:r w:rsidRPr="00A44E8D">
        <w:t>?</w:t>
      </w:r>
    </w:p>
    <w:p w14:paraId="543C319C" w14:textId="1C4A4615" w:rsidR="001B66A4" w:rsidRDefault="006027E7" w:rsidP="00B23E91">
      <w:pPr>
        <w:pStyle w:val="ListParagraph"/>
      </w:pPr>
      <w:r>
        <w:t xml:space="preserve">Active and continual participation of people with disability in implementation and reviews of </w:t>
      </w:r>
      <w:r w:rsidR="001B66A4">
        <w:t>disaster management planning</w:t>
      </w:r>
    </w:p>
    <w:p w14:paraId="4CB864F2" w14:textId="7A888481" w:rsidR="001B66A4" w:rsidRDefault="001B66A4" w:rsidP="00B23E91">
      <w:pPr>
        <w:pStyle w:val="ListParagraph"/>
      </w:pPr>
      <w:r>
        <w:t>Annual practical drill, hosted by City of Gold Coast (lower the anxiety of people faced by this occurrence)</w:t>
      </w:r>
    </w:p>
    <w:p w14:paraId="2C8E6A31" w14:textId="62504013" w:rsidR="001B66A4" w:rsidRDefault="001B66A4" w:rsidP="00B23E91">
      <w:pPr>
        <w:pStyle w:val="ListParagraph"/>
      </w:pPr>
      <w:r>
        <w:t>Carer for a range of special needs</w:t>
      </w:r>
    </w:p>
    <w:p w14:paraId="3BB6F271" w14:textId="432C83C8" w:rsidR="001B66A4" w:rsidRDefault="00DC5F35" w:rsidP="00B23E91">
      <w:pPr>
        <w:pStyle w:val="ListParagraph"/>
      </w:pPr>
      <w:r>
        <w:t>Forum (drill, Q&amp;A)</w:t>
      </w:r>
    </w:p>
    <w:p w14:paraId="1DC857F7" w14:textId="4007E899" w:rsidR="00DC5F35" w:rsidRDefault="00945614" w:rsidP="00B23E91">
      <w:pPr>
        <w:pStyle w:val="ListParagraph"/>
      </w:pPr>
      <w:r>
        <w:t>People know where to access disaster management information</w:t>
      </w:r>
    </w:p>
    <w:p w14:paraId="0A730E27" w14:textId="2301653F" w:rsidR="00945614" w:rsidRPr="00036D29" w:rsidRDefault="00945614" w:rsidP="00B23E91">
      <w:pPr>
        <w:pStyle w:val="ListParagraph"/>
      </w:pPr>
      <w:r>
        <w:t>Great community accessible format</w:t>
      </w:r>
    </w:p>
    <w:p w14:paraId="6D977098" w14:textId="0A7A148F" w:rsidR="0026054E" w:rsidRDefault="0026054E" w:rsidP="007C4C5E">
      <w:pPr>
        <w:pStyle w:val="Heading3"/>
      </w:pPr>
      <w:r w:rsidRPr="00A44E8D">
        <w:t>What do we know works?</w:t>
      </w:r>
    </w:p>
    <w:p w14:paraId="05C6712E" w14:textId="76A6F831" w:rsidR="00A64034" w:rsidRDefault="00945614" w:rsidP="00B23E91">
      <w:pPr>
        <w:pStyle w:val="ListParagraph"/>
      </w:pPr>
      <w:r>
        <w:t>We don’t know?</w:t>
      </w:r>
    </w:p>
    <w:p w14:paraId="6B2C3845" w14:textId="2180E065" w:rsidR="00945614" w:rsidRPr="0014317E" w:rsidRDefault="00945614" w:rsidP="00B23E91">
      <w:pPr>
        <w:pStyle w:val="ListParagraph"/>
      </w:pPr>
      <w:r>
        <w:t>Format of information communicated in different formats, depending on disability</w:t>
      </w:r>
    </w:p>
    <w:p w14:paraId="7116BD66" w14:textId="174099B3" w:rsidR="0026054E" w:rsidRPr="00E963D1" w:rsidRDefault="0026054E" w:rsidP="007C4C5E">
      <w:pPr>
        <w:pStyle w:val="Heading3"/>
      </w:pPr>
      <w:r w:rsidRPr="00E963D1">
        <w:lastRenderedPageBreak/>
        <w:t>Who do we need to partner with?</w:t>
      </w:r>
    </w:p>
    <w:p w14:paraId="43256E8D" w14:textId="6A5880CF" w:rsidR="004F481C" w:rsidRDefault="001419C0" w:rsidP="00B23E91">
      <w:pPr>
        <w:pStyle w:val="ListParagraph"/>
      </w:pPr>
      <w:r>
        <w:t>City of Gold Coast – Disaster Management Unit</w:t>
      </w:r>
    </w:p>
    <w:p w14:paraId="60526EB2" w14:textId="47BE59A8" w:rsidR="001419C0" w:rsidRDefault="001419C0" w:rsidP="00B23E91">
      <w:pPr>
        <w:pStyle w:val="ListParagraph"/>
      </w:pPr>
      <w:r>
        <w:t>People with disabilities</w:t>
      </w:r>
    </w:p>
    <w:p w14:paraId="6C825DD1" w14:textId="5B11B61D" w:rsidR="001419C0" w:rsidRDefault="001419C0" w:rsidP="00B23E91">
      <w:pPr>
        <w:pStyle w:val="ListParagraph"/>
      </w:pPr>
      <w:r>
        <w:t>Emergency services</w:t>
      </w:r>
    </w:p>
    <w:p w14:paraId="51846F2B" w14:textId="68BDC654" w:rsidR="001419C0" w:rsidRDefault="001419C0" w:rsidP="00B23E91">
      <w:pPr>
        <w:pStyle w:val="ListParagraph"/>
      </w:pPr>
      <w:r>
        <w:t>Disability organisations</w:t>
      </w:r>
      <w:r w:rsidR="00944CDD">
        <w:t>/groups to distribute information</w:t>
      </w:r>
    </w:p>
    <w:p w14:paraId="3D292507" w14:textId="46A75F2D" w:rsidR="0026054E" w:rsidRPr="00A44E8D" w:rsidRDefault="0026054E" w:rsidP="007C4C5E">
      <w:pPr>
        <w:pStyle w:val="Heading3"/>
      </w:pPr>
      <w:r w:rsidRPr="00A44E8D">
        <w:t>What are the risks and challenges?</w:t>
      </w:r>
    </w:p>
    <w:p w14:paraId="7370567F" w14:textId="58AD9E05" w:rsidR="00A812D9" w:rsidRDefault="00944CDD" w:rsidP="00B23E91">
      <w:pPr>
        <w:pStyle w:val="ListParagraph"/>
      </w:pPr>
      <w:r>
        <w:t>Could cause some to worry unnecessarily doing a drill. Drill communication information to be positive</w:t>
      </w:r>
    </w:p>
    <w:p w14:paraId="1794134A" w14:textId="04EAA9B1" w:rsidR="00944CDD" w:rsidRPr="00A70D54" w:rsidRDefault="00944CDD" w:rsidP="00B23E91">
      <w:pPr>
        <w:pStyle w:val="ListParagraph"/>
      </w:pPr>
      <w:r>
        <w:t>Ensure everyone’s perspectives are heard</w:t>
      </w:r>
    </w:p>
    <w:p w14:paraId="3267AA55" w14:textId="5163DF5B" w:rsidR="0026054E" w:rsidRDefault="0026054E" w:rsidP="007C4C5E">
      <w:pPr>
        <w:pStyle w:val="Heading3"/>
      </w:pPr>
      <w:r w:rsidRPr="00371AED">
        <w:t>What do we need to learn</w:t>
      </w:r>
      <w:r w:rsidR="0038404B">
        <w:t xml:space="preserve"> by doing?</w:t>
      </w:r>
    </w:p>
    <w:p w14:paraId="28BD4FBF" w14:textId="4277BDE0" w:rsidR="00CC12F7" w:rsidRDefault="00A30C28" w:rsidP="00B23E91">
      <w:pPr>
        <w:pStyle w:val="ListParagraph"/>
      </w:pPr>
      <w:r>
        <w:t>The evacuation drill</w:t>
      </w:r>
    </w:p>
    <w:p w14:paraId="47C72DEE" w14:textId="05AB8980" w:rsidR="00773F7C" w:rsidRDefault="00773F7C" w:rsidP="007C4C5E">
      <w:pPr>
        <w:pStyle w:val="Heading3"/>
      </w:pPr>
      <w:r w:rsidRPr="00C25241">
        <w:t>How do we make sure everyone is included?</w:t>
      </w:r>
    </w:p>
    <w:p w14:paraId="34FB3C71" w14:textId="5A0AC35F" w:rsidR="00BA2D43" w:rsidRDefault="00A30C28" w:rsidP="00B23E91">
      <w:pPr>
        <w:pStyle w:val="ListParagraph"/>
      </w:pPr>
      <w:r>
        <w:t xml:space="preserve">Disaster </w:t>
      </w:r>
      <w:r w:rsidR="0029301C">
        <w:t>M</w:t>
      </w:r>
      <w:r>
        <w:t xml:space="preserve">anagement </w:t>
      </w:r>
      <w:r w:rsidR="0029301C">
        <w:t>U</w:t>
      </w:r>
      <w:r>
        <w:t xml:space="preserve">nit </w:t>
      </w:r>
      <w:r w:rsidR="0029301C">
        <w:t>C</w:t>
      </w:r>
      <w:r>
        <w:t>ommittee to be representative of all</w:t>
      </w:r>
    </w:p>
    <w:p w14:paraId="272D1A3C" w14:textId="744F5B1A" w:rsidR="00A30C28" w:rsidRDefault="00A30C28" w:rsidP="00B23E91">
      <w:pPr>
        <w:pStyle w:val="ListParagraph"/>
      </w:pPr>
      <w:r>
        <w:t>Different formation</w:t>
      </w:r>
      <w:r w:rsidR="004546E5">
        <w:t xml:space="preserve"> for information – accessible</w:t>
      </w:r>
    </w:p>
    <w:p w14:paraId="630AA4E4" w14:textId="643396CD" w:rsidR="004546E5" w:rsidRDefault="004546E5" w:rsidP="00B23E91">
      <w:pPr>
        <w:pStyle w:val="ListParagraph"/>
      </w:pPr>
      <w:r>
        <w:t>Communicate through disability channels</w:t>
      </w:r>
    </w:p>
    <w:p w14:paraId="32EBD165" w14:textId="33591395" w:rsidR="001A1ABF" w:rsidRPr="00A64034" w:rsidRDefault="0098000B" w:rsidP="00103F6C">
      <w:pPr>
        <w:pStyle w:val="Heading3"/>
      </w:pPr>
      <w:r>
        <w:t xml:space="preserve">What </w:t>
      </w:r>
      <w:r w:rsidR="00773F7C" w:rsidRPr="00C25241">
        <w:t>are our next wise steps?</w:t>
      </w:r>
      <w:r w:rsidR="00A64034">
        <w:t xml:space="preserve"> </w:t>
      </w:r>
    </w:p>
    <w:p w14:paraId="2140A9CA" w14:textId="58095745" w:rsidR="008D001F" w:rsidRDefault="00453BD3" w:rsidP="00B23E91">
      <w:pPr>
        <w:pStyle w:val="ListParagraph"/>
      </w:pPr>
      <w:r>
        <w:t>Anna to summarise information and communicate to council for action</w:t>
      </w:r>
    </w:p>
    <w:p w14:paraId="7965CCBA" w14:textId="5815553B" w:rsidR="00453BD3" w:rsidRDefault="00453BD3" w:rsidP="00B23E91">
      <w:pPr>
        <w:pStyle w:val="ListParagraph"/>
      </w:pPr>
      <w:r>
        <w:t>Follow up to ensure action</w:t>
      </w:r>
    </w:p>
    <w:p w14:paraId="45738C0E" w14:textId="57B2AE12" w:rsidR="008F2CC9" w:rsidRDefault="008F2CC9" w:rsidP="00B23E91">
      <w:pPr>
        <w:pStyle w:val="ListParagraph"/>
      </w:pPr>
      <w:r>
        <w:t>Brisbane floods</w:t>
      </w:r>
    </w:p>
    <w:p w14:paraId="60973F29" w14:textId="10E0B1BA" w:rsidR="008F2CC9" w:rsidRDefault="008F2CC9" w:rsidP="00B23E91">
      <w:pPr>
        <w:pStyle w:val="ListParagraph"/>
      </w:pPr>
      <w:r>
        <w:t>Care packages</w:t>
      </w:r>
    </w:p>
    <w:p w14:paraId="170EE66B" w14:textId="2D986B19" w:rsidR="00134E85" w:rsidRDefault="00134E85" w:rsidP="00B23E91">
      <w:pPr>
        <w:pStyle w:val="ListParagraph"/>
      </w:pPr>
      <w:r>
        <w:t>Emergency app</w:t>
      </w:r>
    </w:p>
    <w:p w14:paraId="4B51583A" w14:textId="0770A65E" w:rsidR="00134E85" w:rsidRPr="00514190" w:rsidRDefault="00134E85" w:rsidP="00B23E91">
      <w:pPr>
        <w:pStyle w:val="ListParagraph"/>
      </w:pPr>
      <w:r>
        <w:t>Cairns council</w:t>
      </w:r>
    </w:p>
    <w:p w14:paraId="1C2D2ED9" w14:textId="7F78679F" w:rsidR="00773F7C" w:rsidRDefault="00773F7C" w:rsidP="001A14A4">
      <w:pPr>
        <w:pStyle w:val="Heading2"/>
      </w:pPr>
      <w:r>
        <w:t xml:space="preserve">Project </w:t>
      </w:r>
      <w:r w:rsidR="0069753F">
        <w:t>f</w:t>
      </w:r>
      <w:r w:rsidR="00701287">
        <w:t>our</w:t>
      </w:r>
    </w:p>
    <w:p w14:paraId="3C0BBA35" w14:textId="163A166D" w:rsidR="00773F7C" w:rsidRDefault="00773F7C" w:rsidP="007C4C5E">
      <w:pPr>
        <w:pStyle w:val="Heading3"/>
      </w:pPr>
      <w:r w:rsidRPr="00C25241">
        <w:t>Host Ideas</w:t>
      </w:r>
      <w:r>
        <w:t xml:space="preserve"> </w:t>
      </w:r>
      <w:r w:rsidR="00B40553">
        <w:t xml:space="preserve">– </w:t>
      </w:r>
      <w:r w:rsidR="00CF23FD">
        <w:t>How can Aboriginal and Torres Strait Islander peoples and people with disability co-design services that will meet their needs?</w:t>
      </w:r>
    </w:p>
    <w:p w14:paraId="28FBDCE7" w14:textId="663C23CD" w:rsidR="00773F7C" w:rsidRDefault="00773F7C" w:rsidP="007C4C5E">
      <w:pPr>
        <w:pStyle w:val="Heading3"/>
      </w:pPr>
      <w:r w:rsidRPr="00536791">
        <w:t>What could this idea become?</w:t>
      </w:r>
    </w:p>
    <w:p w14:paraId="3E5D20AC" w14:textId="73CD865E" w:rsidR="000A06A9" w:rsidRDefault="00067C05" w:rsidP="00B23E91">
      <w:pPr>
        <w:pStyle w:val="ListParagraph"/>
      </w:pPr>
      <w:r>
        <w:t>Come together/representation in designing services</w:t>
      </w:r>
    </w:p>
    <w:p w14:paraId="2EA8BF68" w14:textId="2A84EA3E" w:rsidR="00067C05" w:rsidRDefault="00067C05" w:rsidP="00B23E91">
      <w:pPr>
        <w:pStyle w:val="ListParagraph"/>
      </w:pPr>
      <w:r>
        <w:t xml:space="preserve">Co-design </w:t>
      </w:r>
      <w:r w:rsidR="00C61598">
        <w:t>–</w:t>
      </w:r>
      <w:r>
        <w:t xml:space="preserve"> </w:t>
      </w:r>
      <w:r w:rsidR="00C61598">
        <w:t>people with disability and Aboriginal and Torres Strait Islander peoples</w:t>
      </w:r>
    </w:p>
    <w:p w14:paraId="481B03E5" w14:textId="1BC0CA38" w:rsidR="00C61598" w:rsidRDefault="00C61598" w:rsidP="00B23E91">
      <w:pPr>
        <w:pStyle w:val="ListParagraph"/>
      </w:pPr>
      <w:r>
        <w:t xml:space="preserve">TV or radio station for people with </w:t>
      </w:r>
      <w:r w:rsidR="004E39C8">
        <w:t>disability and all others</w:t>
      </w:r>
    </w:p>
    <w:p w14:paraId="31481DD9" w14:textId="1383B9C4" w:rsidR="00E20D20" w:rsidRPr="00036D29" w:rsidRDefault="00E20D20" w:rsidP="00B23E91">
      <w:pPr>
        <w:pStyle w:val="ListParagraph"/>
      </w:pPr>
      <w:r>
        <w:t xml:space="preserve">Media representation from Aboriginal and Torres Strait Islander peoples </w:t>
      </w:r>
      <w:r w:rsidR="009676F2">
        <w:t>or disability groups</w:t>
      </w:r>
    </w:p>
    <w:p w14:paraId="6EA7DD16" w14:textId="2BB51983" w:rsidR="00C13AC8" w:rsidRDefault="00C13AC8" w:rsidP="007C4C5E">
      <w:pPr>
        <w:pStyle w:val="Heading3"/>
      </w:pPr>
      <w:r w:rsidRPr="00C13AC8">
        <w:t>What do we know works?</w:t>
      </w:r>
    </w:p>
    <w:p w14:paraId="07BAF8BF" w14:textId="72D83D60" w:rsidR="00560AA7" w:rsidRDefault="009676F2" w:rsidP="00B23E91">
      <w:pPr>
        <w:pStyle w:val="ListParagraph"/>
      </w:pPr>
      <w:r>
        <w:t>Media involvement positive – drivers of change/influence</w:t>
      </w:r>
    </w:p>
    <w:p w14:paraId="6CB78302" w14:textId="39BAE5B8" w:rsidR="009676F2" w:rsidRPr="00036D29" w:rsidRDefault="009676F2" w:rsidP="00B23E91">
      <w:pPr>
        <w:pStyle w:val="ListParagraph"/>
      </w:pPr>
      <w:r>
        <w:t>Acknowledge all differen</w:t>
      </w:r>
      <w:r w:rsidR="006A4D1D">
        <w:t xml:space="preserve">ces </w:t>
      </w:r>
      <w:r>
        <w:t>and embrace this</w:t>
      </w:r>
    </w:p>
    <w:p w14:paraId="1AFD25EB" w14:textId="67D19757" w:rsidR="00773F7C" w:rsidRPr="00C13AC8" w:rsidRDefault="00773F7C" w:rsidP="007C4C5E">
      <w:pPr>
        <w:pStyle w:val="Heading3"/>
      </w:pPr>
      <w:r w:rsidRPr="00C13AC8">
        <w:t>Who do we need to partner with?</w:t>
      </w:r>
    </w:p>
    <w:p w14:paraId="7C90EEB0" w14:textId="5142174B" w:rsidR="00C60ADF" w:rsidRDefault="004F6555" w:rsidP="00B23E91">
      <w:pPr>
        <w:pStyle w:val="ListParagraph"/>
      </w:pPr>
      <w:r>
        <w:t>Start locall</w:t>
      </w:r>
      <w:r w:rsidR="00A67382">
        <w:t>y</w:t>
      </w:r>
    </w:p>
    <w:p w14:paraId="171AF2E7" w14:textId="50AE9097" w:rsidR="004F6555" w:rsidRDefault="004F6555" w:rsidP="00B23E91">
      <w:pPr>
        <w:pStyle w:val="ListParagraph"/>
      </w:pPr>
      <w:r>
        <w:lastRenderedPageBreak/>
        <w:t>Indigenous disability groups</w:t>
      </w:r>
    </w:p>
    <w:p w14:paraId="53EDD808" w14:textId="25ADC6DC" w:rsidR="004F6555" w:rsidRDefault="004F6555" w:rsidP="00B23E91">
      <w:pPr>
        <w:pStyle w:val="ListParagraph"/>
      </w:pPr>
      <w:r>
        <w:t>Indigenous health services</w:t>
      </w:r>
    </w:p>
    <w:p w14:paraId="16B2A8FC" w14:textId="40C05E7D" w:rsidR="004F6555" w:rsidRDefault="004F6555" w:rsidP="00B23E91">
      <w:pPr>
        <w:pStyle w:val="ListParagraph"/>
      </w:pPr>
      <w:r>
        <w:t>Existing services</w:t>
      </w:r>
    </w:p>
    <w:p w14:paraId="10450BCC" w14:textId="0EBAD501" w:rsidR="00773F7C" w:rsidRPr="00C13AC8" w:rsidRDefault="00773F7C" w:rsidP="007C4C5E">
      <w:pPr>
        <w:pStyle w:val="Heading3"/>
      </w:pPr>
      <w:r w:rsidRPr="00C13AC8">
        <w:t>What are the risks and challenges?</w:t>
      </w:r>
    </w:p>
    <w:p w14:paraId="26BD66A1" w14:textId="58581A42" w:rsidR="00890AD4" w:rsidRDefault="00D76B11" w:rsidP="00B23E91">
      <w:pPr>
        <w:pStyle w:val="ListParagraph"/>
      </w:pPr>
      <w:r>
        <w:t>Similarities between Aboriginal and Torres Strait Islander people and people with disabilities</w:t>
      </w:r>
      <w:r w:rsidR="00E17521">
        <w:t xml:space="preserve">: </w:t>
      </w:r>
      <w:r w:rsidR="00616A01">
        <w:t xml:space="preserve">marginalised groups - </w:t>
      </w:r>
      <w:r>
        <w:t>adversity/discrimination/high unemployment/</w:t>
      </w:r>
      <w:r w:rsidR="00616A01">
        <w:t>housing/lack of acceptance/sceptic ideas/preconceptions/stigmatisation</w:t>
      </w:r>
    </w:p>
    <w:p w14:paraId="7C5C6501" w14:textId="3B12A4F3" w:rsidR="004F27CD" w:rsidRDefault="00616A01" w:rsidP="00B23E91">
      <w:pPr>
        <w:pStyle w:val="ListParagraph"/>
      </w:pPr>
      <w:r>
        <w:t xml:space="preserve">Peoples strengths to engage in </w:t>
      </w:r>
      <w:r w:rsidR="001E6DF5">
        <w:t>conversations</w:t>
      </w:r>
      <w:r w:rsidR="00FB7C96">
        <w:t>:</w:t>
      </w:r>
    </w:p>
    <w:p w14:paraId="1A0577B4" w14:textId="3642C880" w:rsidR="004F27CD" w:rsidRDefault="00FB7C96" w:rsidP="00B23E91">
      <w:pPr>
        <w:pStyle w:val="ListParagraph"/>
      </w:pPr>
      <w:r>
        <w:t>Ability to contribute/participate</w:t>
      </w:r>
    </w:p>
    <w:p w14:paraId="1C3981D7" w14:textId="4E68C769" w:rsidR="004F27CD" w:rsidRDefault="00FB7C96" w:rsidP="00B23E91">
      <w:pPr>
        <w:pStyle w:val="ListParagraph"/>
      </w:pPr>
      <w:r>
        <w:t>Not verbal but other formats</w:t>
      </w:r>
    </w:p>
    <w:p w14:paraId="3C5C3372" w14:textId="5ECDE791" w:rsidR="001E6DF5" w:rsidRPr="004F27CD" w:rsidRDefault="001E6DF5" w:rsidP="00B23E91">
      <w:pPr>
        <w:pStyle w:val="ListParagraph"/>
      </w:pPr>
      <w:r w:rsidRPr="004F27CD">
        <w:t>Recognition of challenges</w:t>
      </w:r>
    </w:p>
    <w:p w14:paraId="42E2DD96" w14:textId="1F66DA63" w:rsidR="00DC4203" w:rsidRPr="00C13AC8" w:rsidRDefault="00DC4203" w:rsidP="00B23A58">
      <w:pPr>
        <w:pStyle w:val="Heading3"/>
      </w:pPr>
      <w:r w:rsidRPr="00C13AC8">
        <w:t>What do we need to learn by doing?</w:t>
      </w:r>
    </w:p>
    <w:p w14:paraId="068F449F" w14:textId="100D8841" w:rsidR="005A5DF1" w:rsidRDefault="00280E07" w:rsidP="00B23E91">
      <w:pPr>
        <w:pStyle w:val="ListParagraph"/>
      </w:pPr>
      <w:r>
        <w:t>Working with diversity – contribute to conversations about themselves</w:t>
      </w:r>
    </w:p>
    <w:p w14:paraId="42BF19D3" w14:textId="2715BE20" w:rsidR="00280E07" w:rsidRDefault="00280E07" w:rsidP="00B23E91">
      <w:pPr>
        <w:pStyle w:val="ListParagraph"/>
      </w:pPr>
      <w:r>
        <w:t>Appropriate language/inclusive</w:t>
      </w:r>
    </w:p>
    <w:p w14:paraId="082BAA6B" w14:textId="0D4D80E9" w:rsidR="00280E07" w:rsidRDefault="00280E07" w:rsidP="00B23E91">
      <w:pPr>
        <w:pStyle w:val="ListParagraph"/>
      </w:pPr>
      <w:r>
        <w:t>Learning from mistakes…if not working, do differently/seek other alternatives</w:t>
      </w:r>
    </w:p>
    <w:p w14:paraId="71573113" w14:textId="7CDDF826" w:rsidR="00280E07" w:rsidRDefault="00280E07" w:rsidP="00B23E91">
      <w:pPr>
        <w:pStyle w:val="ListParagraph"/>
      </w:pPr>
      <w:r>
        <w:t>Educate the general public</w:t>
      </w:r>
    </w:p>
    <w:p w14:paraId="54F3DB3B" w14:textId="2CFA94AF" w:rsidR="00DC4203" w:rsidRPr="008F0A51" w:rsidRDefault="00626843" w:rsidP="007C4C5E">
      <w:pPr>
        <w:pStyle w:val="Heading3"/>
      </w:pPr>
      <w:r>
        <w:t>How do we make sure everyone is included?</w:t>
      </w:r>
    </w:p>
    <w:p w14:paraId="1510FA1C" w14:textId="77777777" w:rsidR="008F1BBF" w:rsidRDefault="008F1BBF" w:rsidP="00B23E91">
      <w:pPr>
        <w:pStyle w:val="ListParagraph"/>
      </w:pPr>
      <w:r>
        <w:t>Open invitation/specific invitation</w:t>
      </w:r>
    </w:p>
    <w:p w14:paraId="4757D0D3" w14:textId="77777777" w:rsidR="008F1BBF" w:rsidRDefault="008F1BBF" w:rsidP="00B23E91">
      <w:pPr>
        <w:pStyle w:val="ListParagraph"/>
      </w:pPr>
      <w:r>
        <w:t>Every conversation is valued</w:t>
      </w:r>
    </w:p>
    <w:p w14:paraId="0EF30187" w14:textId="77777777" w:rsidR="008F1BBF" w:rsidRDefault="008F1BBF" w:rsidP="00B23E91">
      <w:pPr>
        <w:pStyle w:val="ListParagraph"/>
      </w:pPr>
      <w:r>
        <w:t>Collaboration</w:t>
      </w:r>
    </w:p>
    <w:p w14:paraId="1B8E477A" w14:textId="77777777" w:rsidR="008F1BBF" w:rsidRDefault="008F1BBF" w:rsidP="00B23E91">
      <w:pPr>
        <w:pStyle w:val="ListParagraph"/>
      </w:pPr>
      <w:r>
        <w:t>Talk to other supports</w:t>
      </w:r>
    </w:p>
    <w:p w14:paraId="62E8C960" w14:textId="77777777" w:rsidR="00337012" w:rsidRPr="008F0A51" w:rsidRDefault="00337012" w:rsidP="00337012">
      <w:pPr>
        <w:pStyle w:val="Heading3"/>
      </w:pPr>
      <w:r w:rsidRPr="008F0A51">
        <w:t>What are our next wise steps?</w:t>
      </w:r>
    </w:p>
    <w:p w14:paraId="6E23C618" w14:textId="68C5E848" w:rsidR="00432B0A" w:rsidRDefault="00550BD8" w:rsidP="00B23E91">
      <w:pPr>
        <w:pStyle w:val="ListParagraph"/>
      </w:pPr>
      <w:bookmarkStart w:id="9" w:name="_Toc535492311"/>
      <w:r>
        <w:t>Explore topic further</w:t>
      </w:r>
    </w:p>
    <w:p w14:paraId="0B6CF6CA" w14:textId="5D48E4E9" w:rsidR="00550BD8" w:rsidRDefault="00550BD8" w:rsidP="00B23E91">
      <w:pPr>
        <w:pStyle w:val="ListParagraph"/>
      </w:pPr>
      <w:r>
        <w:t>I</w:t>
      </w:r>
      <w:r w:rsidR="00810A86">
        <w:t>nvite people to engage in conversation</w:t>
      </w:r>
    </w:p>
    <w:p w14:paraId="5082B9C0" w14:textId="1AEDBA58" w:rsidR="00810A86" w:rsidRPr="00514190" w:rsidRDefault="00810A86" w:rsidP="00B23E91">
      <w:pPr>
        <w:pStyle w:val="ListParagraph"/>
      </w:pPr>
      <w:r>
        <w:t>Promote within current systems</w:t>
      </w:r>
    </w:p>
    <w:p w14:paraId="73552B5B" w14:textId="2137471F" w:rsidR="003B4DB8" w:rsidRDefault="003B4DB8" w:rsidP="003B4DB8">
      <w:pPr>
        <w:pStyle w:val="Heading2"/>
      </w:pPr>
      <w:r>
        <w:t>Project</w:t>
      </w:r>
      <w:r w:rsidR="00595749">
        <w:t xml:space="preserve"> </w:t>
      </w:r>
      <w:r w:rsidR="00BD71AC">
        <w:t>five</w:t>
      </w:r>
    </w:p>
    <w:p w14:paraId="256D3BD2" w14:textId="316FC367" w:rsidR="003B4DB8" w:rsidRDefault="003B4DB8" w:rsidP="003B4DB8">
      <w:pPr>
        <w:pStyle w:val="Heading3"/>
      </w:pPr>
      <w:r w:rsidRPr="00EA1588">
        <w:t>Host Idea</w:t>
      </w:r>
      <w:r>
        <w:t xml:space="preserve"> – </w:t>
      </w:r>
      <w:r w:rsidR="00791BF1">
        <w:t>Establish a community around a cluster of not for p</w:t>
      </w:r>
      <w:r w:rsidR="00B91C0E">
        <w:t>rofit</w:t>
      </w:r>
      <w:r w:rsidR="00AB079C">
        <w:t xml:space="preserve"> businesses including a </w:t>
      </w:r>
      <w:r w:rsidR="00D94610">
        <w:t>low-cost supermarket</w:t>
      </w:r>
      <w:r w:rsidR="002B4CC1">
        <w:t>,</w:t>
      </w:r>
      <w:r w:rsidR="00E17F00">
        <w:t xml:space="preserve"> an op shop</w:t>
      </w:r>
      <w:r w:rsidR="00A36443">
        <w:t xml:space="preserve">, </w:t>
      </w:r>
      <w:r w:rsidR="00E17F00">
        <w:t>and a cafe</w:t>
      </w:r>
    </w:p>
    <w:p w14:paraId="6A9CA135" w14:textId="77777777" w:rsidR="003B4DB8" w:rsidRPr="00EA1588" w:rsidRDefault="003B4DB8" w:rsidP="003B4DB8">
      <w:pPr>
        <w:pStyle w:val="Heading3"/>
      </w:pPr>
      <w:r w:rsidRPr="00EA1588">
        <w:t>What could this idea become?</w:t>
      </w:r>
    </w:p>
    <w:p w14:paraId="4CAD0F21" w14:textId="54EB31BD" w:rsidR="00B50BD7" w:rsidRDefault="005E2433" w:rsidP="00B23E91">
      <w:pPr>
        <w:pStyle w:val="ListParagraph"/>
      </w:pPr>
      <w:r>
        <w:t>Resources for people living in poverty and on the fringes of society</w:t>
      </w:r>
    </w:p>
    <w:p w14:paraId="5DE007F5" w14:textId="6546A0B4" w:rsidR="005E2433" w:rsidRDefault="00764C2F" w:rsidP="00B23E91">
      <w:pPr>
        <w:pStyle w:val="ListParagraph"/>
      </w:pPr>
      <w:r>
        <w:t>Support, practical assistance, mentoring, coaching</w:t>
      </w:r>
      <w:r w:rsidR="00F575B1">
        <w:t xml:space="preserve"> training and employment opportunities</w:t>
      </w:r>
    </w:p>
    <w:p w14:paraId="619016D2" w14:textId="27159ED5" w:rsidR="00F575B1" w:rsidRDefault="00F575B1" w:rsidP="00B23E91">
      <w:pPr>
        <w:pStyle w:val="ListParagraph"/>
      </w:pPr>
      <w:r>
        <w:t xml:space="preserve">A self-sustaining </w:t>
      </w:r>
      <w:r w:rsidR="005F3176">
        <w:t>business that provides ongoing resources for those in need in the community and training and employment opportunities for people with disabilities</w:t>
      </w:r>
    </w:p>
    <w:p w14:paraId="037B16EB" w14:textId="6F4B2E6D" w:rsidR="005F3176" w:rsidRPr="00036D29" w:rsidRDefault="005F3176" w:rsidP="00B23E91">
      <w:pPr>
        <w:pStyle w:val="ListParagraph"/>
      </w:pPr>
      <w:r>
        <w:t xml:space="preserve">An opportunity </w:t>
      </w:r>
      <w:r w:rsidR="002A6307">
        <w:t xml:space="preserve">to positively impact our whole community by providing products and services for those </w:t>
      </w:r>
      <w:r w:rsidR="007D74CE">
        <w:t>wanting training and employment</w:t>
      </w:r>
    </w:p>
    <w:p w14:paraId="54FA200A" w14:textId="77777777" w:rsidR="00595749" w:rsidRDefault="003B4DB8" w:rsidP="00595749">
      <w:pPr>
        <w:pStyle w:val="Heading3"/>
      </w:pPr>
      <w:r>
        <w:lastRenderedPageBreak/>
        <w:t>What do we know works?</w:t>
      </w:r>
    </w:p>
    <w:p w14:paraId="714C1267" w14:textId="39E9484A" w:rsidR="001A0561" w:rsidRDefault="00224AFB" w:rsidP="00B23E91">
      <w:pPr>
        <w:pStyle w:val="ListParagraph"/>
      </w:pPr>
      <w:r>
        <w:t xml:space="preserve">Training and employment opportunities for people with disabilities and those entering/re-entering </w:t>
      </w:r>
      <w:r w:rsidR="001A0561">
        <w:t>the workforce</w:t>
      </w:r>
    </w:p>
    <w:p w14:paraId="45871CC5" w14:textId="7BDE9C91" w:rsidR="001A0561" w:rsidRDefault="001A0561" w:rsidP="00B23E91">
      <w:pPr>
        <w:pStyle w:val="ListParagraph"/>
      </w:pPr>
      <w:r>
        <w:t>Services for people on low income for some of the basic necessities for life</w:t>
      </w:r>
    </w:p>
    <w:p w14:paraId="2629587E" w14:textId="441A7B84" w:rsidR="001A0561" w:rsidRDefault="001A0561" w:rsidP="00B23E91">
      <w:pPr>
        <w:pStyle w:val="ListParagraph"/>
      </w:pPr>
      <w:r>
        <w:t>Leadership opportunities with coaching/mentoring</w:t>
      </w:r>
    </w:p>
    <w:p w14:paraId="2EB00670" w14:textId="5F3B449D" w:rsidR="003418D7" w:rsidRDefault="005016FB" w:rsidP="003418D7">
      <w:pPr>
        <w:pStyle w:val="Heading3"/>
      </w:pPr>
      <w:r>
        <w:t>Who do we need to partner with</w:t>
      </w:r>
      <w:r w:rsidR="003418D7">
        <w:t>?</w:t>
      </w:r>
    </w:p>
    <w:p w14:paraId="4D402F98" w14:textId="0A264CF2" w:rsidR="003418D7" w:rsidRDefault="003418D7" w:rsidP="00B23E91">
      <w:pPr>
        <w:pStyle w:val="ListParagraph"/>
      </w:pPr>
      <w:r>
        <w:t>NDIA – ILC?</w:t>
      </w:r>
    </w:p>
    <w:p w14:paraId="326ECA3D" w14:textId="3434D4D9" w:rsidR="003418D7" w:rsidRDefault="003418D7" w:rsidP="00B23E91">
      <w:pPr>
        <w:pStyle w:val="ListParagraph"/>
      </w:pPr>
      <w:r>
        <w:t>Property owner</w:t>
      </w:r>
    </w:p>
    <w:p w14:paraId="24B73521" w14:textId="7CD9FFBE" w:rsidR="003418D7" w:rsidRDefault="003418D7" w:rsidP="00B23E91">
      <w:pPr>
        <w:pStyle w:val="ListParagraph"/>
      </w:pPr>
      <w:r>
        <w:t>Council</w:t>
      </w:r>
    </w:p>
    <w:p w14:paraId="523506DF" w14:textId="7DD8C76B" w:rsidR="003418D7" w:rsidRDefault="003418D7" w:rsidP="00B23E91">
      <w:pPr>
        <w:pStyle w:val="ListParagraph"/>
      </w:pPr>
      <w:r>
        <w:t>Foodbank Queensland</w:t>
      </w:r>
    </w:p>
    <w:p w14:paraId="00674757" w14:textId="7E4BDE63" w:rsidR="003418D7" w:rsidRDefault="003418D7" w:rsidP="00B23E91">
      <w:pPr>
        <w:pStyle w:val="ListParagraph"/>
      </w:pPr>
      <w:r>
        <w:t>Second bite</w:t>
      </w:r>
    </w:p>
    <w:p w14:paraId="3F9F8828" w14:textId="26F64D8D" w:rsidR="003418D7" w:rsidRDefault="003418D7" w:rsidP="00B23E91">
      <w:pPr>
        <w:pStyle w:val="ListParagraph"/>
      </w:pPr>
      <w:r>
        <w:t>Oz Harvest</w:t>
      </w:r>
    </w:p>
    <w:p w14:paraId="5209D5CA" w14:textId="3FE4BB2D" w:rsidR="003418D7" w:rsidRDefault="003418D7" w:rsidP="00B23E91">
      <w:pPr>
        <w:pStyle w:val="ListParagraph"/>
      </w:pPr>
      <w:r>
        <w:t>Coffee company</w:t>
      </w:r>
    </w:p>
    <w:p w14:paraId="44ED725B" w14:textId="655A3CB7" w:rsidR="003418D7" w:rsidRDefault="00241D8D" w:rsidP="00B23E91">
      <w:pPr>
        <w:pStyle w:val="ListParagraph"/>
      </w:pPr>
      <w:r>
        <w:t>DES providers</w:t>
      </w:r>
    </w:p>
    <w:p w14:paraId="51D82F9E" w14:textId="1B596242" w:rsidR="00241D8D" w:rsidRDefault="00241D8D" w:rsidP="00B23E91">
      <w:pPr>
        <w:pStyle w:val="ListParagraph"/>
      </w:pPr>
      <w:r>
        <w:t>Centrelink</w:t>
      </w:r>
    </w:p>
    <w:p w14:paraId="1C2793D0" w14:textId="1106EE81" w:rsidR="00C447E6" w:rsidRDefault="00241D8D" w:rsidP="00B23E91">
      <w:pPr>
        <w:pStyle w:val="ListParagraph"/>
      </w:pPr>
      <w:r>
        <w:t xml:space="preserve">Work for the dole </w:t>
      </w:r>
      <w:r w:rsidR="00C447E6">
        <w:t>providers</w:t>
      </w:r>
    </w:p>
    <w:p w14:paraId="51F8890E" w14:textId="553BE524" w:rsidR="00C447E6" w:rsidRDefault="00C447E6" w:rsidP="00B23E91">
      <w:pPr>
        <w:pStyle w:val="ListParagraph"/>
      </w:pPr>
      <w:r>
        <w:t>Good 360</w:t>
      </w:r>
    </w:p>
    <w:p w14:paraId="75D26965" w14:textId="54E57D46" w:rsidR="00C447E6" w:rsidRDefault="00C447E6" w:rsidP="00B23E91">
      <w:pPr>
        <w:pStyle w:val="ListParagraph"/>
      </w:pPr>
      <w:r>
        <w:t>Service providers</w:t>
      </w:r>
    </w:p>
    <w:p w14:paraId="0303CD03" w14:textId="32B8E3C2" w:rsidR="00C447E6" w:rsidRDefault="00C447E6" w:rsidP="00B23E91">
      <w:pPr>
        <w:pStyle w:val="ListParagraph"/>
      </w:pPr>
      <w:r>
        <w:t>“Investors”</w:t>
      </w:r>
    </w:p>
    <w:p w14:paraId="49BBC308" w14:textId="3ECA1435" w:rsidR="00DF03F6" w:rsidRDefault="005016FB" w:rsidP="00DF03F6">
      <w:pPr>
        <w:pStyle w:val="Heading3"/>
      </w:pPr>
      <w:r>
        <w:t>What are the risks and challenges?</w:t>
      </w:r>
    </w:p>
    <w:p w14:paraId="6E0621BB" w14:textId="7DB4C08B" w:rsidR="0038328B" w:rsidRDefault="0038328B" w:rsidP="00B23E91">
      <w:pPr>
        <w:pStyle w:val="ListParagraph"/>
      </w:pPr>
      <w:r>
        <w:t>The right property with access</w:t>
      </w:r>
    </w:p>
    <w:p w14:paraId="20686871" w14:textId="7866A166" w:rsidR="0038328B" w:rsidRDefault="0038328B" w:rsidP="00B23E91">
      <w:pPr>
        <w:pStyle w:val="ListParagraph"/>
      </w:pPr>
      <w:r>
        <w:t>Capital funding the set up</w:t>
      </w:r>
    </w:p>
    <w:p w14:paraId="144ABDA5" w14:textId="049B193D" w:rsidR="0038328B" w:rsidRDefault="007C356B" w:rsidP="00B23E91">
      <w:pPr>
        <w:pStyle w:val="ListParagraph"/>
      </w:pPr>
      <w:r>
        <w:t>Access to the ‘right’ property</w:t>
      </w:r>
    </w:p>
    <w:p w14:paraId="16A2DB50" w14:textId="7816997B" w:rsidR="007C356B" w:rsidRDefault="005B2B15" w:rsidP="00B23E91">
      <w:pPr>
        <w:pStyle w:val="ListParagraph"/>
      </w:pPr>
      <w:r>
        <w:t>Experienced and qualified team for establishment/running operations</w:t>
      </w:r>
    </w:p>
    <w:p w14:paraId="160B0A8F" w14:textId="6CD1017C" w:rsidR="005B2B15" w:rsidRDefault="005B2B15" w:rsidP="00B23E91">
      <w:pPr>
        <w:pStyle w:val="ListParagraph"/>
      </w:pPr>
      <w:r>
        <w:t>Council approval – depending on current zoning</w:t>
      </w:r>
    </w:p>
    <w:p w14:paraId="2932E118" w14:textId="2FE6198D" w:rsidR="005B2B15" w:rsidRDefault="005B2B15" w:rsidP="00B23E91">
      <w:pPr>
        <w:pStyle w:val="ListParagraph"/>
      </w:pPr>
      <w:r>
        <w:t>Transport to/from the premises</w:t>
      </w:r>
    </w:p>
    <w:p w14:paraId="3A9511B6" w14:textId="77777777" w:rsidR="00DF03F6" w:rsidRDefault="005016FB" w:rsidP="00DF03F6">
      <w:pPr>
        <w:pStyle w:val="Heading3"/>
      </w:pPr>
      <w:r>
        <w:t>What do we need to learn by doing?</w:t>
      </w:r>
    </w:p>
    <w:p w14:paraId="65E8E068" w14:textId="77777777" w:rsidR="004A4190" w:rsidRDefault="004A4190" w:rsidP="00B23E91">
      <w:pPr>
        <w:pStyle w:val="ListParagraph"/>
      </w:pPr>
      <w:r>
        <w:t>The real needs for training and employment for people with disabilities</w:t>
      </w:r>
    </w:p>
    <w:p w14:paraId="31F5D517" w14:textId="77777777" w:rsidR="004A4190" w:rsidRDefault="004A4190" w:rsidP="00B23E91">
      <w:pPr>
        <w:pStyle w:val="ListParagraph"/>
      </w:pPr>
      <w:r>
        <w:t>Establishment and growth in partnerships</w:t>
      </w:r>
    </w:p>
    <w:p w14:paraId="3EFCAEFE" w14:textId="77777777" w:rsidR="004A4190" w:rsidRDefault="004A4190" w:rsidP="00B23E91">
      <w:pPr>
        <w:pStyle w:val="ListParagraph"/>
      </w:pPr>
      <w:r>
        <w:t>Project planning and process for the project</w:t>
      </w:r>
    </w:p>
    <w:p w14:paraId="7ED225BB" w14:textId="77777777" w:rsidR="004A4190" w:rsidRDefault="004A4190" w:rsidP="00B23E91">
      <w:pPr>
        <w:pStyle w:val="ListParagraph"/>
      </w:pPr>
      <w:r>
        <w:t>Research existing similar businesses e.g. café/op shop/supermarket</w:t>
      </w:r>
    </w:p>
    <w:p w14:paraId="111C0E3C" w14:textId="77777777" w:rsidR="00467FE6" w:rsidRDefault="005016FB" w:rsidP="00467FE6">
      <w:pPr>
        <w:pStyle w:val="Heading3"/>
      </w:pPr>
      <w:r>
        <w:t>How do we make sure everyone is included?</w:t>
      </w:r>
    </w:p>
    <w:p w14:paraId="3B1B4C3E" w14:textId="37663D02" w:rsidR="000F01EA" w:rsidRDefault="00716B80" w:rsidP="00B23E91">
      <w:pPr>
        <w:pStyle w:val="ListParagraph"/>
      </w:pPr>
      <w:r>
        <w:t>Consultation and communication</w:t>
      </w:r>
    </w:p>
    <w:p w14:paraId="683F4A8B" w14:textId="3CB87D09" w:rsidR="00716B80" w:rsidRDefault="00716B80" w:rsidP="00B23E91">
      <w:pPr>
        <w:pStyle w:val="ListParagraph"/>
      </w:pPr>
      <w:r>
        <w:t>Invite people into the project and conversations</w:t>
      </w:r>
    </w:p>
    <w:p w14:paraId="0CA1A9E6" w14:textId="29D1157E" w:rsidR="00716B80" w:rsidRDefault="00716B80" w:rsidP="00B23E91">
      <w:pPr>
        <w:pStyle w:val="ListParagraph"/>
      </w:pPr>
      <w:r>
        <w:t xml:space="preserve">Ask who needs to be </w:t>
      </w:r>
      <w:r w:rsidR="00CB57CA">
        <w:t>in the room</w:t>
      </w:r>
    </w:p>
    <w:p w14:paraId="553258CA" w14:textId="203ADB09" w:rsidR="00CB57CA" w:rsidRDefault="00CB57CA" w:rsidP="00B23E91">
      <w:pPr>
        <w:pStyle w:val="ListParagraph"/>
      </w:pPr>
      <w:r>
        <w:t>Have the right conversations with the right people</w:t>
      </w:r>
    </w:p>
    <w:p w14:paraId="40839E44" w14:textId="77777777" w:rsidR="00467FE6" w:rsidRDefault="003B4DB8" w:rsidP="00467FE6">
      <w:pPr>
        <w:pStyle w:val="Heading3"/>
      </w:pPr>
      <w:r w:rsidRPr="00EA125C">
        <w:t>What are our next wise steps?</w:t>
      </w:r>
    </w:p>
    <w:p w14:paraId="73D03AC4" w14:textId="73334EE0" w:rsidR="0034497D" w:rsidRDefault="00CB57CA" w:rsidP="00B23E91">
      <w:pPr>
        <w:pStyle w:val="ListParagraph"/>
      </w:pPr>
      <w:r>
        <w:t>ILC – NDIS grant opportunity – review opportunity</w:t>
      </w:r>
    </w:p>
    <w:p w14:paraId="1265E782" w14:textId="2BDA6D5D" w:rsidR="00CB57CA" w:rsidRDefault="00E93012" w:rsidP="00B23E91">
      <w:pPr>
        <w:pStyle w:val="ListParagraph"/>
      </w:pPr>
      <w:r>
        <w:t>Research potential properties</w:t>
      </w:r>
    </w:p>
    <w:p w14:paraId="75A248EC" w14:textId="280BB468" w:rsidR="00E93012" w:rsidRDefault="00E93012" w:rsidP="00B23E91">
      <w:pPr>
        <w:pStyle w:val="ListParagraph"/>
      </w:pPr>
      <w:r>
        <w:t>Have the right conversations with the right people</w:t>
      </w:r>
    </w:p>
    <w:p w14:paraId="6414D38B" w14:textId="0605CCA6" w:rsidR="00E93012" w:rsidRDefault="00E93012" w:rsidP="00B23E91">
      <w:pPr>
        <w:pStyle w:val="ListParagraph"/>
      </w:pPr>
      <w:r>
        <w:t xml:space="preserve">Create budget </w:t>
      </w:r>
    </w:p>
    <w:p w14:paraId="2788A811" w14:textId="47265C8A" w:rsidR="00E93012" w:rsidRPr="00514190" w:rsidRDefault="00E93012" w:rsidP="00B23E91">
      <w:pPr>
        <w:pStyle w:val="ListParagraph"/>
      </w:pPr>
      <w:r>
        <w:lastRenderedPageBreak/>
        <w:t>Establish partnerships</w:t>
      </w:r>
    </w:p>
    <w:p w14:paraId="699F3E24" w14:textId="5DCE9F58" w:rsidR="00792134" w:rsidRDefault="00792134" w:rsidP="00792134">
      <w:pPr>
        <w:pStyle w:val="Heading2"/>
      </w:pPr>
      <w:r>
        <w:t xml:space="preserve">Project </w:t>
      </w:r>
      <w:r w:rsidR="0069753F">
        <w:t>s</w:t>
      </w:r>
      <w:r w:rsidR="00BD71AC">
        <w:t>ix</w:t>
      </w:r>
    </w:p>
    <w:p w14:paraId="1D1FE570" w14:textId="02C343BA" w:rsidR="00792134" w:rsidRDefault="00792134" w:rsidP="00792134">
      <w:pPr>
        <w:pStyle w:val="Heading3"/>
      </w:pPr>
      <w:r w:rsidRPr="00EA1588">
        <w:t>Host Idea</w:t>
      </w:r>
      <w:r>
        <w:t xml:space="preserve"> – </w:t>
      </w:r>
      <w:r w:rsidR="00DC2965">
        <w:t xml:space="preserve">Independent </w:t>
      </w:r>
      <w:r w:rsidR="009F2104">
        <w:t>affordable communal living</w:t>
      </w:r>
    </w:p>
    <w:p w14:paraId="5F6A2B3C" w14:textId="2F6039A7" w:rsidR="0067056F" w:rsidRDefault="0067056F" w:rsidP="0067056F">
      <w:pPr>
        <w:pStyle w:val="Heading3"/>
      </w:pPr>
      <w:r>
        <w:t>What could this idea become?</w:t>
      </w:r>
    </w:p>
    <w:p w14:paraId="4E859E6B" w14:textId="77777777" w:rsidR="00043E16" w:rsidRDefault="009F2104" w:rsidP="00B23E91">
      <w:pPr>
        <w:pStyle w:val="ListParagraph"/>
      </w:pPr>
      <w:r>
        <w:t>A space for young adults to en</w:t>
      </w:r>
      <w:r w:rsidR="005A79EB">
        <w:t xml:space="preserve">gage </w:t>
      </w:r>
      <w:r w:rsidR="005231A2">
        <w:t xml:space="preserve">and live independently while learning in a supported environment! </w:t>
      </w:r>
    </w:p>
    <w:p w14:paraId="2984C00B" w14:textId="5D1A175B" w:rsidR="0067056F" w:rsidRPr="00036D29" w:rsidRDefault="005231A2" w:rsidP="00B23E91">
      <w:pPr>
        <w:pStyle w:val="ListParagraph"/>
      </w:pPr>
      <w:r>
        <w:t>Have fun</w:t>
      </w:r>
      <w:r w:rsidR="00043E16">
        <w:t xml:space="preserve"> and</w:t>
      </w:r>
      <w:r>
        <w:t xml:space="preserve"> make friendships</w:t>
      </w:r>
    </w:p>
    <w:p w14:paraId="175EF250" w14:textId="611AAB38" w:rsidR="00AD4370" w:rsidRDefault="001B6A2C" w:rsidP="00AD4370">
      <w:pPr>
        <w:pStyle w:val="Heading3"/>
      </w:pPr>
      <w:r>
        <w:t>Who do we know works?</w:t>
      </w:r>
    </w:p>
    <w:p w14:paraId="30EA845D" w14:textId="7BA9D8E5" w:rsidR="00042646" w:rsidRDefault="00612FF1" w:rsidP="000B60D5">
      <w:pPr>
        <w:pStyle w:val="ListParagraph"/>
      </w:pPr>
      <w:r>
        <w:t xml:space="preserve">Currumbin </w:t>
      </w:r>
      <w:r w:rsidR="00BB32AA">
        <w:t xml:space="preserve">Valley </w:t>
      </w:r>
      <w:r w:rsidR="00752B06">
        <w:t>M.O – slightl</w:t>
      </w:r>
      <w:r w:rsidR="000B60D5">
        <w:t>y d</w:t>
      </w:r>
      <w:r w:rsidR="00042646">
        <w:t>ifferent principal thought</w:t>
      </w:r>
    </w:p>
    <w:p w14:paraId="5CB96565" w14:textId="2FBD6044" w:rsidR="00042646" w:rsidRPr="005231A2" w:rsidRDefault="00042646" w:rsidP="00B23E91">
      <w:pPr>
        <w:pStyle w:val="ListParagraph"/>
      </w:pPr>
      <w:r>
        <w:t>Community houses</w:t>
      </w:r>
    </w:p>
    <w:p w14:paraId="3B61AE8B" w14:textId="3CC61310" w:rsidR="001B6A2C" w:rsidRPr="001B6A2C" w:rsidRDefault="001B6A2C" w:rsidP="001B6A2C">
      <w:pPr>
        <w:pStyle w:val="Heading3"/>
      </w:pPr>
      <w:r>
        <w:t>Who do we need to partner with?</w:t>
      </w:r>
    </w:p>
    <w:p w14:paraId="177DDFF7" w14:textId="7F7525E1" w:rsidR="00AA09EE" w:rsidRDefault="007B2A70" w:rsidP="00B23E91">
      <w:pPr>
        <w:pStyle w:val="ListParagraph"/>
      </w:pPr>
      <w:r>
        <w:t xml:space="preserve">Community to </w:t>
      </w:r>
      <w:r w:rsidR="00B9728E">
        <w:t>create financial independence</w:t>
      </w:r>
      <w:r w:rsidR="000A0C30">
        <w:t xml:space="preserve"> </w:t>
      </w:r>
    </w:p>
    <w:p w14:paraId="5205C38A" w14:textId="2F9408FC" w:rsidR="000A0C30" w:rsidRDefault="000A0C30" w:rsidP="00B23E91">
      <w:pPr>
        <w:pStyle w:val="ListParagraph"/>
      </w:pPr>
      <w:r>
        <w:t>Queensland housing</w:t>
      </w:r>
    </w:p>
    <w:p w14:paraId="5D297367" w14:textId="05088BFF" w:rsidR="000A0C30" w:rsidRDefault="000A0C30" w:rsidP="00B23E91">
      <w:pPr>
        <w:pStyle w:val="ListParagraph"/>
      </w:pPr>
      <w:r>
        <w:t>Builders</w:t>
      </w:r>
    </w:p>
    <w:p w14:paraId="33EF67D7" w14:textId="4A10289A" w:rsidR="000A0C30" w:rsidRDefault="000A0C30" w:rsidP="00B23E91">
      <w:pPr>
        <w:pStyle w:val="ListParagraph"/>
      </w:pPr>
      <w:r>
        <w:t>Designer</w:t>
      </w:r>
    </w:p>
    <w:p w14:paraId="68F271BC" w14:textId="775166AB" w:rsidR="000A0C30" w:rsidRDefault="000A0C30" w:rsidP="00B23E91">
      <w:pPr>
        <w:pStyle w:val="ListParagraph"/>
      </w:pPr>
      <w:r>
        <w:t>Investor – family – community services</w:t>
      </w:r>
    </w:p>
    <w:p w14:paraId="08DCA735" w14:textId="5B0B3961" w:rsidR="000A0C30" w:rsidRDefault="00805905" w:rsidP="00B23E91">
      <w:pPr>
        <w:pStyle w:val="ListParagraph"/>
      </w:pPr>
      <w:r>
        <w:t>Disability specific</w:t>
      </w:r>
    </w:p>
    <w:p w14:paraId="58A517C7" w14:textId="568314BF" w:rsidR="00805905" w:rsidRDefault="00805905" w:rsidP="00B23E91">
      <w:pPr>
        <w:pStyle w:val="ListParagraph"/>
      </w:pPr>
      <w:r>
        <w:t>Planners – certification and approval</w:t>
      </w:r>
    </w:p>
    <w:p w14:paraId="7DBFC936" w14:textId="4237046B" w:rsidR="00805905" w:rsidRDefault="00805905" w:rsidP="00B23E91">
      <w:pPr>
        <w:pStyle w:val="ListParagraph"/>
      </w:pPr>
      <w:r>
        <w:t xml:space="preserve">Websites </w:t>
      </w:r>
      <w:r w:rsidR="00230E23">
        <w:t>–</w:t>
      </w:r>
      <w:r>
        <w:t xml:space="preserve"> </w:t>
      </w:r>
      <w:r w:rsidR="00230E23">
        <w:t>re: Investment on PODS – re Domain</w:t>
      </w:r>
    </w:p>
    <w:p w14:paraId="435E7FA7" w14:textId="77777777" w:rsidR="003A69CD" w:rsidRDefault="00792134" w:rsidP="003A69CD">
      <w:pPr>
        <w:pStyle w:val="Heading3"/>
      </w:pPr>
      <w:r w:rsidRPr="00EA125C">
        <w:t xml:space="preserve">What </w:t>
      </w:r>
      <w:r>
        <w:t>are the risks and challenges?</w:t>
      </w:r>
    </w:p>
    <w:p w14:paraId="476494D5" w14:textId="1E245F84" w:rsidR="00013361" w:rsidRDefault="00EA6A4C" w:rsidP="00B23E91">
      <w:pPr>
        <w:pStyle w:val="ListParagraph"/>
      </w:pPr>
      <w:r>
        <w:t>Council approval</w:t>
      </w:r>
    </w:p>
    <w:p w14:paraId="3E223399" w14:textId="1AAB2A10" w:rsidR="003A44FB" w:rsidRPr="00614C2B" w:rsidRDefault="003A44FB" w:rsidP="00B23E91">
      <w:pPr>
        <w:pStyle w:val="ListParagraph"/>
      </w:pPr>
      <w:r>
        <w:t>Financially on</w:t>
      </w:r>
      <w:r w:rsidR="00172F2B">
        <w:t>-going support</w:t>
      </w:r>
      <w:r w:rsidR="007B2A70">
        <w:t>/creation of income</w:t>
      </w:r>
    </w:p>
    <w:p w14:paraId="263EF6FE" w14:textId="77777777" w:rsidR="00C27CB1" w:rsidRDefault="00792134" w:rsidP="00C27CB1">
      <w:pPr>
        <w:pStyle w:val="Heading3"/>
      </w:pPr>
      <w:r w:rsidRPr="00EA125C">
        <w:t xml:space="preserve">What </w:t>
      </w:r>
      <w:r>
        <w:t>do we need to learn by doing</w:t>
      </w:r>
      <w:r w:rsidRPr="00EA125C">
        <w:t>?</w:t>
      </w:r>
    </w:p>
    <w:p w14:paraId="5DF630FF" w14:textId="632D97EC" w:rsidR="003648FB" w:rsidRDefault="004B346E" w:rsidP="00B23E91">
      <w:pPr>
        <w:pStyle w:val="ListParagraph"/>
      </w:pPr>
      <w:r>
        <w:t>Finding out exactly what people are willing to pay</w:t>
      </w:r>
    </w:p>
    <w:p w14:paraId="672A2C32" w14:textId="18D92929" w:rsidR="004B346E" w:rsidRDefault="004B346E" w:rsidP="00B23E91">
      <w:pPr>
        <w:pStyle w:val="ListParagraph"/>
      </w:pPr>
      <w:r>
        <w:t>Sustainable living</w:t>
      </w:r>
    </w:p>
    <w:p w14:paraId="3237E5D4" w14:textId="77777777" w:rsidR="006B0684" w:rsidRDefault="007D1DED" w:rsidP="006B0684">
      <w:pPr>
        <w:pStyle w:val="Heading3"/>
      </w:pPr>
      <w:r>
        <w:t>How do we make sure everyone is included?</w:t>
      </w:r>
    </w:p>
    <w:p w14:paraId="5C0B6299" w14:textId="7DBCB5B1" w:rsidR="0052628D" w:rsidRDefault="00DE3EAC" w:rsidP="00B23E91">
      <w:pPr>
        <w:pStyle w:val="ListParagraph"/>
      </w:pPr>
      <w:r>
        <w:t>Constructive conversation with all</w:t>
      </w:r>
    </w:p>
    <w:p w14:paraId="4B934EC5" w14:textId="10BB2DE2" w:rsidR="00DE3EAC" w:rsidRDefault="00DE3EAC" w:rsidP="00B23E91">
      <w:pPr>
        <w:pStyle w:val="ListParagraph"/>
      </w:pPr>
      <w:r>
        <w:t>Advertising</w:t>
      </w:r>
      <w:r w:rsidR="004F04B2">
        <w:t xml:space="preserve"> </w:t>
      </w:r>
      <w:r>
        <w:t>to all stakeholders</w:t>
      </w:r>
    </w:p>
    <w:p w14:paraId="798B683D" w14:textId="19DFAA6C" w:rsidR="00DE3EAC" w:rsidRDefault="00DE3EAC" w:rsidP="00B23E91">
      <w:pPr>
        <w:pStyle w:val="ListParagraph"/>
      </w:pPr>
      <w:r>
        <w:t>Meetings</w:t>
      </w:r>
    </w:p>
    <w:p w14:paraId="23B98D08" w14:textId="5A8CD50B" w:rsidR="00792134" w:rsidRDefault="00792134" w:rsidP="00792134">
      <w:pPr>
        <w:pStyle w:val="Heading3"/>
      </w:pPr>
      <w:r w:rsidRPr="00EA125C">
        <w:t>What are our next wise steps?</w:t>
      </w:r>
    </w:p>
    <w:p w14:paraId="5A09247E" w14:textId="620D74FE" w:rsidR="00D81772" w:rsidRDefault="00DE3EAC" w:rsidP="00B23E91">
      <w:pPr>
        <w:pStyle w:val="ListParagraph"/>
      </w:pPr>
      <w:r>
        <w:t>Council approval/market demand</w:t>
      </w:r>
    </w:p>
    <w:p w14:paraId="394E0DE3" w14:textId="3C7F92E6" w:rsidR="00DE3EAC" w:rsidRPr="00514190" w:rsidRDefault="00DE3EAC" w:rsidP="00B23E91">
      <w:pPr>
        <w:pStyle w:val="ListParagraph"/>
      </w:pPr>
      <w:r>
        <w:t>Price guides</w:t>
      </w:r>
    </w:p>
    <w:p w14:paraId="36C31482" w14:textId="47BCD69D" w:rsidR="004C341A" w:rsidRDefault="0071348C" w:rsidP="004C341A">
      <w:pPr>
        <w:pStyle w:val="Heading2"/>
      </w:pPr>
      <w:r>
        <w:lastRenderedPageBreak/>
        <w:t>Project</w:t>
      </w:r>
      <w:r w:rsidR="006F1465">
        <w:t xml:space="preserve"> </w:t>
      </w:r>
      <w:r w:rsidR="00BD71AC">
        <w:t>seven</w:t>
      </w:r>
    </w:p>
    <w:p w14:paraId="22EF4750" w14:textId="0D83447F" w:rsidR="0071348C" w:rsidRDefault="0071348C" w:rsidP="009F5DC4">
      <w:pPr>
        <w:pStyle w:val="Heading3"/>
      </w:pPr>
      <w:r w:rsidRPr="00EA1588">
        <w:t>Host Idea</w:t>
      </w:r>
      <w:r>
        <w:t xml:space="preserve"> – </w:t>
      </w:r>
      <w:r w:rsidR="006F1465">
        <w:t>Platform for people with disability needs</w:t>
      </w:r>
    </w:p>
    <w:p w14:paraId="508F9BE8" w14:textId="00983048" w:rsidR="0071348C" w:rsidRDefault="0071348C" w:rsidP="0071348C">
      <w:pPr>
        <w:pStyle w:val="Heading3"/>
      </w:pPr>
      <w:r w:rsidRPr="00EA1588">
        <w:t>What could this idea become?</w:t>
      </w:r>
    </w:p>
    <w:p w14:paraId="3EFC9313" w14:textId="24E8ECBF" w:rsidR="004C0666" w:rsidRDefault="006F1465" w:rsidP="00B23E91">
      <w:pPr>
        <w:pStyle w:val="ListParagraph"/>
      </w:pPr>
      <w:r>
        <w:t xml:space="preserve">Match people with disability </w:t>
      </w:r>
      <w:r w:rsidR="00C05866">
        <w:t>equipment with needs</w:t>
      </w:r>
    </w:p>
    <w:p w14:paraId="1A7EAD57" w14:textId="269655DD" w:rsidR="008E5585" w:rsidRDefault="008E5585" w:rsidP="00B23E91">
      <w:pPr>
        <w:pStyle w:val="ListParagraph"/>
      </w:pPr>
      <w:r>
        <w:t>Reuse equipment</w:t>
      </w:r>
    </w:p>
    <w:p w14:paraId="7068D8E6" w14:textId="1CE97A3A" w:rsidR="008E5585" w:rsidRDefault="00410DF1" w:rsidP="00B23E91">
      <w:pPr>
        <w:pStyle w:val="ListParagraph"/>
      </w:pPr>
      <w:r>
        <w:t>Commercial endeavour - profitable</w:t>
      </w:r>
    </w:p>
    <w:p w14:paraId="16CF123D" w14:textId="0155D2B0" w:rsidR="00C05866" w:rsidRDefault="008E5585" w:rsidP="00B23E91">
      <w:pPr>
        <w:pStyle w:val="ListParagraph"/>
      </w:pPr>
      <w:r>
        <w:t>Similar to air tasker</w:t>
      </w:r>
    </w:p>
    <w:p w14:paraId="3D5E67BD" w14:textId="633B3D54" w:rsidR="00CC04D0" w:rsidRDefault="008E5585" w:rsidP="00B23E91">
      <w:pPr>
        <w:pStyle w:val="ListParagraph"/>
      </w:pPr>
      <w:r>
        <w:t xml:space="preserve">Incorporate </w:t>
      </w:r>
      <w:r w:rsidR="00410DF1">
        <w:t>– care, equipment</w:t>
      </w:r>
    </w:p>
    <w:p w14:paraId="72ACAACF" w14:textId="270801A7" w:rsidR="00CC04D0" w:rsidRDefault="0045533E" w:rsidP="00B23E91">
      <w:pPr>
        <w:pStyle w:val="ListParagraph"/>
      </w:pPr>
      <w:r>
        <w:t xml:space="preserve">Trials </w:t>
      </w:r>
    </w:p>
    <w:p w14:paraId="43D8E077" w14:textId="6626857A" w:rsidR="00CC04D0" w:rsidRPr="00036D29" w:rsidRDefault="00CC04D0" w:rsidP="00B23E91">
      <w:pPr>
        <w:pStyle w:val="ListParagraph"/>
      </w:pPr>
      <w:r>
        <w:t xml:space="preserve">Benefits supplier, user, occupational therapy, physiotherapy, </w:t>
      </w:r>
      <w:r w:rsidR="005A7763">
        <w:t>rideshare</w:t>
      </w:r>
    </w:p>
    <w:p w14:paraId="7681C089" w14:textId="0B0ACCC9" w:rsidR="005C29DA" w:rsidRDefault="005C29DA" w:rsidP="005C29DA">
      <w:pPr>
        <w:pStyle w:val="Heading3"/>
      </w:pPr>
      <w:r>
        <w:t>What do we know works?</w:t>
      </w:r>
    </w:p>
    <w:p w14:paraId="6DECA4A3" w14:textId="6F2460A3" w:rsidR="0022324D" w:rsidRPr="00B23E91" w:rsidRDefault="00B1780C" w:rsidP="00B23E91">
      <w:pPr>
        <w:pStyle w:val="ListParagraph"/>
      </w:pPr>
      <w:r w:rsidRPr="00B23E91">
        <w:t>Reviews</w:t>
      </w:r>
    </w:p>
    <w:p w14:paraId="619C433A" w14:textId="71EE7403" w:rsidR="00B1780C" w:rsidRPr="00B23E91" w:rsidRDefault="00B1780C" w:rsidP="00B23E91">
      <w:pPr>
        <w:pStyle w:val="ListParagraph"/>
      </w:pPr>
      <w:r w:rsidRPr="00B23E91">
        <w:t>Ride share/car pool with existing people with disability helping others</w:t>
      </w:r>
    </w:p>
    <w:p w14:paraId="63E594E9" w14:textId="479766BE" w:rsidR="00B1780C" w:rsidRPr="00B23E91" w:rsidRDefault="00B1780C" w:rsidP="00B23E91">
      <w:pPr>
        <w:pStyle w:val="ListParagraph"/>
      </w:pPr>
      <w:r w:rsidRPr="00B23E91">
        <w:t>Facebook groups</w:t>
      </w:r>
    </w:p>
    <w:p w14:paraId="164D4F7B" w14:textId="0EB86C3F" w:rsidR="00B1780C" w:rsidRPr="00B23E91" w:rsidRDefault="000F2C02" w:rsidP="00B23E91">
      <w:pPr>
        <w:pStyle w:val="ListParagraph"/>
      </w:pPr>
      <w:r w:rsidRPr="00B23E91">
        <w:t>Ebay</w:t>
      </w:r>
    </w:p>
    <w:p w14:paraId="541D60E3" w14:textId="7203827E" w:rsidR="000F2C02" w:rsidRPr="00B23E91" w:rsidRDefault="000F2C02" w:rsidP="00B23E91">
      <w:pPr>
        <w:pStyle w:val="ListParagraph"/>
      </w:pPr>
      <w:r w:rsidRPr="00B23E91">
        <w:t>Uber</w:t>
      </w:r>
    </w:p>
    <w:p w14:paraId="0BB21F80" w14:textId="0B38ED00" w:rsidR="000F2C02" w:rsidRPr="00B23E91" w:rsidRDefault="000F2C02" w:rsidP="00B23E91">
      <w:pPr>
        <w:pStyle w:val="ListParagraph"/>
      </w:pPr>
      <w:r w:rsidRPr="00B23E91">
        <w:t>Air BnB</w:t>
      </w:r>
    </w:p>
    <w:p w14:paraId="6A719330" w14:textId="7368BC6D" w:rsidR="007C232E" w:rsidRDefault="0071348C" w:rsidP="004C341A">
      <w:pPr>
        <w:pStyle w:val="Heading3"/>
      </w:pPr>
      <w:r>
        <w:t>Who do we need to partner with?</w:t>
      </w:r>
    </w:p>
    <w:p w14:paraId="4BB27E42" w14:textId="7A99DBB6" w:rsidR="00FE7FF7" w:rsidRPr="00AF3B2D" w:rsidRDefault="00FE7FF7" w:rsidP="00B23E91">
      <w:pPr>
        <w:pStyle w:val="ListParagraph"/>
      </w:pPr>
      <w:r w:rsidRPr="00AF3B2D">
        <w:t>Matches carers to clients</w:t>
      </w:r>
    </w:p>
    <w:p w14:paraId="7B8EDADC" w14:textId="31CC1DB5" w:rsidR="00FE7FF7" w:rsidRPr="00AF3B2D" w:rsidRDefault="00FE7FF7" w:rsidP="00B23E91">
      <w:pPr>
        <w:pStyle w:val="ListParagraph"/>
      </w:pPr>
      <w:r w:rsidRPr="00AF3B2D">
        <w:t>App creation – stand alon</w:t>
      </w:r>
      <w:r w:rsidR="00816654">
        <w:t>e</w:t>
      </w:r>
      <w:r w:rsidRPr="00AF3B2D">
        <w:t xml:space="preserve"> app</w:t>
      </w:r>
    </w:p>
    <w:p w14:paraId="388FBE32" w14:textId="6BF1F0B4" w:rsidR="00FE7FF7" w:rsidRPr="00AF3B2D" w:rsidRDefault="00FE7FF7" w:rsidP="00B23E91">
      <w:pPr>
        <w:pStyle w:val="ListParagraph"/>
      </w:pPr>
      <w:r w:rsidRPr="00AF3B2D">
        <w:t>Uber, Air BnB, Ebay</w:t>
      </w:r>
    </w:p>
    <w:p w14:paraId="506A7646" w14:textId="2FC513CF" w:rsidR="0071348C" w:rsidRDefault="0071348C" w:rsidP="0071348C">
      <w:pPr>
        <w:pStyle w:val="Heading3"/>
      </w:pPr>
      <w:r w:rsidRPr="00EA125C">
        <w:t xml:space="preserve">What </w:t>
      </w:r>
      <w:r>
        <w:t>are the risks and challenges?</w:t>
      </w:r>
    </w:p>
    <w:p w14:paraId="3695AF09" w14:textId="74D640F7" w:rsidR="00D132A9" w:rsidRPr="00AF3B2D" w:rsidRDefault="000F2C02" w:rsidP="00B23E91">
      <w:pPr>
        <w:pStyle w:val="ListParagraph"/>
        <w:rPr>
          <w:rStyle w:val="Strong"/>
          <w:b w:val="0"/>
          <w:bCs w:val="0"/>
        </w:rPr>
      </w:pPr>
      <w:r w:rsidRPr="00AF3B2D">
        <w:rPr>
          <w:rStyle w:val="Strong"/>
          <w:b w:val="0"/>
          <w:bCs w:val="0"/>
        </w:rPr>
        <w:t>Accountability</w:t>
      </w:r>
    </w:p>
    <w:p w14:paraId="5A873086" w14:textId="557ACEB7" w:rsidR="000F2C02" w:rsidRPr="00AF3B2D" w:rsidRDefault="00F64E7F" w:rsidP="00B23E91">
      <w:pPr>
        <w:pStyle w:val="ListParagraph"/>
        <w:rPr>
          <w:rStyle w:val="Strong"/>
          <w:b w:val="0"/>
          <w:bCs w:val="0"/>
        </w:rPr>
      </w:pPr>
      <w:r w:rsidRPr="00AF3B2D">
        <w:rPr>
          <w:rStyle w:val="Strong"/>
          <w:b w:val="0"/>
          <w:bCs w:val="0"/>
        </w:rPr>
        <w:t>Privacy protection</w:t>
      </w:r>
    </w:p>
    <w:p w14:paraId="6359375E" w14:textId="770D9F93" w:rsidR="00F64E7F" w:rsidRPr="00AF3B2D" w:rsidRDefault="00F64E7F" w:rsidP="00B23E91">
      <w:pPr>
        <w:pStyle w:val="ListParagraph"/>
        <w:rPr>
          <w:rStyle w:val="Strong"/>
          <w:b w:val="0"/>
          <w:bCs w:val="0"/>
        </w:rPr>
      </w:pPr>
      <w:r w:rsidRPr="00AF3B2D">
        <w:rPr>
          <w:rStyle w:val="Strong"/>
          <w:b w:val="0"/>
          <w:bCs w:val="0"/>
        </w:rPr>
        <w:t>Process through tech</w:t>
      </w:r>
      <w:r w:rsidR="003E1499">
        <w:rPr>
          <w:rStyle w:val="Strong"/>
          <w:b w:val="0"/>
          <w:bCs w:val="0"/>
        </w:rPr>
        <w:t>nology</w:t>
      </w:r>
      <w:r w:rsidRPr="00AF3B2D">
        <w:rPr>
          <w:rStyle w:val="Strong"/>
          <w:b w:val="0"/>
          <w:bCs w:val="0"/>
        </w:rPr>
        <w:t xml:space="preserve"> to cater </w:t>
      </w:r>
      <w:r w:rsidR="00AF5B52">
        <w:rPr>
          <w:rStyle w:val="Strong"/>
          <w:b w:val="0"/>
          <w:bCs w:val="0"/>
        </w:rPr>
        <w:t xml:space="preserve">for </w:t>
      </w:r>
      <w:r w:rsidRPr="00AF3B2D">
        <w:rPr>
          <w:rStyle w:val="Strong"/>
          <w:b w:val="0"/>
          <w:bCs w:val="0"/>
        </w:rPr>
        <w:t>all people with disabilities</w:t>
      </w:r>
      <w:r w:rsidR="00AF5B52">
        <w:rPr>
          <w:rStyle w:val="Strong"/>
          <w:b w:val="0"/>
          <w:bCs w:val="0"/>
        </w:rPr>
        <w:t xml:space="preserve"> – e.g.</w:t>
      </w:r>
      <w:r w:rsidRPr="00AF3B2D">
        <w:rPr>
          <w:rStyle w:val="Strong"/>
          <w:b w:val="0"/>
          <w:bCs w:val="0"/>
        </w:rPr>
        <w:t xml:space="preserve"> photo description</w:t>
      </w:r>
    </w:p>
    <w:p w14:paraId="759CD86C" w14:textId="52E437D7" w:rsidR="00F64E7F" w:rsidRPr="00AF3B2D" w:rsidRDefault="00F64E7F" w:rsidP="00B23E91">
      <w:pPr>
        <w:pStyle w:val="ListParagraph"/>
        <w:rPr>
          <w:rStyle w:val="Strong"/>
          <w:b w:val="0"/>
          <w:bCs w:val="0"/>
        </w:rPr>
      </w:pPr>
      <w:r w:rsidRPr="00AF3B2D">
        <w:rPr>
          <w:rStyle w:val="Strong"/>
          <w:b w:val="0"/>
          <w:bCs w:val="0"/>
        </w:rPr>
        <w:t>User friendliness</w:t>
      </w:r>
    </w:p>
    <w:p w14:paraId="183F1304" w14:textId="32313A33" w:rsidR="00F64E7F" w:rsidRPr="00AF3B2D" w:rsidRDefault="00F64E7F" w:rsidP="00B23E91">
      <w:pPr>
        <w:pStyle w:val="ListParagraph"/>
        <w:rPr>
          <w:rStyle w:val="Strong"/>
          <w:b w:val="0"/>
          <w:bCs w:val="0"/>
        </w:rPr>
      </w:pPr>
      <w:r w:rsidRPr="00AF3B2D">
        <w:rPr>
          <w:rStyle w:val="Strong"/>
          <w:b w:val="0"/>
          <w:bCs w:val="0"/>
        </w:rPr>
        <w:t>Profile, links</w:t>
      </w:r>
    </w:p>
    <w:p w14:paraId="350DE09C" w14:textId="377CFA45" w:rsidR="0071348C" w:rsidRDefault="0071348C" w:rsidP="0071348C">
      <w:pPr>
        <w:pStyle w:val="Heading3"/>
      </w:pPr>
      <w:r w:rsidRPr="00EA125C">
        <w:t xml:space="preserve">What </w:t>
      </w:r>
      <w:r>
        <w:t>do we need to learn by doing</w:t>
      </w:r>
      <w:r w:rsidRPr="00EA125C">
        <w:t>?</w:t>
      </w:r>
    </w:p>
    <w:p w14:paraId="3B5C371E" w14:textId="60DD7375" w:rsidR="00FE7FF7" w:rsidRPr="00AF3B2D" w:rsidRDefault="00FE7FF7" w:rsidP="00B23E91">
      <w:pPr>
        <w:pStyle w:val="ListParagraph"/>
      </w:pPr>
      <w:r w:rsidRPr="00AF3B2D">
        <w:t xml:space="preserve">Mistakes, </w:t>
      </w:r>
      <w:r w:rsidR="00BF63AD" w:rsidRPr="00AF3B2D">
        <w:t>tr</w:t>
      </w:r>
      <w:r w:rsidR="00BF63AD">
        <w:t>ialling</w:t>
      </w:r>
      <w:r w:rsidR="007B1436" w:rsidRPr="00AF3B2D">
        <w:t>, reviews, feedback</w:t>
      </w:r>
    </w:p>
    <w:p w14:paraId="4ABCDFB9" w14:textId="78CC5B4A" w:rsidR="007B1436" w:rsidRPr="00AF3B2D" w:rsidRDefault="007B1436" w:rsidP="00B23E91">
      <w:pPr>
        <w:pStyle w:val="ListParagraph"/>
      </w:pPr>
      <w:r w:rsidRPr="00AF3B2D">
        <w:t>Modelling, focus groups, finding who/which</w:t>
      </w:r>
    </w:p>
    <w:p w14:paraId="52D72AF4" w14:textId="2D9C32FA" w:rsidR="007B1436" w:rsidRPr="00AF3B2D" w:rsidRDefault="007B1436" w:rsidP="00B23E91">
      <w:pPr>
        <w:pStyle w:val="ListParagraph"/>
      </w:pPr>
      <w:r w:rsidRPr="00AF3B2D">
        <w:t>Parties to involve</w:t>
      </w:r>
    </w:p>
    <w:p w14:paraId="5C5C7B2F" w14:textId="2A76690E" w:rsidR="007B1436" w:rsidRPr="00AF3B2D" w:rsidRDefault="007B1436" w:rsidP="00B23E91">
      <w:pPr>
        <w:pStyle w:val="ListParagraph"/>
      </w:pPr>
      <w:r w:rsidRPr="00AF3B2D">
        <w:t>Identify stakeholders</w:t>
      </w:r>
    </w:p>
    <w:p w14:paraId="5099F160" w14:textId="77777777" w:rsidR="00FE7FF7" w:rsidRPr="00FE7FF7" w:rsidRDefault="00FE7FF7" w:rsidP="00FE7FF7">
      <w:pPr>
        <w:rPr>
          <w:lang w:val="en-AU"/>
        </w:rPr>
      </w:pPr>
    </w:p>
    <w:p w14:paraId="352CA103" w14:textId="67918BD7" w:rsidR="00D10678" w:rsidRDefault="00D10678" w:rsidP="0071348C">
      <w:pPr>
        <w:pStyle w:val="Heading3"/>
      </w:pPr>
      <w:r>
        <w:t xml:space="preserve">How do </w:t>
      </w:r>
      <w:r w:rsidR="006F6C5F">
        <w:t>we make sure everyone is included?</w:t>
      </w:r>
    </w:p>
    <w:p w14:paraId="14B5B7D0" w14:textId="0FF8DD9C" w:rsidR="0026735B" w:rsidRPr="00AF3B2D" w:rsidRDefault="00017A30" w:rsidP="00B23E91">
      <w:pPr>
        <w:pStyle w:val="ListParagraph"/>
      </w:pPr>
      <w:r w:rsidRPr="00AF3B2D">
        <w:t>Promotion, as easy as possible</w:t>
      </w:r>
    </w:p>
    <w:p w14:paraId="595A6B75" w14:textId="3BA59755" w:rsidR="00017A30" w:rsidRPr="00AF3B2D" w:rsidRDefault="00017A30" w:rsidP="00B23E91">
      <w:pPr>
        <w:pStyle w:val="ListParagraph"/>
      </w:pPr>
      <w:r w:rsidRPr="00AF3B2D">
        <w:t>User friendly, KISS principle</w:t>
      </w:r>
    </w:p>
    <w:p w14:paraId="5AAB71F1" w14:textId="49A96CDB" w:rsidR="00017A30" w:rsidRPr="00AF3B2D" w:rsidRDefault="00017A30" w:rsidP="00B23E91">
      <w:pPr>
        <w:pStyle w:val="ListParagraph"/>
      </w:pPr>
      <w:r w:rsidRPr="00AF3B2D">
        <w:t>Communication and access to all people with disability</w:t>
      </w:r>
    </w:p>
    <w:p w14:paraId="08D49963" w14:textId="02249DAC" w:rsidR="0071348C" w:rsidRDefault="0071348C" w:rsidP="0071348C">
      <w:pPr>
        <w:pStyle w:val="Heading3"/>
      </w:pPr>
      <w:r w:rsidRPr="00EA125C">
        <w:lastRenderedPageBreak/>
        <w:t>What are our next wise steps?</w:t>
      </w:r>
    </w:p>
    <w:p w14:paraId="59B10339" w14:textId="080314B0" w:rsidR="00282237" w:rsidRPr="00AF3B2D" w:rsidRDefault="00017A30" w:rsidP="00B23E91">
      <w:pPr>
        <w:pStyle w:val="ListParagraph"/>
      </w:pPr>
      <w:r w:rsidRPr="00AF3B2D">
        <w:t>Finding a developer that is a person with disability</w:t>
      </w:r>
    </w:p>
    <w:p w14:paraId="793D4F9E" w14:textId="41964624" w:rsidR="00017A30" w:rsidRPr="00AF3B2D" w:rsidRDefault="00017A30" w:rsidP="00B23E91">
      <w:pPr>
        <w:pStyle w:val="ListParagraph"/>
      </w:pPr>
      <w:r w:rsidRPr="00AF3B2D">
        <w:t xml:space="preserve">Funding </w:t>
      </w:r>
    </w:p>
    <w:p w14:paraId="1F9D3710" w14:textId="58A13B43" w:rsidR="00282237" w:rsidRDefault="00282237" w:rsidP="00282237">
      <w:pPr>
        <w:pStyle w:val="Heading2"/>
      </w:pPr>
      <w:r>
        <w:t xml:space="preserve">Project </w:t>
      </w:r>
      <w:r w:rsidR="00BD71AC">
        <w:t>eight</w:t>
      </w:r>
    </w:p>
    <w:p w14:paraId="6D561B67" w14:textId="4D81DAAB" w:rsidR="00282237" w:rsidRDefault="00282237" w:rsidP="00282237">
      <w:pPr>
        <w:pStyle w:val="Heading3"/>
      </w:pPr>
      <w:r w:rsidRPr="00EA1588">
        <w:t>Host Idea</w:t>
      </w:r>
      <w:r>
        <w:t xml:space="preserve"> – </w:t>
      </w:r>
      <w:r w:rsidR="00F763EC">
        <w:t>How can we educate the polic</w:t>
      </w:r>
      <w:r w:rsidR="00B87BAD">
        <w:t>e</w:t>
      </w:r>
      <w:r w:rsidR="00F763EC">
        <w:t xml:space="preserve"> </w:t>
      </w:r>
      <w:r w:rsidR="00B87BAD">
        <w:t>services on how to engage with people disability in the Gold Coast community</w:t>
      </w:r>
    </w:p>
    <w:p w14:paraId="1B664045" w14:textId="6716A420" w:rsidR="00282237" w:rsidRDefault="00282237" w:rsidP="00282237">
      <w:pPr>
        <w:pStyle w:val="Heading3"/>
      </w:pPr>
      <w:r w:rsidRPr="00EA1588">
        <w:t>What could this idea become?</w:t>
      </w:r>
    </w:p>
    <w:p w14:paraId="6AA353C3" w14:textId="206291EA" w:rsidR="00F05D84" w:rsidRPr="00AF3B2D" w:rsidRDefault="00B02493" w:rsidP="00B23E91">
      <w:pPr>
        <w:pStyle w:val="ListParagraph"/>
      </w:pPr>
      <w:r w:rsidRPr="00AF3B2D">
        <w:t>Police understand disability – policy not just assuming</w:t>
      </w:r>
    </w:p>
    <w:p w14:paraId="008491A2" w14:textId="117BD668" w:rsidR="00B02493" w:rsidRPr="00AF3B2D" w:rsidRDefault="00257798" w:rsidP="00B23E91">
      <w:pPr>
        <w:pStyle w:val="ListParagraph"/>
      </w:pPr>
      <w:r w:rsidRPr="00AF3B2D">
        <w:t>Police are better educated</w:t>
      </w:r>
    </w:p>
    <w:p w14:paraId="56DCFCC4" w14:textId="6DC424A1" w:rsidR="00257798" w:rsidRPr="00AF3B2D" w:rsidRDefault="00013018" w:rsidP="00B23E91">
      <w:pPr>
        <w:pStyle w:val="ListParagraph"/>
      </w:pPr>
      <w:r w:rsidRPr="00AF3B2D">
        <w:t>Visiting stations, talk to police</w:t>
      </w:r>
    </w:p>
    <w:p w14:paraId="18BE24F5" w14:textId="7E640EEB" w:rsidR="00013018" w:rsidRPr="00AF3B2D" w:rsidRDefault="00013018" w:rsidP="00B23E91">
      <w:pPr>
        <w:pStyle w:val="ListParagraph"/>
      </w:pPr>
      <w:r w:rsidRPr="00AF3B2D">
        <w:t xml:space="preserve">Police don’t just ‘act first’ and then ask questions – trusting people </w:t>
      </w:r>
      <w:r w:rsidR="00EB68FF" w:rsidRPr="00AF3B2D">
        <w:t>when they answer questions</w:t>
      </w:r>
    </w:p>
    <w:p w14:paraId="5F9D3825" w14:textId="71D56004" w:rsidR="00EB68FF" w:rsidRPr="00AF3B2D" w:rsidRDefault="00EB68FF" w:rsidP="00B23E91">
      <w:pPr>
        <w:pStyle w:val="ListParagraph"/>
      </w:pPr>
      <w:r w:rsidRPr="00AF3B2D">
        <w:t>Better able to identify people with disability</w:t>
      </w:r>
    </w:p>
    <w:p w14:paraId="21D17011" w14:textId="3D0E3A81" w:rsidR="00EB68FF" w:rsidRPr="00AF3B2D" w:rsidRDefault="00F72588" w:rsidP="00B23E91">
      <w:pPr>
        <w:pStyle w:val="ListParagraph"/>
      </w:pPr>
      <w:r w:rsidRPr="00AF3B2D">
        <w:t>Police stop and think first</w:t>
      </w:r>
    </w:p>
    <w:p w14:paraId="65E72CBB" w14:textId="3201E367" w:rsidR="00F72588" w:rsidRPr="00AF3B2D" w:rsidRDefault="00F72588" w:rsidP="00B23E91">
      <w:pPr>
        <w:pStyle w:val="ListParagraph"/>
      </w:pPr>
      <w:r w:rsidRPr="00AF3B2D">
        <w:t>A module in police and training on understanding police with disability</w:t>
      </w:r>
    </w:p>
    <w:p w14:paraId="64C70BF6" w14:textId="27C5FB6E" w:rsidR="000A0B0A" w:rsidRPr="00AF3B2D" w:rsidRDefault="000A0B0A" w:rsidP="00B23E91">
      <w:pPr>
        <w:pStyle w:val="ListParagraph"/>
      </w:pPr>
      <w:r w:rsidRPr="00AF3B2D">
        <w:t xml:space="preserve">Training courses for police delivered by people with </w:t>
      </w:r>
      <w:r w:rsidR="002D1A8B" w:rsidRPr="00AF3B2D">
        <w:t>disability and handbook at Gold Coast police station</w:t>
      </w:r>
    </w:p>
    <w:p w14:paraId="70D555E1" w14:textId="20A9AAB6" w:rsidR="002D1A8B" w:rsidRPr="00AF3B2D" w:rsidRDefault="002D1A8B" w:rsidP="00B23E91">
      <w:pPr>
        <w:pStyle w:val="ListParagraph"/>
      </w:pPr>
      <w:r w:rsidRPr="00AF3B2D">
        <w:t>How to talk to people</w:t>
      </w:r>
    </w:p>
    <w:p w14:paraId="2806C9C2" w14:textId="2B4A65B3" w:rsidR="002D1A8B" w:rsidRPr="00AF3B2D" w:rsidRDefault="002D1A8B" w:rsidP="00B23E91">
      <w:pPr>
        <w:pStyle w:val="ListParagraph"/>
      </w:pPr>
      <w:r w:rsidRPr="00AF3B2D">
        <w:t>Educating people with disability on their rights</w:t>
      </w:r>
    </w:p>
    <w:p w14:paraId="07FAFB10" w14:textId="2AA73788" w:rsidR="00282237" w:rsidRDefault="00282237" w:rsidP="00282237">
      <w:pPr>
        <w:pStyle w:val="Heading3"/>
      </w:pPr>
      <w:r>
        <w:t>What do we know works?</w:t>
      </w:r>
    </w:p>
    <w:p w14:paraId="6C0A19B2" w14:textId="49C039CB" w:rsidR="00BD109E" w:rsidRPr="00AF3B2D" w:rsidRDefault="00BD109E" w:rsidP="00B23E91">
      <w:pPr>
        <w:pStyle w:val="ListParagraph"/>
      </w:pPr>
      <w:r w:rsidRPr="00AF3B2D">
        <w:t xml:space="preserve">Explaining to people wherever possible – talking </w:t>
      </w:r>
      <w:r w:rsidR="005E7150" w:rsidRPr="00AF3B2D">
        <w:t>nicely and openly</w:t>
      </w:r>
      <w:r w:rsidRPr="00AF3B2D">
        <w:t xml:space="preserve"> </w:t>
      </w:r>
    </w:p>
    <w:p w14:paraId="559BD532" w14:textId="0174338B" w:rsidR="002376EC" w:rsidRPr="00AF3B2D" w:rsidRDefault="002376EC" w:rsidP="00B23E91">
      <w:pPr>
        <w:pStyle w:val="ListParagraph"/>
      </w:pPr>
      <w:r w:rsidRPr="00AF3B2D">
        <w:t>Sharing our stories and experiences with people helps them to understand</w:t>
      </w:r>
    </w:p>
    <w:p w14:paraId="3475E9CF" w14:textId="44B12A39" w:rsidR="00300E2F" w:rsidRPr="00AF3B2D" w:rsidRDefault="00300E2F" w:rsidP="00B23E91">
      <w:pPr>
        <w:pStyle w:val="ListParagraph"/>
      </w:pPr>
      <w:r w:rsidRPr="00AF3B2D">
        <w:t>Training</w:t>
      </w:r>
      <w:r w:rsidR="00EB68FF" w:rsidRPr="00AF3B2D">
        <w:t xml:space="preserve"> </w:t>
      </w:r>
    </w:p>
    <w:p w14:paraId="4ECEB08B" w14:textId="10F0F378" w:rsidR="00282237" w:rsidRDefault="0007413A" w:rsidP="00282237">
      <w:pPr>
        <w:pStyle w:val="Heading3"/>
      </w:pPr>
      <w:r>
        <w:t>W</w:t>
      </w:r>
      <w:r w:rsidR="00282237">
        <w:t>ho do we need to partner with?</w:t>
      </w:r>
    </w:p>
    <w:p w14:paraId="06B90043" w14:textId="38F7EE72" w:rsidR="0007413A" w:rsidRPr="00AF3B2D" w:rsidRDefault="0007413A" w:rsidP="00B23E91">
      <w:pPr>
        <w:pStyle w:val="ListParagraph"/>
      </w:pPr>
      <w:r w:rsidRPr="00AF3B2D">
        <w:t>Police – Queensland Police Service, Gold Coast Police stations</w:t>
      </w:r>
    </w:p>
    <w:p w14:paraId="1A83622F" w14:textId="7A9ACD5B" w:rsidR="0007413A" w:rsidRPr="00AF3B2D" w:rsidRDefault="0007413A" w:rsidP="00B23E91">
      <w:pPr>
        <w:pStyle w:val="ListParagraph"/>
      </w:pPr>
      <w:r w:rsidRPr="00AF3B2D">
        <w:t>Human Rights Commission</w:t>
      </w:r>
    </w:p>
    <w:p w14:paraId="1FC5203C" w14:textId="7C0E1820" w:rsidR="0007413A" w:rsidRPr="00AF3B2D" w:rsidRDefault="0007413A" w:rsidP="00B23E91">
      <w:pPr>
        <w:pStyle w:val="ListParagraph"/>
      </w:pPr>
      <w:r w:rsidRPr="00AF3B2D">
        <w:t>Government</w:t>
      </w:r>
    </w:p>
    <w:p w14:paraId="43C072F8" w14:textId="2685EE17" w:rsidR="0007413A" w:rsidRPr="00AF3B2D" w:rsidRDefault="0007413A" w:rsidP="00B23E91">
      <w:pPr>
        <w:pStyle w:val="ListParagraph"/>
      </w:pPr>
      <w:r w:rsidRPr="00AF3B2D">
        <w:t>Council</w:t>
      </w:r>
    </w:p>
    <w:p w14:paraId="7B0BA7D1" w14:textId="48890F48" w:rsidR="0007413A" w:rsidRPr="00AF3B2D" w:rsidRDefault="0007413A" w:rsidP="00B23E91">
      <w:pPr>
        <w:pStyle w:val="ListParagraph"/>
      </w:pPr>
      <w:r w:rsidRPr="00AF3B2D">
        <w:t>Disability organisations</w:t>
      </w:r>
    </w:p>
    <w:p w14:paraId="4D1C15F2" w14:textId="5C28EBE2" w:rsidR="0007413A" w:rsidRPr="00AF3B2D" w:rsidRDefault="0007413A" w:rsidP="00B23E91">
      <w:pPr>
        <w:pStyle w:val="ListParagraph"/>
      </w:pPr>
      <w:r w:rsidRPr="00AF3B2D">
        <w:t>People with disability who have had problems with police</w:t>
      </w:r>
    </w:p>
    <w:p w14:paraId="44939475" w14:textId="16D58EAA" w:rsidR="0068658B" w:rsidRPr="00AF3B2D" w:rsidRDefault="0068658B" w:rsidP="00B23E91">
      <w:pPr>
        <w:pStyle w:val="ListParagraph"/>
      </w:pPr>
      <w:r w:rsidRPr="00AF3B2D">
        <w:t>Queenslanders with Disability Network and other organisations</w:t>
      </w:r>
    </w:p>
    <w:p w14:paraId="24506615" w14:textId="2025F6BD" w:rsidR="0068658B" w:rsidRPr="00AF3B2D" w:rsidRDefault="0068658B" w:rsidP="00B23E91">
      <w:pPr>
        <w:pStyle w:val="ListParagraph"/>
      </w:pPr>
      <w:r w:rsidRPr="00AF3B2D">
        <w:t>Families of people with disability</w:t>
      </w:r>
    </w:p>
    <w:p w14:paraId="656C8334" w14:textId="3C2B4E55" w:rsidR="0068658B" w:rsidRPr="00AF3B2D" w:rsidRDefault="0068658B" w:rsidP="00B23E91">
      <w:pPr>
        <w:pStyle w:val="ListParagraph"/>
      </w:pPr>
      <w:r w:rsidRPr="00AF3B2D">
        <w:t>Neighbours – other community members to get opinion/educate</w:t>
      </w:r>
    </w:p>
    <w:p w14:paraId="5B8AD638" w14:textId="3226AECF" w:rsidR="004D088A" w:rsidRDefault="00282237" w:rsidP="004D088A">
      <w:pPr>
        <w:pStyle w:val="Heading3"/>
      </w:pPr>
      <w:r w:rsidRPr="00EA125C">
        <w:t xml:space="preserve">What </w:t>
      </w:r>
      <w:r>
        <w:t>are the risks and challenges?</w:t>
      </w:r>
    </w:p>
    <w:p w14:paraId="110D1711" w14:textId="2B99792A" w:rsidR="00262CD2" w:rsidRPr="00AF3B2D" w:rsidRDefault="00262CD2" w:rsidP="00B23E91">
      <w:pPr>
        <w:pStyle w:val="ListParagraph"/>
      </w:pPr>
      <w:r w:rsidRPr="00AF3B2D">
        <w:t>No interest in training/conversation</w:t>
      </w:r>
    </w:p>
    <w:p w14:paraId="39C9FD2D" w14:textId="0C304BEE" w:rsidR="00262CD2" w:rsidRPr="00AF3B2D" w:rsidRDefault="00262CD2" w:rsidP="00B23E91">
      <w:pPr>
        <w:pStyle w:val="ListParagraph"/>
      </w:pPr>
      <w:r w:rsidRPr="00AF3B2D">
        <w:t>Denial of issues</w:t>
      </w:r>
    </w:p>
    <w:p w14:paraId="33DD9B71" w14:textId="11B1C74A" w:rsidR="00262CD2" w:rsidRPr="00AF3B2D" w:rsidRDefault="00262CD2" w:rsidP="00B23E91">
      <w:pPr>
        <w:pStyle w:val="ListParagraph"/>
      </w:pPr>
      <w:r w:rsidRPr="00AF3B2D">
        <w:t>Risk in the community</w:t>
      </w:r>
    </w:p>
    <w:p w14:paraId="31278A2C" w14:textId="752256AC" w:rsidR="00282237" w:rsidRDefault="00282237" w:rsidP="00282237">
      <w:pPr>
        <w:pStyle w:val="Heading3"/>
      </w:pPr>
      <w:r w:rsidRPr="00EA125C">
        <w:t xml:space="preserve">What </w:t>
      </w:r>
      <w:r>
        <w:t>do we need to learn by doing</w:t>
      </w:r>
      <w:r w:rsidRPr="00EA125C">
        <w:t>?</w:t>
      </w:r>
    </w:p>
    <w:p w14:paraId="4163E957" w14:textId="1DA7F03D" w:rsidR="004D088A" w:rsidRPr="00AF3B2D" w:rsidRDefault="004D088A" w:rsidP="00B23E91">
      <w:pPr>
        <w:pStyle w:val="ListParagraph"/>
      </w:pPr>
      <w:r w:rsidRPr="00AF3B2D">
        <w:t>Talking to police – having a conversation with a police officer about people with disability</w:t>
      </w:r>
    </w:p>
    <w:p w14:paraId="4EB81B0B" w14:textId="5BFCA55B" w:rsidR="00D85AD0" w:rsidRPr="00AF3B2D" w:rsidRDefault="00D85AD0" w:rsidP="00B23E91">
      <w:pPr>
        <w:pStyle w:val="ListParagraph"/>
      </w:pPr>
      <w:r w:rsidRPr="00AF3B2D">
        <w:lastRenderedPageBreak/>
        <w:t>Talking to organisations about partnering for training</w:t>
      </w:r>
    </w:p>
    <w:p w14:paraId="06608787" w14:textId="0AD0D154" w:rsidR="00D85AD0" w:rsidRPr="00AF3B2D" w:rsidRDefault="00D85AD0" w:rsidP="00B23E91">
      <w:pPr>
        <w:pStyle w:val="ListParagraph"/>
      </w:pPr>
      <w:r w:rsidRPr="00AF3B2D">
        <w:t>Talking to other people about their experiences with police</w:t>
      </w:r>
    </w:p>
    <w:p w14:paraId="2E30BCB3" w14:textId="03C80BE2" w:rsidR="00D85AD0" w:rsidRPr="00AF3B2D" w:rsidRDefault="00D85AD0" w:rsidP="00B23E91">
      <w:pPr>
        <w:pStyle w:val="ListParagraph"/>
      </w:pPr>
      <w:r w:rsidRPr="00AF3B2D">
        <w:t xml:space="preserve">Having a conversation with the Queensland </w:t>
      </w:r>
      <w:r w:rsidR="00553B44" w:rsidRPr="00AF3B2D">
        <w:t>P</w:t>
      </w:r>
      <w:r w:rsidRPr="00AF3B2D">
        <w:t>olice headquarters</w:t>
      </w:r>
    </w:p>
    <w:p w14:paraId="098674ED" w14:textId="66F9AE06" w:rsidR="00D85AD0" w:rsidRPr="00AF3B2D" w:rsidRDefault="00D85AD0" w:rsidP="00B23E91">
      <w:pPr>
        <w:pStyle w:val="ListParagraph"/>
      </w:pPr>
      <w:r w:rsidRPr="00AF3B2D">
        <w:t>Create a presentation, flyer etc</w:t>
      </w:r>
      <w:r w:rsidR="00532295" w:rsidRPr="00AF3B2D">
        <w:t>.</w:t>
      </w:r>
    </w:p>
    <w:p w14:paraId="61B1AC2D" w14:textId="1B5F1FEA" w:rsidR="00282237" w:rsidRDefault="00282237" w:rsidP="00282237">
      <w:pPr>
        <w:pStyle w:val="Heading3"/>
      </w:pPr>
      <w:r>
        <w:t>How do we make sure everyone is included?</w:t>
      </w:r>
    </w:p>
    <w:p w14:paraId="2B581233" w14:textId="792E3798" w:rsidR="00D75E55" w:rsidRPr="00AF3B2D" w:rsidRDefault="00D75E55" w:rsidP="00B23E91">
      <w:pPr>
        <w:pStyle w:val="ListParagraph"/>
      </w:pPr>
      <w:r w:rsidRPr="00AF3B2D">
        <w:t>Hearing from everyone about their experiences</w:t>
      </w:r>
    </w:p>
    <w:p w14:paraId="7D17B934" w14:textId="0707A11A" w:rsidR="00D75E55" w:rsidRPr="00AF3B2D" w:rsidRDefault="00D75E55" w:rsidP="00B23E91">
      <w:pPr>
        <w:pStyle w:val="ListParagraph"/>
      </w:pPr>
      <w:r w:rsidRPr="00AF3B2D">
        <w:t>Letting people have their say</w:t>
      </w:r>
    </w:p>
    <w:p w14:paraId="4ABC1180" w14:textId="5B786879" w:rsidR="00D75E55" w:rsidRPr="00AF3B2D" w:rsidRDefault="00D75E55" w:rsidP="00B23E91">
      <w:pPr>
        <w:pStyle w:val="ListParagraph"/>
      </w:pPr>
      <w:r w:rsidRPr="00AF3B2D">
        <w:t>Not talking over people</w:t>
      </w:r>
    </w:p>
    <w:p w14:paraId="354CD82D" w14:textId="1284CAA5" w:rsidR="00D75E55" w:rsidRPr="00AF3B2D" w:rsidRDefault="00D75E55" w:rsidP="00B23E91">
      <w:pPr>
        <w:pStyle w:val="ListParagraph"/>
      </w:pPr>
      <w:r w:rsidRPr="00AF3B2D">
        <w:t>Including</w:t>
      </w:r>
      <w:r w:rsidR="00374226" w:rsidRPr="00AF3B2D">
        <w:t xml:space="preserve"> experiences</w:t>
      </w:r>
      <w:r w:rsidRPr="00AF3B2D">
        <w:t xml:space="preserve"> </w:t>
      </w:r>
      <w:r w:rsidR="0024167A">
        <w:t xml:space="preserve">from </w:t>
      </w:r>
      <w:r w:rsidRPr="00AF3B2D">
        <w:t xml:space="preserve">people with disability who are non-verbal </w:t>
      </w:r>
      <w:r w:rsidR="00374226" w:rsidRPr="00AF3B2D">
        <w:t>a</w:t>
      </w:r>
      <w:r w:rsidR="00432635" w:rsidRPr="00AF3B2D">
        <w:t>nd school kids</w:t>
      </w:r>
    </w:p>
    <w:p w14:paraId="484D0A74" w14:textId="10F15CDC" w:rsidR="00282237" w:rsidRDefault="00282237" w:rsidP="00282237">
      <w:pPr>
        <w:pStyle w:val="Heading3"/>
      </w:pPr>
      <w:r w:rsidRPr="00EA125C">
        <w:t>What are our next wise steps?</w:t>
      </w:r>
    </w:p>
    <w:p w14:paraId="7EAD32BA" w14:textId="2E372954" w:rsidR="008041BB" w:rsidRDefault="008041BB" w:rsidP="00B23E91">
      <w:pPr>
        <w:pStyle w:val="ListParagraph"/>
      </w:pPr>
      <w:r w:rsidRPr="00AF3B2D">
        <w:t>A follow up meeting</w:t>
      </w:r>
    </w:p>
    <w:p w14:paraId="153959C7" w14:textId="6D6C3DC2" w:rsidR="008041BB" w:rsidRDefault="008041BB" w:rsidP="00B23E91">
      <w:pPr>
        <w:pStyle w:val="ListParagraph"/>
      </w:pPr>
      <w:r w:rsidRPr="00AF3B2D">
        <w:t>Find out what training is given to police already</w:t>
      </w:r>
    </w:p>
    <w:p w14:paraId="16841D2C" w14:textId="703A110E" w:rsidR="000F17C8" w:rsidRPr="00AF3B2D" w:rsidRDefault="000F17C8" w:rsidP="00B23E91">
      <w:pPr>
        <w:pStyle w:val="ListParagraph"/>
      </w:pPr>
      <w:r w:rsidRPr="00AF3B2D">
        <w:t>Find out what’s working in other places/communities</w:t>
      </w:r>
    </w:p>
    <w:p w14:paraId="4A456D6A" w14:textId="20C577AB" w:rsidR="000F17C8" w:rsidRPr="00AF3B2D" w:rsidRDefault="000F17C8" w:rsidP="00B23E91">
      <w:pPr>
        <w:pStyle w:val="ListParagraph"/>
      </w:pPr>
      <w:r w:rsidRPr="00AF3B2D">
        <w:t>Building a network of people to support us</w:t>
      </w:r>
    </w:p>
    <w:p w14:paraId="528C97F6" w14:textId="06AC76B3" w:rsidR="000F17C8" w:rsidRPr="00AF3B2D" w:rsidRDefault="000F17C8" w:rsidP="00B23E91">
      <w:pPr>
        <w:pStyle w:val="ListParagraph"/>
      </w:pPr>
      <w:r w:rsidRPr="00AF3B2D">
        <w:t xml:space="preserve">Connecting with </w:t>
      </w:r>
      <w:r w:rsidR="009E02A1" w:rsidRPr="00AF3B2D">
        <w:t>other people who want to educate</w:t>
      </w:r>
    </w:p>
    <w:p w14:paraId="21526C00" w14:textId="411A8C3C" w:rsidR="009E02A1" w:rsidRPr="00AF3B2D" w:rsidRDefault="009E02A1" w:rsidP="00B23E91">
      <w:pPr>
        <w:pStyle w:val="ListParagraph"/>
      </w:pPr>
      <w:r w:rsidRPr="00AF3B2D">
        <w:t xml:space="preserve">Inviting a police community liaison </w:t>
      </w:r>
      <w:r w:rsidR="000025CA" w:rsidRPr="00AF3B2D">
        <w:t xml:space="preserve">officer to Gold Coast group </w:t>
      </w:r>
      <w:r w:rsidR="0066208D" w:rsidRPr="00AF3B2D">
        <w:t xml:space="preserve">to </w:t>
      </w:r>
      <w:r w:rsidR="008041BB">
        <w:t>listen</w:t>
      </w:r>
    </w:p>
    <w:p w14:paraId="5F113A03" w14:textId="46FBA35E" w:rsidR="0066208D" w:rsidRPr="00AF3B2D" w:rsidRDefault="0066208D" w:rsidP="00B23E91">
      <w:pPr>
        <w:pStyle w:val="ListParagraph"/>
      </w:pPr>
      <w:r w:rsidRPr="00AF3B2D">
        <w:t>Talking to an organisation about training</w:t>
      </w:r>
    </w:p>
    <w:p w14:paraId="3EB71754" w14:textId="6DEA6DA4" w:rsidR="0066208D" w:rsidRPr="00AF3B2D" w:rsidRDefault="0066208D" w:rsidP="00B23E91">
      <w:pPr>
        <w:pStyle w:val="ListParagraph"/>
      </w:pPr>
      <w:r w:rsidRPr="00AF3B2D">
        <w:t>Talk to Human Rights Commissioner Anti Discrimination Commission Queensland)</w:t>
      </w:r>
    </w:p>
    <w:p w14:paraId="72E6FAE6" w14:textId="7870636A" w:rsidR="003D2D73" w:rsidRDefault="003D2D73" w:rsidP="003D2D73">
      <w:pPr>
        <w:pStyle w:val="Heading2"/>
      </w:pPr>
      <w:r>
        <w:t xml:space="preserve">Project </w:t>
      </w:r>
      <w:r w:rsidR="00BD71AC">
        <w:t>nine</w:t>
      </w:r>
    </w:p>
    <w:p w14:paraId="22343920" w14:textId="3A27E67D" w:rsidR="003D2D73" w:rsidRDefault="003D2D73" w:rsidP="003D2D73">
      <w:pPr>
        <w:pStyle w:val="Heading3"/>
      </w:pPr>
      <w:r w:rsidRPr="00EA1588">
        <w:t>Host Idea</w:t>
      </w:r>
      <w:r>
        <w:t xml:space="preserve"> – </w:t>
      </w:r>
      <w:r w:rsidR="00952F12">
        <w:t>M</w:t>
      </w:r>
      <w:r w:rsidR="00BF10A6">
        <w:t xml:space="preserve">ake </w:t>
      </w:r>
      <w:r w:rsidR="00B2218C">
        <w:t xml:space="preserve">accessible </w:t>
      </w:r>
      <w:r w:rsidR="00015CE1">
        <w:t xml:space="preserve">forms of communication </w:t>
      </w:r>
      <w:r w:rsidR="00B2218C">
        <w:t>in public places</w:t>
      </w:r>
      <w:r w:rsidR="00015CE1">
        <w:t xml:space="preserve"> – e.g. braille on menus in restaurants</w:t>
      </w:r>
    </w:p>
    <w:p w14:paraId="488045EF" w14:textId="69686B5E" w:rsidR="003D2D73" w:rsidRDefault="003D2D73" w:rsidP="003D2D73">
      <w:pPr>
        <w:pStyle w:val="Heading3"/>
      </w:pPr>
      <w:r w:rsidRPr="00EA1588">
        <w:t>What could this idea become?</w:t>
      </w:r>
    </w:p>
    <w:p w14:paraId="65EBDD72" w14:textId="3D03B8C8" w:rsidR="00214420" w:rsidRPr="00AF3B2D" w:rsidRDefault="005A7B22" w:rsidP="00B23E91">
      <w:pPr>
        <w:pStyle w:val="ListParagraph"/>
      </w:pPr>
      <w:r w:rsidRPr="00AF3B2D">
        <w:t>At all times people can communicate</w:t>
      </w:r>
    </w:p>
    <w:p w14:paraId="3CB82A13" w14:textId="557D2DE7" w:rsidR="005A7B22" w:rsidRPr="00AF3B2D" w:rsidRDefault="005A7B22" w:rsidP="00B23E91">
      <w:pPr>
        <w:pStyle w:val="ListParagraph"/>
      </w:pPr>
      <w:r w:rsidRPr="00AF3B2D">
        <w:t>Assistance technology</w:t>
      </w:r>
      <w:r w:rsidR="003D1AC6" w:rsidRPr="00AF3B2D">
        <w:t xml:space="preserve"> (e</w:t>
      </w:r>
      <w:r w:rsidR="00565105" w:rsidRPr="00AF3B2D">
        <w:t>.</w:t>
      </w:r>
      <w:r w:rsidR="003D1AC6" w:rsidRPr="00AF3B2D">
        <w:t>g. Text to voice</w:t>
      </w:r>
      <w:r w:rsidR="00CD7AE0" w:rsidRPr="00AF3B2D">
        <w:t>)</w:t>
      </w:r>
    </w:p>
    <w:p w14:paraId="1B781972" w14:textId="565DDEC3" w:rsidR="00CD7AE0" w:rsidRPr="00AF3B2D" w:rsidRDefault="00CD7AE0" w:rsidP="00B23E91">
      <w:pPr>
        <w:pStyle w:val="ListParagraph"/>
      </w:pPr>
      <w:r w:rsidRPr="00AF3B2D">
        <w:t xml:space="preserve">Give people knowledge and awareness </w:t>
      </w:r>
      <w:r w:rsidR="00EB4060" w:rsidRPr="00AF3B2D">
        <w:t>so people with a disability always feel included</w:t>
      </w:r>
    </w:p>
    <w:p w14:paraId="6A37C62A" w14:textId="104358E4" w:rsidR="00EB4060" w:rsidRPr="00AF3B2D" w:rsidRDefault="00EB4060" w:rsidP="00B23E91">
      <w:pPr>
        <w:pStyle w:val="ListParagraph"/>
      </w:pPr>
      <w:r w:rsidRPr="00AF3B2D">
        <w:t>Easy English – simple so everyone can understand</w:t>
      </w:r>
    </w:p>
    <w:p w14:paraId="02B5DD6D" w14:textId="443C9492" w:rsidR="00EB4060" w:rsidRPr="00AF3B2D" w:rsidRDefault="00EB4060" w:rsidP="00B23E91">
      <w:pPr>
        <w:pStyle w:val="ListParagraph"/>
      </w:pPr>
      <w:r w:rsidRPr="00AF3B2D">
        <w:t xml:space="preserve">Universal </w:t>
      </w:r>
      <w:r w:rsidR="003369A7" w:rsidRPr="00AF3B2D">
        <w:t>visual communication</w:t>
      </w:r>
    </w:p>
    <w:p w14:paraId="7C07BC56" w14:textId="58729A8A" w:rsidR="003D2D73" w:rsidRDefault="003D2D73" w:rsidP="003D2D73">
      <w:pPr>
        <w:pStyle w:val="Heading3"/>
      </w:pPr>
      <w:r>
        <w:t>What do we know works?</w:t>
      </w:r>
    </w:p>
    <w:p w14:paraId="3F9F9180" w14:textId="3605C774" w:rsidR="003369A7" w:rsidRPr="00AF3B2D" w:rsidRDefault="003369A7" w:rsidP="00B23E91">
      <w:pPr>
        <w:pStyle w:val="ListParagraph"/>
      </w:pPr>
      <w:r w:rsidRPr="00AF3B2D">
        <w:t>There are many forms of assistive technology to help with communication</w:t>
      </w:r>
    </w:p>
    <w:p w14:paraId="16C18CE7" w14:textId="6DF04671" w:rsidR="003369A7" w:rsidRPr="00AF3B2D" w:rsidRDefault="003369A7" w:rsidP="00B23E91">
      <w:pPr>
        <w:pStyle w:val="ListParagraph"/>
      </w:pPr>
      <w:r w:rsidRPr="00AF3B2D">
        <w:t>Using large fonts</w:t>
      </w:r>
    </w:p>
    <w:p w14:paraId="35CB4D5F" w14:textId="62335867" w:rsidR="003369A7" w:rsidRPr="00AF3B2D" w:rsidRDefault="00E05A5A" w:rsidP="00B23E91">
      <w:pPr>
        <w:pStyle w:val="ListParagraph"/>
      </w:pPr>
      <w:r w:rsidRPr="00AF3B2D">
        <w:t>Using easy English</w:t>
      </w:r>
    </w:p>
    <w:p w14:paraId="66D35C27" w14:textId="6B40A41C" w:rsidR="00E05A5A" w:rsidRPr="00AF3B2D" w:rsidRDefault="00E05A5A" w:rsidP="00B23E91">
      <w:pPr>
        <w:pStyle w:val="ListParagraph"/>
      </w:pPr>
      <w:r w:rsidRPr="00AF3B2D">
        <w:t>Visual questions</w:t>
      </w:r>
    </w:p>
    <w:p w14:paraId="4FD11944" w14:textId="29E4A52F" w:rsidR="003D2D73" w:rsidRDefault="003D2D73" w:rsidP="003D2D73">
      <w:pPr>
        <w:pStyle w:val="Heading3"/>
      </w:pPr>
      <w:r>
        <w:t>Who do we need to partner with?</w:t>
      </w:r>
    </w:p>
    <w:p w14:paraId="43A1BBD7" w14:textId="582D6545" w:rsidR="00E05A5A" w:rsidRPr="00AF3B2D" w:rsidRDefault="00E05A5A" w:rsidP="00B23E91">
      <w:pPr>
        <w:pStyle w:val="ListParagraph"/>
      </w:pPr>
      <w:r w:rsidRPr="00AF3B2D">
        <w:t>Gold Coast City Council</w:t>
      </w:r>
    </w:p>
    <w:p w14:paraId="6092FA55" w14:textId="1329508F" w:rsidR="00E05A5A" w:rsidRPr="00AF3B2D" w:rsidRDefault="00E05A5A" w:rsidP="00B23E91">
      <w:pPr>
        <w:pStyle w:val="ListParagraph"/>
      </w:pPr>
      <w:r w:rsidRPr="00AF3B2D">
        <w:t>State government</w:t>
      </w:r>
    </w:p>
    <w:p w14:paraId="12518C8F" w14:textId="5749CB12" w:rsidR="00E05A5A" w:rsidRPr="00AF3B2D" w:rsidRDefault="00E05A5A" w:rsidP="00B23E91">
      <w:pPr>
        <w:pStyle w:val="ListParagraph"/>
      </w:pPr>
      <w:r w:rsidRPr="00AF3B2D">
        <w:t>Federal government</w:t>
      </w:r>
    </w:p>
    <w:p w14:paraId="7CB76002" w14:textId="43563A04" w:rsidR="00E05A5A" w:rsidRPr="00AF3B2D" w:rsidRDefault="00E05A5A" w:rsidP="00B23E91">
      <w:pPr>
        <w:pStyle w:val="ListParagraph"/>
      </w:pPr>
      <w:r w:rsidRPr="00AF3B2D">
        <w:t>Anti Discrimination Commission Queensland</w:t>
      </w:r>
    </w:p>
    <w:p w14:paraId="5DFC7FF9" w14:textId="69B5FC15" w:rsidR="00E05A5A" w:rsidRPr="00AF3B2D" w:rsidRDefault="003A36D5" w:rsidP="00B23E91">
      <w:pPr>
        <w:pStyle w:val="ListParagraph"/>
      </w:pPr>
      <w:r w:rsidRPr="00AF3B2D">
        <w:lastRenderedPageBreak/>
        <w:t>Business network</w:t>
      </w:r>
    </w:p>
    <w:p w14:paraId="23C32071" w14:textId="059494FD" w:rsidR="003D2D73" w:rsidRDefault="003D2D73" w:rsidP="003D2D73">
      <w:pPr>
        <w:pStyle w:val="Heading3"/>
      </w:pPr>
      <w:r w:rsidRPr="00EA125C">
        <w:t xml:space="preserve">What </w:t>
      </w:r>
      <w:r>
        <w:t>are the risks and challenges?</w:t>
      </w:r>
    </w:p>
    <w:p w14:paraId="30245BD8" w14:textId="14C72B5C" w:rsidR="003A36D5" w:rsidRPr="00AF3B2D" w:rsidRDefault="003A36D5" w:rsidP="00B23E91">
      <w:pPr>
        <w:pStyle w:val="ListParagraph"/>
      </w:pPr>
      <w:r w:rsidRPr="00AF3B2D">
        <w:t>Ensuring translations are correct</w:t>
      </w:r>
    </w:p>
    <w:p w14:paraId="37D73287" w14:textId="27B6AEA0" w:rsidR="003A36D5" w:rsidRPr="00AF3B2D" w:rsidRDefault="003A36D5" w:rsidP="00B23E91">
      <w:pPr>
        <w:pStyle w:val="ListParagraph"/>
      </w:pPr>
      <w:r w:rsidRPr="00AF3B2D">
        <w:t>Language barriers</w:t>
      </w:r>
    </w:p>
    <w:p w14:paraId="26560732" w14:textId="083A1F8C" w:rsidR="003A36D5" w:rsidRPr="00AF3B2D" w:rsidRDefault="003A36D5" w:rsidP="00B23E91">
      <w:pPr>
        <w:pStyle w:val="ListParagraph"/>
      </w:pPr>
      <w:r w:rsidRPr="00AF3B2D">
        <w:t>Getting in front of the right people</w:t>
      </w:r>
    </w:p>
    <w:p w14:paraId="38D8E80B" w14:textId="11934AAE" w:rsidR="003A36D5" w:rsidRPr="00AF3B2D" w:rsidRDefault="003A36D5" w:rsidP="00B23E91">
      <w:pPr>
        <w:pStyle w:val="ListParagraph"/>
      </w:pPr>
      <w:r w:rsidRPr="00AF3B2D">
        <w:t>Educating people with correct/current knowledge</w:t>
      </w:r>
    </w:p>
    <w:p w14:paraId="5AA4A47D" w14:textId="228EA2CB" w:rsidR="003A36D5" w:rsidRPr="00AF3B2D" w:rsidRDefault="003A36D5" w:rsidP="00B23E91">
      <w:pPr>
        <w:pStyle w:val="ListParagraph"/>
      </w:pPr>
      <w:r w:rsidRPr="00AF3B2D">
        <w:t>Emergency alerts – how these are communicated</w:t>
      </w:r>
    </w:p>
    <w:p w14:paraId="0FC0679F" w14:textId="3403A804" w:rsidR="003D2D73" w:rsidRDefault="003D2D73" w:rsidP="003D2D73">
      <w:pPr>
        <w:pStyle w:val="Heading3"/>
      </w:pPr>
      <w:r w:rsidRPr="00EA125C">
        <w:t xml:space="preserve">What </w:t>
      </w:r>
      <w:r>
        <w:t>do we need to learn by doing</w:t>
      </w:r>
      <w:r w:rsidRPr="00EA125C">
        <w:t>?</w:t>
      </w:r>
    </w:p>
    <w:p w14:paraId="0B51675D" w14:textId="6D68B834" w:rsidR="00C63004" w:rsidRPr="00AF3B2D" w:rsidRDefault="00C63004" w:rsidP="00B23E91">
      <w:pPr>
        <w:pStyle w:val="ListParagraph"/>
      </w:pPr>
      <w:r w:rsidRPr="00AF3B2D">
        <w:t>Approaching restaurants/cafes/shopping centres</w:t>
      </w:r>
    </w:p>
    <w:p w14:paraId="669FDDD9" w14:textId="77AA0B8C" w:rsidR="00C63004" w:rsidRPr="00AF3B2D" w:rsidRDefault="00C63004" w:rsidP="00B23E91">
      <w:pPr>
        <w:pStyle w:val="ListParagraph"/>
      </w:pPr>
      <w:r w:rsidRPr="00AF3B2D">
        <w:t>Approach councillors to help drive message to venue</w:t>
      </w:r>
      <w:r w:rsidR="00015CE1">
        <w:t>s/</w:t>
      </w:r>
      <w:r w:rsidRPr="00AF3B2D">
        <w:t>entertainment industry</w:t>
      </w:r>
    </w:p>
    <w:p w14:paraId="6353E6B2" w14:textId="065E1904" w:rsidR="003D2D73" w:rsidRDefault="003D2D73" w:rsidP="003D2D73">
      <w:pPr>
        <w:pStyle w:val="Heading3"/>
      </w:pPr>
      <w:r>
        <w:t>How do we make sure everyone is included?</w:t>
      </w:r>
    </w:p>
    <w:p w14:paraId="62F27542" w14:textId="1843995D" w:rsidR="00C63004" w:rsidRPr="00AF3B2D" w:rsidRDefault="0003426B" w:rsidP="00B23E91">
      <w:pPr>
        <w:pStyle w:val="ListParagraph"/>
      </w:pPr>
      <w:r w:rsidRPr="00AF3B2D">
        <w:t>Make sure communication is accessible to everyone</w:t>
      </w:r>
    </w:p>
    <w:p w14:paraId="745F4033" w14:textId="3CC11C68" w:rsidR="0003426B" w:rsidRPr="00AF3B2D" w:rsidRDefault="0003426B" w:rsidP="00B23E91">
      <w:pPr>
        <w:pStyle w:val="ListParagraph"/>
      </w:pPr>
      <w:r w:rsidRPr="00AF3B2D">
        <w:t>Use all styles of communication</w:t>
      </w:r>
    </w:p>
    <w:p w14:paraId="24C633C0" w14:textId="77777777" w:rsidR="003D2D73" w:rsidRDefault="003D2D73" w:rsidP="003D2D73">
      <w:pPr>
        <w:pStyle w:val="Heading3"/>
      </w:pPr>
      <w:r w:rsidRPr="00EA125C">
        <w:t>What are our next wise steps?</w:t>
      </w:r>
    </w:p>
    <w:p w14:paraId="3E33A5B5" w14:textId="1E2FE325" w:rsidR="003D2D73" w:rsidRPr="00AF3B2D" w:rsidRDefault="00131704" w:rsidP="00B23E91">
      <w:pPr>
        <w:pStyle w:val="ListParagraph"/>
      </w:pPr>
      <w:r w:rsidRPr="00AF3B2D">
        <w:t>Research progressive/leading countries</w:t>
      </w:r>
    </w:p>
    <w:p w14:paraId="2E29B505" w14:textId="3B2B8C27" w:rsidR="00131704" w:rsidRPr="00AF3B2D" w:rsidRDefault="00131704" w:rsidP="00B23E91">
      <w:pPr>
        <w:pStyle w:val="ListParagraph"/>
      </w:pPr>
      <w:r w:rsidRPr="00AF3B2D">
        <w:t>Research Members of Parliamen</w:t>
      </w:r>
      <w:r w:rsidR="002D7042" w:rsidRPr="00AF3B2D">
        <w:t>t – advise of ideas/plans</w:t>
      </w:r>
    </w:p>
    <w:p w14:paraId="7A47153C" w14:textId="1D89F5D7" w:rsidR="003D2D73" w:rsidRPr="00AF3B2D" w:rsidRDefault="002D7042" w:rsidP="00B23E91">
      <w:pPr>
        <w:pStyle w:val="ListParagraph"/>
      </w:pPr>
      <w:r w:rsidRPr="00AF3B2D">
        <w:t>Get disability support services on board/put pressure on decision matters</w:t>
      </w:r>
    </w:p>
    <w:p w14:paraId="7A0A22B5" w14:textId="24E2E8BA" w:rsidR="003D2D73" w:rsidRDefault="003D2D73" w:rsidP="003D2D73">
      <w:pPr>
        <w:pStyle w:val="Heading2"/>
      </w:pPr>
      <w:r>
        <w:t>Project 1</w:t>
      </w:r>
      <w:r w:rsidR="00BD71AC">
        <w:t>0</w:t>
      </w:r>
    </w:p>
    <w:p w14:paraId="71E28172" w14:textId="2C0F84D0" w:rsidR="003D2D73" w:rsidRDefault="003D2D73" w:rsidP="003D2D73">
      <w:pPr>
        <w:pStyle w:val="Heading3"/>
      </w:pPr>
      <w:r w:rsidRPr="00EA1588">
        <w:t>Host Idea</w:t>
      </w:r>
      <w:r>
        <w:t xml:space="preserve"> – </w:t>
      </w:r>
      <w:r w:rsidR="0038532A">
        <w:t>How can we bring the Human Rights Act to life in the Gold Coast?</w:t>
      </w:r>
    </w:p>
    <w:p w14:paraId="198CF0D2" w14:textId="6A66F667" w:rsidR="003D2D73" w:rsidRDefault="003D2D73" w:rsidP="003D2D73">
      <w:pPr>
        <w:pStyle w:val="Heading3"/>
      </w:pPr>
      <w:r w:rsidRPr="00EA1588">
        <w:t>What could this idea become?</w:t>
      </w:r>
    </w:p>
    <w:p w14:paraId="0B07BB44" w14:textId="7F8B0D20" w:rsidR="0038532A" w:rsidRDefault="00B52F01" w:rsidP="00B23E91">
      <w:pPr>
        <w:pStyle w:val="ListParagraph"/>
      </w:pPr>
      <w:r>
        <w:t xml:space="preserve">More resources available for deaf/vision impaired and senior communities </w:t>
      </w:r>
      <w:r w:rsidR="00E80181">
        <w:t>– mailouts not necessarily connected to technology</w:t>
      </w:r>
    </w:p>
    <w:p w14:paraId="148383B5" w14:textId="787FF8E4" w:rsidR="00E80181" w:rsidRDefault="00E80181" w:rsidP="00B23E91">
      <w:pPr>
        <w:pStyle w:val="ListParagraph"/>
      </w:pPr>
      <w:r>
        <w:t>Use simple English!</w:t>
      </w:r>
    </w:p>
    <w:p w14:paraId="607C3ADD" w14:textId="4F85B3E6" w:rsidR="00E80181" w:rsidRDefault="00E80181" w:rsidP="00B23E91">
      <w:pPr>
        <w:pStyle w:val="ListParagraph"/>
      </w:pPr>
      <w:r>
        <w:t>Training of staff/departments</w:t>
      </w:r>
    </w:p>
    <w:p w14:paraId="575356D2" w14:textId="6BBAA9F6" w:rsidR="00E80181" w:rsidRDefault="00536E0F" w:rsidP="00B23E91">
      <w:pPr>
        <w:pStyle w:val="ListParagraph"/>
      </w:pPr>
      <w:r>
        <w:t>Human Rights taught in schools as a module/unit (both private and public schools)</w:t>
      </w:r>
    </w:p>
    <w:p w14:paraId="73172F76" w14:textId="38501932" w:rsidR="00536E0F" w:rsidRDefault="00536E0F" w:rsidP="00B23E91">
      <w:pPr>
        <w:pStyle w:val="ListParagraph"/>
      </w:pPr>
      <w:r>
        <w:t>Community focus groups/workshops on Human Rights</w:t>
      </w:r>
    </w:p>
    <w:p w14:paraId="73E36475" w14:textId="6E571999" w:rsidR="00536E0F" w:rsidRDefault="00A81303" w:rsidP="00B23E91">
      <w:pPr>
        <w:pStyle w:val="ListParagraph"/>
      </w:pPr>
      <w:r>
        <w:t>Having a review/accreditation (star) for public entities meeting the standards</w:t>
      </w:r>
    </w:p>
    <w:p w14:paraId="1E7DE3EB" w14:textId="450C5691" w:rsidR="00A81303" w:rsidRDefault="00A81303" w:rsidP="00B23E91">
      <w:pPr>
        <w:pStyle w:val="ListParagraph"/>
      </w:pPr>
      <w:r>
        <w:t>Content of transition to work programs</w:t>
      </w:r>
    </w:p>
    <w:p w14:paraId="0561D944" w14:textId="120A6601" w:rsidR="00A81303" w:rsidRPr="00B52F01" w:rsidRDefault="00A81303" w:rsidP="00B23E91">
      <w:pPr>
        <w:pStyle w:val="ListParagraph"/>
      </w:pPr>
      <w:r>
        <w:t xml:space="preserve">Training the </w:t>
      </w:r>
      <w:r w:rsidR="00523B08">
        <w:t>trainer model</w:t>
      </w:r>
    </w:p>
    <w:p w14:paraId="4EFF6C40" w14:textId="33F7FC38" w:rsidR="003D2D73" w:rsidRDefault="003D2D73" w:rsidP="003D2D73">
      <w:pPr>
        <w:pStyle w:val="Heading3"/>
      </w:pPr>
      <w:r>
        <w:t>What do we know works?</w:t>
      </w:r>
    </w:p>
    <w:p w14:paraId="4B93D19A" w14:textId="0D987ADD" w:rsidR="00523B08" w:rsidRDefault="005C0609" w:rsidP="00B23E91">
      <w:pPr>
        <w:pStyle w:val="ListParagraph"/>
      </w:pPr>
      <w:r>
        <w:t>Working in partnership with respected and value</w:t>
      </w:r>
      <w:r w:rsidR="00D80D6B">
        <w:t>d</w:t>
      </w:r>
      <w:r>
        <w:t xml:space="preserve"> organisations</w:t>
      </w:r>
    </w:p>
    <w:p w14:paraId="730D39C9" w14:textId="14F19485" w:rsidR="005C0609" w:rsidRPr="00523B08" w:rsidRDefault="005C0609" w:rsidP="00B23E91">
      <w:pPr>
        <w:pStyle w:val="ListParagraph"/>
      </w:pPr>
      <w:r>
        <w:t>Best practice audit/risk assessment tools</w:t>
      </w:r>
    </w:p>
    <w:p w14:paraId="37E8A36D" w14:textId="642D1D1D" w:rsidR="003D2D73" w:rsidRDefault="003D2D73" w:rsidP="003D2D73">
      <w:pPr>
        <w:pStyle w:val="Heading3"/>
      </w:pPr>
      <w:r>
        <w:t>Who do we need to partner with?</w:t>
      </w:r>
    </w:p>
    <w:p w14:paraId="31C2CBDC" w14:textId="595B24A5" w:rsidR="00DA595F" w:rsidRDefault="000A45A8" w:rsidP="00B23E91">
      <w:pPr>
        <w:pStyle w:val="ListParagraph"/>
      </w:pPr>
      <w:r>
        <w:t>Deaf Australia</w:t>
      </w:r>
    </w:p>
    <w:p w14:paraId="1899BFD6" w14:textId="0F7F7AB8" w:rsidR="000A45A8" w:rsidRDefault="000A45A8" w:rsidP="00B23E91">
      <w:pPr>
        <w:pStyle w:val="ListParagraph"/>
      </w:pPr>
      <w:r>
        <w:t>Human Rights Commission Australia</w:t>
      </w:r>
    </w:p>
    <w:p w14:paraId="28939FF7" w14:textId="18BC23F4" w:rsidR="000A45A8" w:rsidRDefault="000A45A8" w:rsidP="00B23E91">
      <w:pPr>
        <w:pStyle w:val="ListParagraph"/>
      </w:pPr>
      <w:r>
        <w:t>Deaf Services Queensland</w:t>
      </w:r>
    </w:p>
    <w:p w14:paraId="04BC0B28" w14:textId="31A50065" w:rsidR="000A45A8" w:rsidRDefault="000A45A8" w:rsidP="00B23E91">
      <w:pPr>
        <w:pStyle w:val="ListParagraph"/>
      </w:pPr>
      <w:r>
        <w:lastRenderedPageBreak/>
        <w:t>Better Hearing Australia</w:t>
      </w:r>
    </w:p>
    <w:p w14:paraId="220CE125" w14:textId="27FFAF8F" w:rsidR="000A45A8" w:rsidRDefault="000A45A8" w:rsidP="00B23E91">
      <w:pPr>
        <w:pStyle w:val="ListParagraph"/>
      </w:pPr>
      <w:r>
        <w:t>People with disabilities</w:t>
      </w:r>
    </w:p>
    <w:p w14:paraId="16FEDB17" w14:textId="11500477" w:rsidR="000A45A8" w:rsidRDefault="000A45A8" w:rsidP="00B23E91">
      <w:pPr>
        <w:pStyle w:val="ListParagraph"/>
      </w:pPr>
      <w:r>
        <w:t>House with No Steps</w:t>
      </w:r>
    </w:p>
    <w:p w14:paraId="45C8058C" w14:textId="79D17893" w:rsidR="000A45A8" w:rsidRDefault="000A45A8" w:rsidP="00B23E91">
      <w:pPr>
        <w:pStyle w:val="ListParagraph"/>
      </w:pPr>
      <w:r>
        <w:t>Aged and Disability Advocates (ADA Australia)</w:t>
      </w:r>
    </w:p>
    <w:p w14:paraId="740B9A5B" w14:textId="62E8BFD4" w:rsidR="000A45A8" w:rsidRDefault="000A45A8" w:rsidP="00B23E91">
      <w:pPr>
        <w:pStyle w:val="ListParagraph"/>
      </w:pPr>
      <w:r>
        <w:t>Small Business Association/Chamber of Commerce</w:t>
      </w:r>
    </w:p>
    <w:p w14:paraId="1614211A" w14:textId="374E48A6" w:rsidR="000A45A8" w:rsidRPr="00DA595F" w:rsidRDefault="000A45A8" w:rsidP="00B23E91">
      <w:pPr>
        <w:pStyle w:val="ListParagraph"/>
      </w:pPr>
      <w:r>
        <w:t>Department of Education</w:t>
      </w:r>
    </w:p>
    <w:p w14:paraId="72D24DB5" w14:textId="03DE5AB8" w:rsidR="003D2D73" w:rsidRDefault="003D2D73" w:rsidP="003D2D73">
      <w:pPr>
        <w:pStyle w:val="Heading3"/>
      </w:pPr>
      <w:r w:rsidRPr="00EA125C">
        <w:t xml:space="preserve">What </w:t>
      </w:r>
      <w:r>
        <w:t>are the risks and challenges?</w:t>
      </w:r>
    </w:p>
    <w:p w14:paraId="6B5D198E" w14:textId="3C44E0E4" w:rsidR="0029631D" w:rsidRDefault="0029631D" w:rsidP="00B23E91">
      <w:pPr>
        <w:pStyle w:val="ListParagraph"/>
      </w:pPr>
      <w:r>
        <w:t>Support workers/local area coordinators not understanding the information on Human Rights</w:t>
      </w:r>
    </w:p>
    <w:p w14:paraId="6F6EC824" w14:textId="04ED3C35" w:rsidR="00F5670C" w:rsidRDefault="0029631D" w:rsidP="00B23E91">
      <w:pPr>
        <w:pStyle w:val="ListParagraph"/>
      </w:pPr>
      <w:r>
        <w:t>Recognise and consider/</w:t>
      </w:r>
      <w:r w:rsidR="00F5670C">
        <w:t>reach out to communities falling through the cracks!</w:t>
      </w:r>
    </w:p>
    <w:p w14:paraId="1C2B759A" w14:textId="6D216D2A" w:rsidR="00F5670C" w:rsidRPr="00C71B64" w:rsidRDefault="00F5670C" w:rsidP="00B23E91">
      <w:pPr>
        <w:pStyle w:val="ListParagraph"/>
      </w:pPr>
      <w:r>
        <w:t>Focus on the clients needs eg. Gender/culture presenters</w:t>
      </w:r>
    </w:p>
    <w:p w14:paraId="08FC130A" w14:textId="0199B7DF" w:rsidR="003D2D73" w:rsidRDefault="003D2D73" w:rsidP="003D2D73">
      <w:pPr>
        <w:pStyle w:val="Heading3"/>
      </w:pPr>
      <w:r w:rsidRPr="00EA125C">
        <w:t xml:space="preserve">What </w:t>
      </w:r>
      <w:r>
        <w:t>do we need to learn by doing</w:t>
      </w:r>
      <w:r w:rsidRPr="00EA125C">
        <w:t>?</w:t>
      </w:r>
    </w:p>
    <w:p w14:paraId="012FA721" w14:textId="5D97F4B1" w:rsidR="00487F25" w:rsidRDefault="00487F25" w:rsidP="00B23E91">
      <w:pPr>
        <w:pStyle w:val="ListParagraph"/>
      </w:pPr>
      <w:r>
        <w:t>More diverse resources</w:t>
      </w:r>
    </w:p>
    <w:p w14:paraId="299316B9" w14:textId="7ED26FCC" w:rsidR="00487F25" w:rsidRDefault="00487F25" w:rsidP="00B23E91">
      <w:pPr>
        <w:pStyle w:val="ListParagraph"/>
      </w:pPr>
      <w:r>
        <w:t>Develop and provide useful resources</w:t>
      </w:r>
      <w:r w:rsidR="00D8241D">
        <w:t xml:space="preserve"> and</w:t>
      </w:r>
      <w:r>
        <w:t xml:space="preserve"> examples</w:t>
      </w:r>
    </w:p>
    <w:p w14:paraId="2C5B26B0" w14:textId="21ACB0C3" w:rsidR="00487F25" w:rsidRPr="00487F25" w:rsidRDefault="00487F25" w:rsidP="00B23E91">
      <w:pPr>
        <w:pStyle w:val="ListParagraph"/>
      </w:pPr>
      <w:r>
        <w:t>Identifying best practice sharing</w:t>
      </w:r>
    </w:p>
    <w:p w14:paraId="49732AE4" w14:textId="7905E561" w:rsidR="003D2D73" w:rsidRDefault="003D2D73" w:rsidP="003D2D73">
      <w:pPr>
        <w:pStyle w:val="Heading3"/>
      </w:pPr>
      <w:r>
        <w:t>How do we make sure everyone is included?</w:t>
      </w:r>
    </w:p>
    <w:p w14:paraId="723DBCF3" w14:textId="40D1F1A0" w:rsidR="00487F25" w:rsidRPr="00487F25" w:rsidRDefault="00487F25" w:rsidP="00B23E91">
      <w:pPr>
        <w:pStyle w:val="ListParagraph"/>
      </w:pPr>
      <w:r>
        <w:t>Resources available for those with impairments</w:t>
      </w:r>
      <w:r w:rsidR="009E1639">
        <w:t xml:space="preserve"> and</w:t>
      </w:r>
      <w:r>
        <w:t xml:space="preserve"> seniors</w:t>
      </w:r>
    </w:p>
    <w:p w14:paraId="624158DF" w14:textId="189A3BF9" w:rsidR="003D2D73" w:rsidRDefault="003D2D73" w:rsidP="003D2D73">
      <w:pPr>
        <w:pStyle w:val="Heading3"/>
      </w:pPr>
      <w:r w:rsidRPr="00EA125C">
        <w:t>What are our next wise steps?</w:t>
      </w:r>
    </w:p>
    <w:p w14:paraId="6FFB7793" w14:textId="3CD1CF04" w:rsidR="003D2D73" w:rsidRDefault="00487F25" w:rsidP="00B23E91">
      <w:pPr>
        <w:pStyle w:val="ListParagraph"/>
      </w:pPr>
      <w:r>
        <w:t>Partnerships</w:t>
      </w:r>
    </w:p>
    <w:p w14:paraId="57FFA817" w14:textId="39EAF982" w:rsidR="00487F25" w:rsidRPr="00487F25" w:rsidRDefault="00487F25" w:rsidP="00B23E91">
      <w:pPr>
        <w:pStyle w:val="ListParagraph"/>
      </w:pPr>
      <w:r>
        <w:t>Resource development</w:t>
      </w:r>
    </w:p>
    <w:p w14:paraId="33599ED7" w14:textId="16441C89" w:rsidR="003D2D73" w:rsidRDefault="003D2D73" w:rsidP="003D2D73">
      <w:pPr>
        <w:pStyle w:val="Heading2"/>
      </w:pPr>
      <w:r>
        <w:t>Project 1</w:t>
      </w:r>
      <w:r w:rsidR="00BD71AC">
        <w:t>1</w:t>
      </w:r>
    </w:p>
    <w:p w14:paraId="102F75B3" w14:textId="0B0B64CD" w:rsidR="003D2D73" w:rsidRDefault="003D2D73" w:rsidP="003D2D73">
      <w:pPr>
        <w:pStyle w:val="Heading3"/>
      </w:pPr>
      <w:r w:rsidRPr="00EA1588">
        <w:t>Host Idea</w:t>
      </w:r>
      <w:r>
        <w:t xml:space="preserve"> – </w:t>
      </w:r>
      <w:r w:rsidR="008104A5">
        <w:t>How do we educate community of their inher</w:t>
      </w:r>
      <w:r w:rsidR="002F1E22">
        <w:t>ent responsibility to provide support for people with disability in the Gold Coast Community?</w:t>
      </w:r>
    </w:p>
    <w:p w14:paraId="07C31478" w14:textId="4F26C69E" w:rsidR="003D2D73" w:rsidRDefault="003D2D73" w:rsidP="003D2D73">
      <w:pPr>
        <w:pStyle w:val="Heading3"/>
      </w:pPr>
      <w:r w:rsidRPr="00EA1588">
        <w:t>What could this idea become?</w:t>
      </w:r>
    </w:p>
    <w:p w14:paraId="1D9E7371" w14:textId="4EB5F786" w:rsidR="002F1E22" w:rsidRPr="002F1E22" w:rsidRDefault="002F1E22" w:rsidP="00B23E91">
      <w:pPr>
        <w:pStyle w:val="ListParagraph"/>
      </w:pPr>
      <w:r>
        <w:t>A community inclusion model ‘funded’ and unfunded</w:t>
      </w:r>
    </w:p>
    <w:p w14:paraId="61F4FB29" w14:textId="35E5ACD1" w:rsidR="003D2D73" w:rsidRDefault="003D2D73" w:rsidP="003D2D73">
      <w:pPr>
        <w:pStyle w:val="Heading3"/>
      </w:pPr>
      <w:r>
        <w:t>What do we know works?</w:t>
      </w:r>
    </w:p>
    <w:p w14:paraId="47239F4C" w14:textId="25D6D4CE" w:rsidR="002F1E22" w:rsidRDefault="005129C4" w:rsidP="00B23E91">
      <w:pPr>
        <w:pStyle w:val="ListParagraph"/>
      </w:pPr>
      <w:r>
        <w:t>Education Queensland inclusion model</w:t>
      </w:r>
    </w:p>
    <w:p w14:paraId="3DAE9A95" w14:textId="18918079" w:rsidR="005129C4" w:rsidRPr="005129C4" w:rsidRDefault="005129C4" w:rsidP="00B23E91">
      <w:pPr>
        <w:pStyle w:val="ListParagraph"/>
      </w:pPr>
      <w:r>
        <w:t>Communi</w:t>
      </w:r>
      <w:r w:rsidR="00CB38AA">
        <w:t>cate</w:t>
      </w:r>
      <w:r>
        <w:t xml:space="preserve"> with young people via YouTube</w:t>
      </w:r>
    </w:p>
    <w:p w14:paraId="0E543D3F" w14:textId="2DA0E9E1" w:rsidR="003D2D73" w:rsidRDefault="003D2D73" w:rsidP="003D2D73">
      <w:pPr>
        <w:pStyle w:val="Heading3"/>
      </w:pPr>
      <w:r>
        <w:t>Who do we need to partner with?</w:t>
      </w:r>
    </w:p>
    <w:p w14:paraId="113927D2" w14:textId="017D1D7B" w:rsidR="005129C4" w:rsidRDefault="00C53FA9" w:rsidP="00B23E91">
      <w:pPr>
        <w:pStyle w:val="ListParagraph"/>
      </w:pPr>
      <w:r>
        <w:t>National Disability Insurance Agency</w:t>
      </w:r>
    </w:p>
    <w:p w14:paraId="37E0ABAF" w14:textId="13570110" w:rsidR="00C53FA9" w:rsidRDefault="00C53FA9" w:rsidP="00B23E91">
      <w:pPr>
        <w:pStyle w:val="ListParagraph"/>
      </w:pPr>
      <w:r>
        <w:t>Schools, TAFE, universities</w:t>
      </w:r>
    </w:p>
    <w:p w14:paraId="0BD078C4" w14:textId="7FA94B85" w:rsidR="00C53FA9" w:rsidRDefault="00C53FA9" w:rsidP="00B23E91">
      <w:pPr>
        <w:pStyle w:val="ListParagraph"/>
      </w:pPr>
      <w:r>
        <w:t>Sporting groups</w:t>
      </w:r>
    </w:p>
    <w:p w14:paraId="1CC33AB5" w14:textId="5E646ED6" w:rsidR="00C53FA9" w:rsidRDefault="00C53FA9" w:rsidP="00B23E91">
      <w:pPr>
        <w:pStyle w:val="ListParagraph"/>
      </w:pPr>
      <w:r>
        <w:t>Not for profits</w:t>
      </w:r>
    </w:p>
    <w:p w14:paraId="4DFCF284" w14:textId="56AD463E" w:rsidR="00C53FA9" w:rsidRDefault="00C53FA9" w:rsidP="00B23E91">
      <w:pPr>
        <w:pStyle w:val="ListParagraph"/>
      </w:pPr>
      <w:r>
        <w:t>Multicultural groups</w:t>
      </w:r>
    </w:p>
    <w:p w14:paraId="506CA23F" w14:textId="7D8ABBED" w:rsidR="00C53FA9" w:rsidRDefault="00C53FA9" w:rsidP="00B23E91">
      <w:pPr>
        <w:pStyle w:val="ListParagraph"/>
      </w:pPr>
      <w:r>
        <w:t>Centrelink</w:t>
      </w:r>
    </w:p>
    <w:p w14:paraId="4E586656" w14:textId="59A2207C" w:rsidR="00C53FA9" w:rsidRDefault="00C53FA9" w:rsidP="00B23E91">
      <w:pPr>
        <w:pStyle w:val="ListParagraph"/>
      </w:pPr>
      <w:r>
        <w:t>Federal government</w:t>
      </w:r>
    </w:p>
    <w:p w14:paraId="3BC5084B" w14:textId="521C762A" w:rsidR="00C53FA9" w:rsidRDefault="00C53FA9" w:rsidP="00B23E91">
      <w:pPr>
        <w:pStyle w:val="ListParagraph"/>
      </w:pPr>
      <w:r>
        <w:t xml:space="preserve">Local </w:t>
      </w:r>
      <w:r w:rsidR="00FF784B">
        <w:t>council</w:t>
      </w:r>
    </w:p>
    <w:p w14:paraId="28EE0BA4" w14:textId="0F96E399" w:rsidR="00FF784B" w:rsidRPr="00C53FA9" w:rsidRDefault="00FF784B" w:rsidP="00B23E91">
      <w:pPr>
        <w:pStyle w:val="ListParagraph"/>
      </w:pPr>
      <w:r>
        <w:lastRenderedPageBreak/>
        <w:t>Profit for Purpose</w:t>
      </w:r>
    </w:p>
    <w:p w14:paraId="50BE5C33" w14:textId="092F650C" w:rsidR="003D2D73" w:rsidRDefault="003D2D73" w:rsidP="003D2D73">
      <w:pPr>
        <w:pStyle w:val="Heading3"/>
      </w:pPr>
      <w:r w:rsidRPr="00EA125C">
        <w:t xml:space="preserve">What </w:t>
      </w:r>
      <w:r>
        <w:t>are the risks and challenges?</w:t>
      </w:r>
    </w:p>
    <w:p w14:paraId="067AE2C0" w14:textId="0B4BF68E" w:rsidR="003D2D73" w:rsidRDefault="00FA4712" w:rsidP="00B23E91">
      <w:pPr>
        <w:pStyle w:val="ListParagraph"/>
      </w:pPr>
      <w:r>
        <w:t>Low uptake</w:t>
      </w:r>
    </w:p>
    <w:p w14:paraId="45E1ED9E" w14:textId="77777777" w:rsidR="00FA4712" w:rsidRDefault="00FA4712" w:rsidP="00FA4712">
      <w:pPr>
        <w:pStyle w:val="Heading3"/>
      </w:pPr>
      <w:r w:rsidRPr="00EA125C">
        <w:t xml:space="preserve">What </w:t>
      </w:r>
      <w:r>
        <w:t>are the risks and challenges?</w:t>
      </w:r>
    </w:p>
    <w:p w14:paraId="73913DA2" w14:textId="00542842" w:rsidR="00FA4712" w:rsidRPr="00692CEF" w:rsidRDefault="00FA4712" w:rsidP="00B23E91">
      <w:pPr>
        <w:pStyle w:val="ListParagraph"/>
      </w:pPr>
      <w:r>
        <w:t>Risk, share, opportunity</w:t>
      </w:r>
    </w:p>
    <w:p w14:paraId="62B87937" w14:textId="1285DFB3" w:rsidR="003D2D73" w:rsidRDefault="003D2D73" w:rsidP="003D2D73">
      <w:pPr>
        <w:pStyle w:val="Heading2"/>
      </w:pPr>
      <w:r>
        <w:t>Project 1</w:t>
      </w:r>
      <w:r w:rsidR="00C3580A">
        <w:t>2</w:t>
      </w:r>
    </w:p>
    <w:p w14:paraId="5A0F2432" w14:textId="63710D93" w:rsidR="003D2D73" w:rsidRDefault="003D2D73" w:rsidP="003D2D73">
      <w:pPr>
        <w:pStyle w:val="Heading3"/>
      </w:pPr>
      <w:r w:rsidRPr="00EA1588">
        <w:t>Host Idea</w:t>
      </w:r>
      <w:r>
        <w:t xml:space="preserve"> – How can we educate </w:t>
      </w:r>
      <w:r w:rsidR="002562FF">
        <w:t>and improve broader community through stories of strength and hope?</w:t>
      </w:r>
    </w:p>
    <w:p w14:paraId="11EC7D9D" w14:textId="03229C1E" w:rsidR="003D2D73" w:rsidRDefault="003D2D73" w:rsidP="003D2D73">
      <w:pPr>
        <w:pStyle w:val="Heading3"/>
      </w:pPr>
      <w:r w:rsidRPr="00EA1588">
        <w:t>What could this idea become?</w:t>
      </w:r>
    </w:p>
    <w:p w14:paraId="6AB4886B" w14:textId="0AB8BA74" w:rsidR="00A203FA" w:rsidRDefault="00A203FA" w:rsidP="00B23E91">
      <w:pPr>
        <w:pStyle w:val="ListParagraph"/>
      </w:pPr>
      <w:r>
        <w:t xml:space="preserve">Inspirational stories from people </w:t>
      </w:r>
      <w:r w:rsidR="00870862">
        <w:t>of the Gold Coast</w:t>
      </w:r>
    </w:p>
    <w:p w14:paraId="6BD59CE6" w14:textId="6F00C095" w:rsidR="007411EE" w:rsidRDefault="007411EE" w:rsidP="00B23E91">
      <w:pPr>
        <w:pStyle w:val="ListParagraph"/>
      </w:pPr>
      <w:r>
        <w:t>Narrative therapy</w:t>
      </w:r>
    </w:p>
    <w:p w14:paraId="0AE8FDEE" w14:textId="5D6F6894" w:rsidR="007411EE" w:rsidRDefault="007411EE" w:rsidP="00B23E91">
      <w:pPr>
        <w:pStyle w:val="ListParagraph"/>
      </w:pPr>
      <w:r>
        <w:t>Humans of New York</w:t>
      </w:r>
    </w:p>
    <w:p w14:paraId="5EA0BD80" w14:textId="2EC0FB1B" w:rsidR="007411EE" w:rsidRDefault="007411EE" w:rsidP="00B23E91">
      <w:pPr>
        <w:pStyle w:val="ListParagraph"/>
      </w:pPr>
      <w:r>
        <w:t>Social media</w:t>
      </w:r>
    </w:p>
    <w:p w14:paraId="3C6DFACC" w14:textId="08EB9EAC" w:rsidR="007411EE" w:rsidRDefault="007411EE" w:rsidP="00B23E91">
      <w:pPr>
        <w:pStyle w:val="ListParagraph"/>
      </w:pPr>
      <w:r>
        <w:t>Face-to-face meetings</w:t>
      </w:r>
    </w:p>
    <w:p w14:paraId="5232DFA9" w14:textId="7F3DC6A6" w:rsidR="007411EE" w:rsidRDefault="007411EE" w:rsidP="00B23E91">
      <w:pPr>
        <w:pStyle w:val="ListParagraph"/>
      </w:pPr>
      <w:r>
        <w:t>KISS</w:t>
      </w:r>
    </w:p>
    <w:p w14:paraId="2DF70F8F" w14:textId="414E0F7A" w:rsidR="002562FF" w:rsidRDefault="002562FF" w:rsidP="00B23E91">
      <w:pPr>
        <w:pStyle w:val="ListParagraph"/>
      </w:pPr>
      <w:r>
        <w:t>Face-to-face forum</w:t>
      </w:r>
    </w:p>
    <w:p w14:paraId="5A9E72F7" w14:textId="05F488BA" w:rsidR="002562FF" w:rsidRDefault="002562FF" w:rsidP="00B23E91">
      <w:pPr>
        <w:pStyle w:val="ListParagraph"/>
      </w:pPr>
      <w:r>
        <w:t>Providing forum in various locations</w:t>
      </w:r>
    </w:p>
    <w:p w14:paraId="112DFFD8" w14:textId="6220E7D4" w:rsidR="002562FF" w:rsidRDefault="002562FF" w:rsidP="00B23E91">
      <w:pPr>
        <w:pStyle w:val="ListParagraph"/>
      </w:pPr>
      <w:r>
        <w:t xml:space="preserve">Road </w:t>
      </w:r>
      <w:r w:rsidR="008515A4">
        <w:t>shows – schools, health, carers, businesses</w:t>
      </w:r>
    </w:p>
    <w:p w14:paraId="236A9FA9" w14:textId="641BD51F" w:rsidR="008515A4" w:rsidRPr="002562FF" w:rsidRDefault="008515A4" w:rsidP="00B23E91">
      <w:pPr>
        <w:pStyle w:val="ListParagraph"/>
      </w:pPr>
      <w:r>
        <w:t>Highlight the benefit of the NDIS</w:t>
      </w:r>
    </w:p>
    <w:p w14:paraId="48944AF7" w14:textId="652CE032" w:rsidR="003D2D73" w:rsidRDefault="003D2D73" w:rsidP="003D2D73">
      <w:pPr>
        <w:pStyle w:val="Heading3"/>
      </w:pPr>
      <w:r>
        <w:t>Who do we need to partner with?</w:t>
      </w:r>
    </w:p>
    <w:p w14:paraId="05A1DCDF" w14:textId="1A72A311" w:rsidR="00D027DA" w:rsidRDefault="00D027DA" w:rsidP="00B23E91">
      <w:pPr>
        <w:pStyle w:val="ListParagraph"/>
      </w:pPr>
      <w:r>
        <w:t>Gold Coast City Council</w:t>
      </w:r>
    </w:p>
    <w:p w14:paraId="1B8C0114" w14:textId="6101778C" w:rsidR="00D027DA" w:rsidRDefault="00D027DA" w:rsidP="00B23E91">
      <w:pPr>
        <w:pStyle w:val="ListParagraph"/>
      </w:pPr>
      <w:r>
        <w:t>Titans</w:t>
      </w:r>
      <w:r w:rsidR="00DC1AAD">
        <w:t xml:space="preserve"> and</w:t>
      </w:r>
      <w:r w:rsidR="003F671A">
        <w:t xml:space="preserve"> other local success stories </w:t>
      </w:r>
    </w:p>
    <w:p w14:paraId="6B42CACD" w14:textId="64FE0371" w:rsidR="003F671A" w:rsidRDefault="003F671A" w:rsidP="00B23E91">
      <w:pPr>
        <w:pStyle w:val="ListParagraph"/>
      </w:pPr>
      <w:r>
        <w:t>Other community organisations</w:t>
      </w:r>
    </w:p>
    <w:p w14:paraId="7FD6E1FC" w14:textId="5119CFA3" w:rsidR="003F671A" w:rsidRDefault="003F671A" w:rsidP="00B23E91">
      <w:pPr>
        <w:pStyle w:val="ListParagraph"/>
      </w:pPr>
      <w:r>
        <w:t>Local media</w:t>
      </w:r>
    </w:p>
    <w:p w14:paraId="663F8165" w14:textId="44C96092" w:rsidR="003F671A" w:rsidRDefault="003F671A" w:rsidP="00B23E91">
      <w:pPr>
        <w:pStyle w:val="ListParagraph"/>
      </w:pPr>
      <w:r>
        <w:t>Local champions</w:t>
      </w:r>
    </w:p>
    <w:p w14:paraId="7C8AA2E4" w14:textId="6FCD1D8C" w:rsidR="003F671A" w:rsidRDefault="003F671A" w:rsidP="00B23E91">
      <w:pPr>
        <w:pStyle w:val="ListParagraph"/>
      </w:pPr>
      <w:r>
        <w:t>Disability Community Network</w:t>
      </w:r>
    </w:p>
    <w:p w14:paraId="2AF367F7" w14:textId="6933E15B" w:rsidR="003F671A" w:rsidRPr="00D027DA" w:rsidRDefault="003F671A" w:rsidP="00B23E91">
      <w:pPr>
        <w:pStyle w:val="ListParagraph"/>
      </w:pPr>
      <w:r>
        <w:t>National museum – storytelling</w:t>
      </w:r>
    </w:p>
    <w:p w14:paraId="7C0CBF44" w14:textId="05CFD314" w:rsidR="003D2D73" w:rsidRDefault="003D2D73" w:rsidP="003D2D73">
      <w:pPr>
        <w:pStyle w:val="Heading3"/>
      </w:pPr>
      <w:r w:rsidRPr="00EA125C">
        <w:t xml:space="preserve">What </w:t>
      </w:r>
      <w:r>
        <w:t>are the risks and challenges?</w:t>
      </w:r>
    </w:p>
    <w:p w14:paraId="10E156BF" w14:textId="4938962E" w:rsidR="006179CA" w:rsidRDefault="006179CA" w:rsidP="00B23E91">
      <w:pPr>
        <w:pStyle w:val="ListParagraph"/>
      </w:pPr>
      <w:r>
        <w:t>Vulnerability to criticism</w:t>
      </w:r>
    </w:p>
    <w:p w14:paraId="1AE634C3" w14:textId="4903A0C9" w:rsidR="006179CA" w:rsidRDefault="006179CA" w:rsidP="00B23E91">
      <w:pPr>
        <w:pStyle w:val="ListParagraph"/>
      </w:pPr>
      <w:r>
        <w:t>Full inclusion</w:t>
      </w:r>
    </w:p>
    <w:p w14:paraId="2B3C0A40" w14:textId="605E1F07" w:rsidR="006179CA" w:rsidRDefault="006179CA" w:rsidP="00B23E91">
      <w:pPr>
        <w:pStyle w:val="ListParagraph"/>
      </w:pPr>
      <w:r>
        <w:t>Constant challenge</w:t>
      </w:r>
    </w:p>
    <w:p w14:paraId="15D92770" w14:textId="0DCA8619" w:rsidR="006179CA" w:rsidRDefault="006179CA" w:rsidP="00B23E91">
      <w:pPr>
        <w:pStyle w:val="ListParagraph"/>
      </w:pPr>
      <w:r>
        <w:t>Consistency</w:t>
      </w:r>
    </w:p>
    <w:p w14:paraId="2D871F36" w14:textId="475EC1F1" w:rsidR="006179CA" w:rsidRDefault="006179CA" w:rsidP="00B23E91">
      <w:pPr>
        <w:pStyle w:val="ListParagraph"/>
      </w:pPr>
      <w:r>
        <w:t>Language</w:t>
      </w:r>
    </w:p>
    <w:p w14:paraId="19432062" w14:textId="4ECC27D9" w:rsidR="006179CA" w:rsidRPr="006179CA" w:rsidRDefault="006179CA" w:rsidP="00B23E91">
      <w:pPr>
        <w:pStyle w:val="ListParagraph"/>
      </w:pPr>
      <w:r>
        <w:t>Keep it simple</w:t>
      </w:r>
    </w:p>
    <w:p w14:paraId="1012963B" w14:textId="5635EAD9" w:rsidR="003D2D73" w:rsidRDefault="003D2D73" w:rsidP="003D2D73">
      <w:pPr>
        <w:pStyle w:val="Heading3"/>
      </w:pPr>
      <w:r w:rsidRPr="00EA125C">
        <w:t xml:space="preserve">What </w:t>
      </w:r>
      <w:r>
        <w:t>do we need to learn by doing</w:t>
      </w:r>
      <w:r w:rsidRPr="00EA125C">
        <w:t>?</w:t>
      </w:r>
    </w:p>
    <w:p w14:paraId="6D7F5C3F" w14:textId="01A4CE64" w:rsidR="004508EE" w:rsidRDefault="004508EE" w:rsidP="00B23E91">
      <w:pPr>
        <w:pStyle w:val="ListParagraph"/>
      </w:pPr>
      <w:r>
        <w:t>Capturing stories</w:t>
      </w:r>
    </w:p>
    <w:p w14:paraId="2A8E7BD7" w14:textId="7832E55F" w:rsidR="004508EE" w:rsidRDefault="004508EE" w:rsidP="00B23E91">
      <w:pPr>
        <w:pStyle w:val="ListParagraph"/>
      </w:pPr>
      <w:r>
        <w:t>Stay focussed</w:t>
      </w:r>
    </w:p>
    <w:p w14:paraId="539663D3" w14:textId="0C8A6247" w:rsidR="004508EE" w:rsidRPr="004508EE" w:rsidRDefault="004508EE" w:rsidP="00B23E91">
      <w:pPr>
        <w:pStyle w:val="ListParagraph"/>
      </w:pPr>
      <w:r>
        <w:t>Collaborative</w:t>
      </w:r>
    </w:p>
    <w:p w14:paraId="341A1918" w14:textId="33E8FB9C" w:rsidR="003D2D73" w:rsidRDefault="003D2D73" w:rsidP="003D2D73">
      <w:pPr>
        <w:pStyle w:val="Heading3"/>
      </w:pPr>
      <w:r>
        <w:lastRenderedPageBreak/>
        <w:t>How do we make sure everyone is included?</w:t>
      </w:r>
    </w:p>
    <w:p w14:paraId="0C0963E5" w14:textId="61017234" w:rsidR="004508EE" w:rsidRDefault="004508EE" w:rsidP="00B23E91">
      <w:pPr>
        <w:pStyle w:val="ListParagraph"/>
      </w:pPr>
      <w:r>
        <w:t>Make it compulsory</w:t>
      </w:r>
    </w:p>
    <w:p w14:paraId="0F871540" w14:textId="3FC22683" w:rsidR="004508EE" w:rsidRDefault="004508EE" w:rsidP="00B23E91">
      <w:pPr>
        <w:pStyle w:val="ListParagraph"/>
      </w:pPr>
      <w:r>
        <w:t>Throug</w:t>
      </w:r>
      <w:r w:rsidR="0013353A">
        <w:t>h people’s rehab</w:t>
      </w:r>
    </w:p>
    <w:p w14:paraId="2EAC308E" w14:textId="241F59F1" w:rsidR="0013353A" w:rsidRPr="004508EE" w:rsidRDefault="0013353A" w:rsidP="00B23E91">
      <w:pPr>
        <w:pStyle w:val="ListParagraph"/>
      </w:pPr>
      <w:r>
        <w:t>Through volunteering</w:t>
      </w:r>
    </w:p>
    <w:p w14:paraId="68418861" w14:textId="77777777" w:rsidR="003D2D73" w:rsidRDefault="003D2D73" w:rsidP="003D2D73">
      <w:pPr>
        <w:pStyle w:val="Heading3"/>
      </w:pPr>
      <w:r w:rsidRPr="00EA125C">
        <w:t>What are our next wise steps?</w:t>
      </w:r>
    </w:p>
    <w:p w14:paraId="264F0E40" w14:textId="4C007A60" w:rsidR="00A20858" w:rsidRDefault="00A20858" w:rsidP="00B23E91">
      <w:pPr>
        <w:pStyle w:val="ListParagraph"/>
      </w:pPr>
      <w:r>
        <w:t>Identify stakeholders – meet 6729 Bakery</w:t>
      </w:r>
    </w:p>
    <w:p w14:paraId="4963A591" w14:textId="739A7BB4" w:rsidR="00A20858" w:rsidRDefault="00A20858" w:rsidP="00B23E91">
      <w:pPr>
        <w:pStyle w:val="ListParagraph"/>
      </w:pPr>
      <w:r>
        <w:t>Set some project goals</w:t>
      </w:r>
    </w:p>
    <w:p w14:paraId="08889D5B" w14:textId="1B10DD41" w:rsidR="00A20858" w:rsidRDefault="00A20858" w:rsidP="00B23E91">
      <w:pPr>
        <w:pStyle w:val="ListParagraph"/>
      </w:pPr>
      <w:r>
        <w:t>Funding?</w:t>
      </w:r>
    </w:p>
    <w:p w14:paraId="5F9DE373" w14:textId="4E07824B" w:rsidR="00A20858" w:rsidRDefault="00A20858" w:rsidP="00B23E91">
      <w:pPr>
        <w:pStyle w:val="ListParagraph"/>
      </w:pPr>
      <w:r>
        <w:t>Start roadshow at AB Patterson</w:t>
      </w:r>
      <w:r w:rsidR="002808B7">
        <w:t xml:space="preserve"> College </w:t>
      </w:r>
    </w:p>
    <w:p w14:paraId="1902EFD1" w14:textId="19DC777E" w:rsidR="00BD71AC" w:rsidRDefault="00BD71AC" w:rsidP="00BD71AC">
      <w:pPr>
        <w:pStyle w:val="Heading2"/>
      </w:pPr>
      <w:r>
        <w:t>Project 1</w:t>
      </w:r>
      <w:r w:rsidR="00C3580A">
        <w:t>3</w:t>
      </w:r>
    </w:p>
    <w:p w14:paraId="20B6E810" w14:textId="77777777" w:rsidR="00BD71AC" w:rsidRPr="00FA57D8" w:rsidRDefault="00BD71AC" w:rsidP="00BD71AC">
      <w:pPr>
        <w:pStyle w:val="Heading3"/>
        <w:rPr>
          <w:sz w:val="24"/>
          <w:lang w:val="en-GB"/>
        </w:rPr>
      </w:pPr>
      <w:r w:rsidRPr="00EA1588">
        <w:t>Host Idea</w:t>
      </w:r>
      <w:r>
        <w:t xml:space="preserve"> – How do we approach cinemas to include audio descriptions in their venues?</w:t>
      </w:r>
    </w:p>
    <w:p w14:paraId="027DF3E6" w14:textId="0F75E01A" w:rsidR="00BD71AC" w:rsidRPr="00036D29" w:rsidRDefault="00BD71AC" w:rsidP="00120984">
      <w:pPr>
        <w:pStyle w:val="ListParagraph"/>
      </w:pPr>
      <w:r>
        <w:t xml:space="preserve">Form a working party </w:t>
      </w:r>
      <w:r w:rsidR="00120984">
        <w:t>e</w:t>
      </w:r>
      <w:r>
        <w:t>.g. Headphones, seat numbers in braille</w:t>
      </w:r>
    </w:p>
    <w:p w14:paraId="350267FE" w14:textId="77777777" w:rsidR="00BD71AC" w:rsidRDefault="00BD71AC" w:rsidP="00BD71AC">
      <w:pPr>
        <w:pStyle w:val="Heading3"/>
      </w:pPr>
      <w:r>
        <w:t>Perhaps the Gold Coast community wasn’t quite ready for this conversation yet…</w:t>
      </w:r>
    </w:p>
    <w:p w14:paraId="385C3FE9" w14:textId="0011C3C8" w:rsidR="00BD71AC" w:rsidRDefault="00BD71AC" w:rsidP="00BD71AC">
      <w:r>
        <w:t>Julie, who proposed the question, may need to take a step back and reframe the question…</w:t>
      </w:r>
    </w:p>
    <w:p w14:paraId="111E5EE0" w14:textId="54CA8F32" w:rsidR="00BD71AC" w:rsidRPr="0013353A" w:rsidRDefault="00BD71AC" w:rsidP="00BD71AC">
      <w:r w:rsidRPr="00E85696">
        <w:t>The answers were illusive this time. This issue will need to be revisited when the community is ready…</w:t>
      </w:r>
    </w:p>
    <w:p w14:paraId="586A7992" w14:textId="7DB00CFB" w:rsidR="001A14A4" w:rsidRDefault="001A14A4" w:rsidP="001A14A4">
      <w:pPr>
        <w:pStyle w:val="Heading1"/>
      </w:pPr>
      <w:r>
        <w:t>Conclusion</w:t>
      </w:r>
      <w:bookmarkEnd w:id="9"/>
    </w:p>
    <w:p w14:paraId="5B0D91A7" w14:textId="2618A1D6" w:rsidR="002E3BCD" w:rsidRPr="0041398D" w:rsidRDefault="002E3BCD" w:rsidP="007D5C8D">
      <w:r>
        <w:t>Thanks to everyone who came along to Changing Lives, Changing Communities</w:t>
      </w:r>
      <w:r w:rsidR="0041398D">
        <w:t xml:space="preserve"> </w:t>
      </w:r>
      <w:r w:rsidR="00555E70">
        <w:t>Gold Coast</w:t>
      </w:r>
      <w:r>
        <w:t xml:space="preserve">. We know you have made a difference. </w:t>
      </w:r>
      <w:r w:rsidR="00DD6D67">
        <w:t>At the end of</w:t>
      </w:r>
      <w:r>
        <w:t xml:space="preserve"> the two days, we asked participants: </w:t>
      </w:r>
      <w:r w:rsidR="000B4FD3">
        <w:t xml:space="preserve">What have I learned that will stay in my </w:t>
      </w:r>
      <w:r>
        <w:t>heart and mind? These are your responses:</w:t>
      </w:r>
    </w:p>
    <w:p w14:paraId="5A4A6501" w14:textId="3754CA94" w:rsidR="00056E49" w:rsidRDefault="00056E49" w:rsidP="00B23E91">
      <w:pPr>
        <w:pStyle w:val="ListParagraph"/>
      </w:pPr>
      <w:r>
        <w:t>Passion</w:t>
      </w:r>
    </w:p>
    <w:p w14:paraId="60473525" w14:textId="3D720584" w:rsidR="00FA0D2C" w:rsidRDefault="00FA0D2C" w:rsidP="00B23E91">
      <w:pPr>
        <w:pStyle w:val="ListParagraph"/>
      </w:pPr>
      <w:r>
        <w:t>Opportunity and hope</w:t>
      </w:r>
    </w:p>
    <w:p w14:paraId="3A2926B9" w14:textId="6AA0FCDF" w:rsidR="000F4BC3" w:rsidRDefault="000F4BC3" w:rsidP="00B23E91">
      <w:pPr>
        <w:pStyle w:val="ListParagraph"/>
      </w:pPr>
      <w:r>
        <w:t>Fully accessible</w:t>
      </w:r>
    </w:p>
    <w:p w14:paraId="3D11F557" w14:textId="30EB8768" w:rsidR="000F4BC3" w:rsidRDefault="000B4FD3" w:rsidP="00B23E91">
      <w:pPr>
        <w:pStyle w:val="ListParagraph"/>
      </w:pPr>
      <w:r>
        <w:t>Graphic ideas of inclusion</w:t>
      </w:r>
    </w:p>
    <w:p w14:paraId="56B67B5E" w14:textId="0A2F0D39" w:rsidR="000B4FD3" w:rsidRDefault="000B4FD3" w:rsidP="00B23E91">
      <w:pPr>
        <w:pStyle w:val="ListParagraph"/>
      </w:pPr>
      <w:r>
        <w:t>Connecting with others to create change</w:t>
      </w:r>
    </w:p>
    <w:p w14:paraId="4A1AF635" w14:textId="45EF9C2D" w:rsidR="000B4FD3" w:rsidRDefault="000B4FD3" w:rsidP="00B23E91">
      <w:pPr>
        <w:pStyle w:val="ListParagraph"/>
      </w:pPr>
      <w:r>
        <w:t>Endless possibilities when collective and community come together</w:t>
      </w:r>
    </w:p>
    <w:p w14:paraId="144738CD" w14:textId="479D6A38" w:rsidR="000B4FD3" w:rsidRDefault="000B4FD3" w:rsidP="00B23E91">
      <w:pPr>
        <w:pStyle w:val="ListParagraph"/>
      </w:pPr>
      <w:r>
        <w:t>Stories are where the magic happens</w:t>
      </w:r>
    </w:p>
    <w:p w14:paraId="7D00CBCB" w14:textId="6DE87442" w:rsidR="000B4FD3" w:rsidRPr="007E7CBA" w:rsidRDefault="000B4FD3" w:rsidP="00B23E91">
      <w:pPr>
        <w:pStyle w:val="ListParagraph"/>
      </w:pPr>
      <w:r>
        <w:t>Same path</w:t>
      </w:r>
    </w:p>
    <w:p w14:paraId="1EFB74C3" w14:textId="29FE03CA" w:rsidR="0055670C" w:rsidRPr="004734EC" w:rsidRDefault="0055670C" w:rsidP="0000729D">
      <w:pPr>
        <w:rPr>
          <w:szCs w:val="22"/>
        </w:rPr>
      </w:pPr>
      <w:r w:rsidRPr="004734EC">
        <w:rPr>
          <w:szCs w:val="22"/>
        </w:rPr>
        <w:t>Changing Lives, Changing Communities</w:t>
      </w:r>
      <w:r w:rsidR="00007DB1">
        <w:rPr>
          <w:szCs w:val="22"/>
        </w:rPr>
        <w:t xml:space="preserve"> </w:t>
      </w:r>
      <w:r w:rsidR="00555E70">
        <w:rPr>
          <w:szCs w:val="22"/>
        </w:rPr>
        <w:t>Gold Coast</w:t>
      </w:r>
      <w:r w:rsidRPr="004734EC">
        <w:rPr>
          <w:szCs w:val="22"/>
        </w:rPr>
        <w:t xml:space="preserve"> is a proud partnership between: Queenslanders with Disability Network (QDN), </w:t>
      </w:r>
      <w:r w:rsidR="005D2FB5">
        <w:rPr>
          <w:szCs w:val="22"/>
        </w:rPr>
        <w:t>National Disability Insurance Agency (NDIA), Queensland Council of Social Service (QCOSS)</w:t>
      </w:r>
      <w:r w:rsidR="007850F3">
        <w:rPr>
          <w:szCs w:val="22"/>
        </w:rPr>
        <w:t>,</w:t>
      </w:r>
      <w:r w:rsidR="005D2FB5">
        <w:rPr>
          <w:szCs w:val="22"/>
        </w:rPr>
        <w:t xml:space="preserve"> </w:t>
      </w:r>
      <w:r w:rsidRPr="004734EC">
        <w:rPr>
          <w:szCs w:val="22"/>
        </w:rPr>
        <w:t>Anti</w:t>
      </w:r>
      <w:r w:rsidR="00A23538">
        <w:rPr>
          <w:szCs w:val="22"/>
        </w:rPr>
        <w:t xml:space="preserve"> </w:t>
      </w:r>
      <w:r w:rsidRPr="004734EC">
        <w:rPr>
          <w:szCs w:val="22"/>
        </w:rPr>
        <w:t>Discrimination Commission Queensland</w:t>
      </w:r>
      <w:r w:rsidR="007850F3">
        <w:rPr>
          <w:szCs w:val="22"/>
        </w:rPr>
        <w:t xml:space="preserve">, and </w:t>
      </w:r>
      <w:r w:rsidR="00555E70">
        <w:rPr>
          <w:szCs w:val="22"/>
        </w:rPr>
        <w:t>City of Gold Coast Council</w:t>
      </w:r>
      <w:r w:rsidR="005D2FB5">
        <w:rPr>
          <w:szCs w:val="22"/>
        </w:rPr>
        <w:t>.</w:t>
      </w:r>
      <w:r w:rsidR="00887F3B" w:rsidRPr="004734EC">
        <w:rPr>
          <w:szCs w:val="22"/>
        </w:rPr>
        <w:t xml:space="preserve"> (End of document)</w:t>
      </w:r>
    </w:p>
    <w:sectPr w:rsidR="0055670C" w:rsidRPr="004734EC" w:rsidSect="0069740E">
      <w:headerReference w:type="default" r:id="rId19"/>
      <w:pgSz w:w="11900" w:h="16840"/>
      <w:pgMar w:top="1560" w:right="1797" w:bottom="0" w:left="1797" w:header="708" w:footer="709"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89A840" w14:textId="77777777" w:rsidR="00E6740F" w:rsidRDefault="00E6740F" w:rsidP="005B2DC5">
      <w:r>
        <w:separator/>
      </w:r>
    </w:p>
  </w:endnote>
  <w:endnote w:type="continuationSeparator" w:id="0">
    <w:p w14:paraId="4A576FDC" w14:textId="77777777" w:rsidR="00E6740F" w:rsidRDefault="00E6740F" w:rsidP="005B2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312E7" w14:textId="77777777" w:rsidR="00E04D23" w:rsidRDefault="0069390B" w:rsidP="005B2DC5">
    <w:pPr>
      <w:pStyle w:val="Footer"/>
    </w:pPr>
    <w:sdt>
      <w:sdtPr>
        <w:id w:val="873263891"/>
        <w:placeholder>
          <w:docPart w:val="ED35B1E5FE432348A6D6395523820D29"/>
        </w:placeholder>
        <w:temporary/>
        <w:showingPlcHdr/>
      </w:sdtPr>
      <w:sdtEndPr/>
      <w:sdtContent>
        <w:r w:rsidR="00E04D23">
          <w:t>[Type text]</w:t>
        </w:r>
      </w:sdtContent>
    </w:sdt>
    <w:r w:rsidR="00E04D23">
      <w:ptab w:relativeTo="margin" w:alignment="center" w:leader="none"/>
    </w:r>
    <w:sdt>
      <w:sdtPr>
        <w:id w:val="-1858418972"/>
        <w:placeholder>
          <w:docPart w:val="1C1B9319CE10E146BCCC99F750532727"/>
        </w:placeholder>
        <w:temporary/>
        <w:showingPlcHdr/>
      </w:sdtPr>
      <w:sdtEndPr/>
      <w:sdtContent>
        <w:r w:rsidR="00E04D23">
          <w:t>[Type text]</w:t>
        </w:r>
      </w:sdtContent>
    </w:sdt>
    <w:r w:rsidR="00E04D23">
      <w:ptab w:relativeTo="margin" w:alignment="right" w:leader="none"/>
    </w:r>
    <w:sdt>
      <w:sdtPr>
        <w:id w:val="-2082603170"/>
        <w:placeholder>
          <w:docPart w:val="6EBB4635819C124E842E9AE0BD6A4D52"/>
        </w:placeholder>
        <w:temporary/>
        <w:showingPlcHdr/>
      </w:sdtPr>
      <w:sdtEndPr/>
      <w:sdtContent>
        <w:r w:rsidR="00E04D23">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718" w:type="pct"/>
      <w:tblInd w:w="-567" w:type="dxa"/>
      <w:tblLook w:val="04A0" w:firstRow="1" w:lastRow="0" w:firstColumn="1" w:lastColumn="0" w:noHBand="0" w:noVBand="1"/>
    </w:tblPr>
    <w:tblGrid>
      <w:gridCol w:w="3123"/>
      <w:gridCol w:w="6376"/>
    </w:tblGrid>
    <w:tr w:rsidR="00E04D23" w14:paraId="3ACAD9FA" w14:textId="77777777" w:rsidTr="003D012B">
      <w:tc>
        <w:tcPr>
          <w:tcW w:w="1644" w:type="pct"/>
        </w:tcPr>
        <w:p w14:paraId="2FA1A2D6" w14:textId="4D9C9F3A" w:rsidR="00E04D23" w:rsidRDefault="00E04D23" w:rsidP="002025EB">
          <w:pPr>
            <w:pStyle w:val="Footer"/>
            <w:rPr>
              <w:rStyle w:val="PageNumber"/>
              <w:color w:val="CB3928"/>
            </w:rPr>
          </w:pPr>
          <w:r>
            <w:rPr>
              <w:rStyle w:val="PageNumber"/>
              <w:color w:val="CB3928"/>
            </w:rPr>
            <w:t xml:space="preserve">Page </w:t>
          </w:r>
          <w:r w:rsidRPr="00597D71">
            <w:rPr>
              <w:rStyle w:val="PageNumber"/>
              <w:color w:val="CB3928"/>
            </w:rPr>
            <w:fldChar w:fldCharType="begin"/>
          </w:r>
          <w:r w:rsidRPr="00597D71">
            <w:rPr>
              <w:rStyle w:val="PageNumber"/>
              <w:color w:val="CB3928"/>
            </w:rPr>
            <w:instrText xml:space="preserve"> PAGE </w:instrText>
          </w:r>
          <w:r w:rsidRPr="00597D71">
            <w:rPr>
              <w:rStyle w:val="PageNumber"/>
              <w:color w:val="CB3928"/>
            </w:rPr>
            <w:fldChar w:fldCharType="separate"/>
          </w:r>
          <w:r w:rsidR="0069390B">
            <w:rPr>
              <w:rStyle w:val="PageNumber"/>
              <w:noProof/>
              <w:color w:val="CB3928"/>
            </w:rPr>
            <w:t>32</w:t>
          </w:r>
          <w:r w:rsidRPr="00597D71">
            <w:rPr>
              <w:rStyle w:val="PageNumber"/>
              <w:color w:val="CB3928"/>
            </w:rPr>
            <w:fldChar w:fldCharType="end"/>
          </w:r>
          <w:r w:rsidRPr="009A7353">
            <w:t xml:space="preserve"> /</w:t>
          </w:r>
          <w:r w:rsidRPr="009A7353">
            <w:rPr>
              <w:i/>
            </w:rPr>
            <w:t xml:space="preserve"> </w:t>
          </w:r>
          <w:r w:rsidR="00B10EBA">
            <w:rPr>
              <w:i/>
            </w:rPr>
            <w:t xml:space="preserve">March </w:t>
          </w:r>
          <w:r>
            <w:rPr>
              <w:i/>
            </w:rPr>
            <w:t>201</w:t>
          </w:r>
          <w:r w:rsidR="00B10EBA">
            <w:rPr>
              <w:i/>
            </w:rPr>
            <w:t>9</w:t>
          </w:r>
        </w:p>
      </w:tc>
      <w:tc>
        <w:tcPr>
          <w:tcW w:w="3356" w:type="pct"/>
        </w:tcPr>
        <w:p w14:paraId="66F0B133" w14:textId="6BD19A5A" w:rsidR="00E04D23" w:rsidRPr="001B11A0" w:rsidRDefault="00E04D23" w:rsidP="001B11A0">
          <w:pPr>
            <w:pStyle w:val="Footer"/>
            <w:tabs>
              <w:tab w:val="left" w:pos="4363"/>
              <w:tab w:val="right" w:pos="6029"/>
            </w:tabs>
            <w:jc w:val="right"/>
            <w:rPr>
              <w:rStyle w:val="PageNumber"/>
              <w:b/>
              <w:i/>
              <w:color w:val="CB3928"/>
            </w:rPr>
          </w:pPr>
          <w:r>
            <w:t xml:space="preserve">Changing Lives, Changing Communities </w:t>
          </w:r>
          <w:r w:rsidR="00171C0D">
            <w:t>Gold Coast</w:t>
          </w:r>
        </w:p>
      </w:tc>
    </w:tr>
  </w:tbl>
  <w:p w14:paraId="13192D9B" w14:textId="77777777" w:rsidR="00E04D23" w:rsidRDefault="00E04D23" w:rsidP="005B2DC5">
    <w:pPr>
      <w:pStyle w:val="Footer"/>
      <w:rPr>
        <w:rStyle w:val="PageNumber"/>
        <w:color w:val="CB392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39B497" w14:textId="77777777" w:rsidR="00E6740F" w:rsidRDefault="00E6740F" w:rsidP="005B2DC5">
      <w:r>
        <w:separator/>
      </w:r>
    </w:p>
  </w:footnote>
  <w:footnote w:type="continuationSeparator" w:id="0">
    <w:p w14:paraId="1EFACB23" w14:textId="77777777" w:rsidR="00E6740F" w:rsidRDefault="00E6740F" w:rsidP="005B2D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FE84C" w14:textId="77777777" w:rsidR="00E04D23" w:rsidRDefault="0069390B" w:rsidP="005B2DC5">
    <w:pPr>
      <w:pStyle w:val="Header"/>
    </w:pPr>
    <w:r>
      <w:rPr>
        <w:noProof/>
      </w:rPr>
      <w:pict w14:anchorId="06551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2" type="#_x0000_t75" style="position:absolute;margin-left:0;margin-top:0;width:595.2pt;height:841.9pt;z-index:-251658752;mso-wrap-edited:f;mso-position-horizontal:center;mso-position-horizontal-relative:margin;mso-position-vertical:center;mso-position-vertical-relative:margin" wrapcoords="-27 0 -27 21561 21600 21561 21600 0 -27 0">
          <v:imagedata r:id="rId1" o:title="QC_CI_ReportDocument_APR13_v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3EC91" w14:textId="650C270B" w:rsidR="00E04D23" w:rsidRDefault="00E343BC" w:rsidP="005B2DC5">
    <w:pPr>
      <w:pStyle w:val="Header"/>
    </w:pPr>
    <w:r>
      <w:rPr>
        <w:noProof/>
        <w:lang w:val="en-AU" w:eastAsia="en-AU"/>
      </w:rPr>
      <w:drawing>
        <wp:inline distT="0" distB="0" distL="0" distR="0" wp14:anchorId="1CD507BE" wp14:editId="75B9695E">
          <wp:extent cx="5274310" cy="8459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8459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7B26F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C326E"/>
    <w:multiLevelType w:val="hybridMultilevel"/>
    <w:tmpl w:val="CA883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4F5C0B"/>
    <w:multiLevelType w:val="hybridMultilevel"/>
    <w:tmpl w:val="B6824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6477E3"/>
    <w:multiLevelType w:val="hybridMultilevel"/>
    <w:tmpl w:val="0A720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600401"/>
    <w:multiLevelType w:val="hybridMultilevel"/>
    <w:tmpl w:val="B2E21A7E"/>
    <w:lvl w:ilvl="0" w:tplc="08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A8951F8"/>
    <w:multiLevelType w:val="hybridMultilevel"/>
    <w:tmpl w:val="A6FA4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D00B72"/>
    <w:multiLevelType w:val="hybridMultilevel"/>
    <w:tmpl w:val="7D56CD5A"/>
    <w:lvl w:ilvl="0" w:tplc="9AD08A16">
      <w:start w:val="1"/>
      <w:numFmt w:val="decimal"/>
      <w:pStyle w:val="NumberedList"/>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F8F1AD1"/>
    <w:multiLevelType w:val="hybridMultilevel"/>
    <w:tmpl w:val="FD263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315A15"/>
    <w:multiLevelType w:val="hybridMultilevel"/>
    <w:tmpl w:val="34146C56"/>
    <w:lvl w:ilvl="0" w:tplc="2C148700">
      <w:start w:val="1"/>
      <w:numFmt w:val="bullet"/>
      <w:pStyle w:val="ListParagraph"/>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55F0B84"/>
    <w:multiLevelType w:val="hybridMultilevel"/>
    <w:tmpl w:val="0C845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4C07BB"/>
    <w:multiLevelType w:val="hybridMultilevel"/>
    <w:tmpl w:val="5D504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1126A3"/>
    <w:multiLevelType w:val="hybridMultilevel"/>
    <w:tmpl w:val="AD308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8D39E6"/>
    <w:multiLevelType w:val="hybridMultilevel"/>
    <w:tmpl w:val="CE009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131D32"/>
    <w:multiLevelType w:val="hybridMultilevel"/>
    <w:tmpl w:val="6E24C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5245FC"/>
    <w:multiLevelType w:val="hybridMultilevel"/>
    <w:tmpl w:val="C2F60B36"/>
    <w:lvl w:ilvl="0" w:tplc="7CA2F39C">
      <w:start w:val="1"/>
      <w:numFmt w:val="decimal"/>
      <w:pStyle w:val="Tablecaption"/>
      <w:suff w:val="space"/>
      <w:lvlText w:val="Table %1:"/>
      <w:lvlJc w:val="left"/>
      <w:pPr>
        <w:ind w:left="360" w:hanging="360"/>
      </w:pPr>
      <w:rPr>
        <w:rFonts w:ascii="Arial" w:hAnsi="Arial" w:hint="default"/>
        <w:b/>
        <w:i w:val="0"/>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BC205DB"/>
    <w:multiLevelType w:val="hybridMultilevel"/>
    <w:tmpl w:val="3C560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A646D8"/>
    <w:multiLevelType w:val="hybridMultilevel"/>
    <w:tmpl w:val="31C840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0214D6A"/>
    <w:multiLevelType w:val="hybridMultilevel"/>
    <w:tmpl w:val="1D084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57F305D"/>
    <w:multiLevelType w:val="hybridMultilevel"/>
    <w:tmpl w:val="4CD4D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59B52A1"/>
    <w:multiLevelType w:val="hybridMultilevel"/>
    <w:tmpl w:val="829C3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5F555EC"/>
    <w:multiLevelType w:val="hybridMultilevel"/>
    <w:tmpl w:val="ECBC8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6C34FC9"/>
    <w:multiLevelType w:val="hybridMultilevel"/>
    <w:tmpl w:val="3B162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E040178"/>
    <w:multiLevelType w:val="hybridMultilevel"/>
    <w:tmpl w:val="2BC814A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2FC965C5"/>
    <w:multiLevelType w:val="hybridMultilevel"/>
    <w:tmpl w:val="28BAE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42D4E58"/>
    <w:multiLevelType w:val="hybridMultilevel"/>
    <w:tmpl w:val="6DF02246"/>
    <w:lvl w:ilvl="0" w:tplc="240E9228">
      <w:start w:val="1"/>
      <w:numFmt w:val="decimal"/>
      <w:pStyle w:val="Figurecaption"/>
      <w:suff w:val="space"/>
      <w:lvlText w:val="Figure %1:"/>
      <w:lvlJc w:val="left"/>
      <w:pPr>
        <w:ind w:left="360" w:hanging="360"/>
      </w:pPr>
      <w:rPr>
        <w:rFonts w:ascii="Arial" w:hAnsi="Arial"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74E6CA1"/>
    <w:multiLevelType w:val="hybridMultilevel"/>
    <w:tmpl w:val="75C6A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74F0ECB"/>
    <w:multiLevelType w:val="hybridMultilevel"/>
    <w:tmpl w:val="79D43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9390BC9"/>
    <w:multiLevelType w:val="hybridMultilevel"/>
    <w:tmpl w:val="C0680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B805893"/>
    <w:multiLevelType w:val="hybridMultilevel"/>
    <w:tmpl w:val="A64E9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3B20F1"/>
    <w:multiLevelType w:val="hybridMultilevel"/>
    <w:tmpl w:val="CFD22460"/>
    <w:lvl w:ilvl="0" w:tplc="551A5224">
      <w:numFmt w:val="bullet"/>
      <w:lvlText w:val="-"/>
      <w:lvlJc w:val="left"/>
      <w:pPr>
        <w:ind w:left="108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A026B4F"/>
    <w:multiLevelType w:val="hybridMultilevel"/>
    <w:tmpl w:val="F0BE6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ADC2853"/>
    <w:multiLevelType w:val="hybridMultilevel"/>
    <w:tmpl w:val="5D8A1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AEA26F7"/>
    <w:multiLevelType w:val="hybridMultilevel"/>
    <w:tmpl w:val="256AB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BA82008"/>
    <w:multiLevelType w:val="hybridMultilevel"/>
    <w:tmpl w:val="11F8B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C9A7B8E"/>
    <w:multiLevelType w:val="hybridMultilevel"/>
    <w:tmpl w:val="B478C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CF63F9F"/>
    <w:multiLevelType w:val="hybridMultilevel"/>
    <w:tmpl w:val="D938B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07324B4"/>
    <w:multiLevelType w:val="hybridMultilevel"/>
    <w:tmpl w:val="94DA1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200159F"/>
    <w:multiLevelType w:val="hybridMultilevel"/>
    <w:tmpl w:val="8416E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37155B9"/>
    <w:multiLevelType w:val="hybridMultilevel"/>
    <w:tmpl w:val="ADB0A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67F0E8E"/>
    <w:multiLevelType w:val="hybridMultilevel"/>
    <w:tmpl w:val="6FB844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76A55E9"/>
    <w:multiLevelType w:val="hybridMultilevel"/>
    <w:tmpl w:val="47B8E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A7925C6"/>
    <w:multiLevelType w:val="hybridMultilevel"/>
    <w:tmpl w:val="CBE24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B883D91"/>
    <w:multiLevelType w:val="hybridMultilevel"/>
    <w:tmpl w:val="2558EB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C3E6D53"/>
    <w:multiLevelType w:val="hybridMultilevel"/>
    <w:tmpl w:val="A114E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C4801C9"/>
    <w:multiLevelType w:val="hybridMultilevel"/>
    <w:tmpl w:val="6A84B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F493539"/>
    <w:multiLevelType w:val="hybridMultilevel"/>
    <w:tmpl w:val="20D00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2BE66B4"/>
    <w:multiLevelType w:val="hybridMultilevel"/>
    <w:tmpl w:val="9E886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2FF1714"/>
    <w:multiLevelType w:val="hybridMultilevel"/>
    <w:tmpl w:val="2F5E9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6BC1663"/>
    <w:multiLevelType w:val="hybridMultilevel"/>
    <w:tmpl w:val="34FAC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AA165D9"/>
    <w:multiLevelType w:val="hybridMultilevel"/>
    <w:tmpl w:val="035A0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0AE0593"/>
    <w:multiLevelType w:val="hybridMultilevel"/>
    <w:tmpl w:val="ABAC5D26"/>
    <w:lvl w:ilvl="0" w:tplc="551A5224">
      <w:numFmt w:val="bullet"/>
      <w:lvlText w:val="-"/>
      <w:lvlJc w:val="left"/>
      <w:pPr>
        <w:ind w:left="1080" w:hanging="360"/>
      </w:pPr>
      <w:rPr>
        <w:rFonts w:ascii="Arial" w:eastAsiaTheme="minorEastAsia"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 w15:restartNumberingAfterBreak="0">
    <w:nsid w:val="70BF2718"/>
    <w:multiLevelType w:val="hybridMultilevel"/>
    <w:tmpl w:val="D6F05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1B62149"/>
    <w:multiLevelType w:val="hybridMultilevel"/>
    <w:tmpl w:val="4ADC5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AF42452"/>
    <w:multiLevelType w:val="hybridMultilevel"/>
    <w:tmpl w:val="26B2B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BEE25A0"/>
    <w:multiLevelType w:val="hybridMultilevel"/>
    <w:tmpl w:val="6F487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24"/>
  </w:num>
  <w:num w:numId="4">
    <w:abstractNumId w:val="8"/>
  </w:num>
  <w:num w:numId="5">
    <w:abstractNumId w:val="6"/>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num>
  <w:num w:numId="8">
    <w:abstractNumId w:val="51"/>
  </w:num>
  <w:num w:numId="9">
    <w:abstractNumId w:val="16"/>
  </w:num>
  <w:num w:numId="10">
    <w:abstractNumId w:val="38"/>
  </w:num>
  <w:num w:numId="11">
    <w:abstractNumId w:val="42"/>
  </w:num>
  <w:num w:numId="12">
    <w:abstractNumId w:val="43"/>
  </w:num>
  <w:num w:numId="13">
    <w:abstractNumId w:val="15"/>
  </w:num>
  <w:num w:numId="14">
    <w:abstractNumId w:val="3"/>
  </w:num>
  <w:num w:numId="15">
    <w:abstractNumId w:val="37"/>
  </w:num>
  <w:num w:numId="16">
    <w:abstractNumId w:val="11"/>
  </w:num>
  <w:num w:numId="17">
    <w:abstractNumId w:val="9"/>
  </w:num>
  <w:num w:numId="18">
    <w:abstractNumId w:val="39"/>
  </w:num>
  <w:num w:numId="19">
    <w:abstractNumId w:val="50"/>
  </w:num>
  <w:num w:numId="20">
    <w:abstractNumId w:val="19"/>
  </w:num>
  <w:num w:numId="21">
    <w:abstractNumId w:val="36"/>
  </w:num>
  <w:num w:numId="22">
    <w:abstractNumId w:val="27"/>
  </w:num>
  <w:num w:numId="23">
    <w:abstractNumId w:val="33"/>
  </w:num>
  <w:num w:numId="24">
    <w:abstractNumId w:val="18"/>
  </w:num>
  <w:num w:numId="25">
    <w:abstractNumId w:val="2"/>
  </w:num>
  <w:num w:numId="26">
    <w:abstractNumId w:val="20"/>
  </w:num>
  <w:num w:numId="27">
    <w:abstractNumId w:val="25"/>
  </w:num>
  <w:num w:numId="28">
    <w:abstractNumId w:val="52"/>
  </w:num>
  <w:num w:numId="29">
    <w:abstractNumId w:val="21"/>
  </w:num>
  <w:num w:numId="30">
    <w:abstractNumId w:val="32"/>
  </w:num>
  <w:num w:numId="31">
    <w:abstractNumId w:val="28"/>
  </w:num>
  <w:num w:numId="32">
    <w:abstractNumId w:val="48"/>
  </w:num>
  <w:num w:numId="33">
    <w:abstractNumId w:val="7"/>
  </w:num>
  <w:num w:numId="34">
    <w:abstractNumId w:val="26"/>
  </w:num>
  <w:num w:numId="35">
    <w:abstractNumId w:val="34"/>
  </w:num>
  <w:num w:numId="36">
    <w:abstractNumId w:val="35"/>
  </w:num>
  <w:num w:numId="37">
    <w:abstractNumId w:val="5"/>
  </w:num>
  <w:num w:numId="38">
    <w:abstractNumId w:val="40"/>
  </w:num>
  <w:num w:numId="39">
    <w:abstractNumId w:val="47"/>
  </w:num>
  <w:num w:numId="40">
    <w:abstractNumId w:val="1"/>
  </w:num>
  <w:num w:numId="41">
    <w:abstractNumId w:val="31"/>
  </w:num>
  <w:num w:numId="42">
    <w:abstractNumId w:val="13"/>
  </w:num>
  <w:num w:numId="43">
    <w:abstractNumId w:val="54"/>
  </w:num>
  <w:num w:numId="44">
    <w:abstractNumId w:val="49"/>
  </w:num>
  <w:num w:numId="45">
    <w:abstractNumId w:val="46"/>
  </w:num>
  <w:num w:numId="46">
    <w:abstractNumId w:val="53"/>
  </w:num>
  <w:num w:numId="47">
    <w:abstractNumId w:val="12"/>
  </w:num>
  <w:num w:numId="48">
    <w:abstractNumId w:val="23"/>
  </w:num>
  <w:num w:numId="49">
    <w:abstractNumId w:val="17"/>
  </w:num>
  <w:num w:numId="50">
    <w:abstractNumId w:val="30"/>
  </w:num>
  <w:num w:numId="51">
    <w:abstractNumId w:val="45"/>
  </w:num>
  <w:num w:numId="52">
    <w:abstractNumId w:val="10"/>
  </w:num>
  <w:num w:numId="53">
    <w:abstractNumId w:val="4"/>
  </w:num>
  <w:num w:numId="54">
    <w:abstractNumId w:val="29"/>
  </w:num>
  <w:num w:numId="55">
    <w:abstractNumId w:val="4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720"/>
  <w:characterSpacingControl w:val="doNotCompress"/>
  <w:hdrShapeDefaults>
    <o:shapedefaults v:ext="edit" spidmax="2053"/>
    <o:shapelayout v:ext="edit">
      <o:idmap v:ext="edit" data="2"/>
    </o:shapelayout>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B30"/>
    <w:rsid w:val="00000550"/>
    <w:rsid w:val="00001CFA"/>
    <w:rsid w:val="000025CA"/>
    <w:rsid w:val="00002CF2"/>
    <w:rsid w:val="00002DC1"/>
    <w:rsid w:val="00002ED8"/>
    <w:rsid w:val="000036DA"/>
    <w:rsid w:val="00003883"/>
    <w:rsid w:val="00003E86"/>
    <w:rsid w:val="000045A4"/>
    <w:rsid w:val="00004D7A"/>
    <w:rsid w:val="0000512A"/>
    <w:rsid w:val="0000729D"/>
    <w:rsid w:val="00007DB1"/>
    <w:rsid w:val="00010C74"/>
    <w:rsid w:val="00011EEA"/>
    <w:rsid w:val="000129C9"/>
    <w:rsid w:val="00012FCC"/>
    <w:rsid w:val="00013018"/>
    <w:rsid w:val="00013361"/>
    <w:rsid w:val="00014167"/>
    <w:rsid w:val="00015CE1"/>
    <w:rsid w:val="00015D29"/>
    <w:rsid w:val="00016808"/>
    <w:rsid w:val="00017A30"/>
    <w:rsid w:val="00020220"/>
    <w:rsid w:val="00021FE1"/>
    <w:rsid w:val="00022946"/>
    <w:rsid w:val="0002331D"/>
    <w:rsid w:val="00025E80"/>
    <w:rsid w:val="000306E8"/>
    <w:rsid w:val="00032F47"/>
    <w:rsid w:val="00033010"/>
    <w:rsid w:val="0003426B"/>
    <w:rsid w:val="00037597"/>
    <w:rsid w:val="00042646"/>
    <w:rsid w:val="00042706"/>
    <w:rsid w:val="00042E41"/>
    <w:rsid w:val="000435DF"/>
    <w:rsid w:val="00043822"/>
    <w:rsid w:val="00043E16"/>
    <w:rsid w:val="00044011"/>
    <w:rsid w:val="00044761"/>
    <w:rsid w:val="00045CF0"/>
    <w:rsid w:val="00046024"/>
    <w:rsid w:val="00046758"/>
    <w:rsid w:val="00047513"/>
    <w:rsid w:val="0004768D"/>
    <w:rsid w:val="00047A58"/>
    <w:rsid w:val="00053687"/>
    <w:rsid w:val="00054322"/>
    <w:rsid w:val="00054E78"/>
    <w:rsid w:val="000557A5"/>
    <w:rsid w:val="00055E26"/>
    <w:rsid w:val="00056E49"/>
    <w:rsid w:val="000601FF"/>
    <w:rsid w:val="00065AF2"/>
    <w:rsid w:val="00066A6D"/>
    <w:rsid w:val="00067C05"/>
    <w:rsid w:val="00070072"/>
    <w:rsid w:val="00070347"/>
    <w:rsid w:val="0007049E"/>
    <w:rsid w:val="00070603"/>
    <w:rsid w:val="00073391"/>
    <w:rsid w:val="0007413A"/>
    <w:rsid w:val="00074D94"/>
    <w:rsid w:val="00076C37"/>
    <w:rsid w:val="00077ECE"/>
    <w:rsid w:val="0008179C"/>
    <w:rsid w:val="00082AD3"/>
    <w:rsid w:val="00082D43"/>
    <w:rsid w:val="0008381B"/>
    <w:rsid w:val="00083A38"/>
    <w:rsid w:val="00083D0C"/>
    <w:rsid w:val="00084E2E"/>
    <w:rsid w:val="00084F72"/>
    <w:rsid w:val="0008564E"/>
    <w:rsid w:val="000865C4"/>
    <w:rsid w:val="0008663A"/>
    <w:rsid w:val="00086925"/>
    <w:rsid w:val="00087A6E"/>
    <w:rsid w:val="00090F1E"/>
    <w:rsid w:val="0009118F"/>
    <w:rsid w:val="000915DF"/>
    <w:rsid w:val="00091B96"/>
    <w:rsid w:val="00091E19"/>
    <w:rsid w:val="00092C20"/>
    <w:rsid w:val="0009656D"/>
    <w:rsid w:val="00097D66"/>
    <w:rsid w:val="000A0058"/>
    <w:rsid w:val="000A06A9"/>
    <w:rsid w:val="000A0B0A"/>
    <w:rsid w:val="000A0C30"/>
    <w:rsid w:val="000A18EB"/>
    <w:rsid w:val="000A1DDC"/>
    <w:rsid w:val="000A45A8"/>
    <w:rsid w:val="000A4E6A"/>
    <w:rsid w:val="000A67D3"/>
    <w:rsid w:val="000B0362"/>
    <w:rsid w:val="000B11E1"/>
    <w:rsid w:val="000B23DC"/>
    <w:rsid w:val="000B35D6"/>
    <w:rsid w:val="000B3D8E"/>
    <w:rsid w:val="000B4FD3"/>
    <w:rsid w:val="000B5953"/>
    <w:rsid w:val="000B60D5"/>
    <w:rsid w:val="000B68FA"/>
    <w:rsid w:val="000C07D4"/>
    <w:rsid w:val="000C0BD6"/>
    <w:rsid w:val="000C1C78"/>
    <w:rsid w:val="000C1CAE"/>
    <w:rsid w:val="000C23B6"/>
    <w:rsid w:val="000C2C1C"/>
    <w:rsid w:val="000C5794"/>
    <w:rsid w:val="000C7846"/>
    <w:rsid w:val="000C7C59"/>
    <w:rsid w:val="000D21CE"/>
    <w:rsid w:val="000D426F"/>
    <w:rsid w:val="000D4350"/>
    <w:rsid w:val="000D49E5"/>
    <w:rsid w:val="000D4FC6"/>
    <w:rsid w:val="000D6997"/>
    <w:rsid w:val="000D75D8"/>
    <w:rsid w:val="000E2F65"/>
    <w:rsid w:val="000E4388"/>
    <w:rsid w:val="000E5191"/>
    <w:rsid w:val="000E5F54"/>
    <w:rsid w:val="000E6EF8"/>
    <w:rsid w:val="000E7B0D"/>
    <w:rsid w:val="000F01EA"/>
    <w:rsid w:val="000F17C8"/>
    <w:rsid w:val="000F1C5D"/>
    <w:rsid w:val="000F2C02"/>
    <w:rsid w:val="000F3470"/>
    <w:rsid w:val="000F4BC3"/>
    <w:rsid w:val="000F4DE8"/>
    <w:rsid w:val="000F4E91"/>
    <w:rsid w:val="000F6721"/>
    <w:rsid w:val="0010034E"/>
    <w:rsid w:val="00101512"/>
    <w:rsid w:val="00101B0C"/>
    <w:rsid w:val="00101E2C"/>
    <w:rsid w:val="00103F6C"/>
    <w:rsid w:val="00106B3D"/>
    <w:rsid w:val="00110CC4"/>
    <w:rsid w:val="00111693"/>
    <w:rsid w:val="001118F5"/>
    <w:rsid w:val="00112131"/>
    <w:rsid w:val="00113E89"/>
    <w:rsid w:val="001141BD"/>
    <w:rsid w:val="0011640F"/>
    <w:rsid w:val="00120984"/>
    <w:rsid w:val="00121EBF"/>
    <w:rsid w:val="001220FD"/>
    <w:rsid w:val="00122932"/>
    <w:rsid w:val="00122CD2"/>
    <w:rsid w:val="00123176"/>
    <w:rsid w:val="0012375F"/>
    <w:rsid w:val="001249D0"/>
    <w:rsid w:val="0012543B"/>
    <w:rsid w:val="001267A5"/>
    <w:rsid w:val="00126B9D"/>
    <w:rsid w:val="00131704"/>
    <w:rsid w:val="00131E97"/>
    <w:rsid w:val="001326B5"/>
    <w:rsid w:val="0013353A"/>
    <w:rsid w:val="00134E85"/>
    <w:rsid w:val="00137689"/>
    <w:rsid w:val="001405FB"/>
    <w:rsid w:val="00141738"/>
    <w:rsid w:val="001419C0"/>
    <w:rsid w:val="0014317E"/>
    <w:rsid w:val="0014367F"/>
    <w:rsid w:val="00143D0B"/>
    <w:rsid w:val="0015012A"/>
    <w:rsid w:val="001508A5"/>
    <w:rsid w:val="00151B77"/>
    <w:rsid w:val="00152479"/>
    <w:rsid w:val="001552E8"/>
    <w:rsid w:val="001553B4"/>
    <w:rsid w:val="00156559"/>
    <w:rsid w:val="00157212"/>
    <w:rsid w:val="001573AD"/>
    <w:rsid w:val="001575F8"/>
    <w:rsid w:val="0016290B"/>
    <w:rsid w:val="00164CAF"/>
    <w:rsid w:val="00165579"/>
    <w:rsid w:val="00165D6A"/>
    <w:rsid w:val="00165E51"/>
    <w:rsid w:val="00166183"/>
    <w:rsid w:val="001668FB"/>
    <w:rsid w:val="0016796C"/>
    <w:rsid w:val="00167B53"/>
    <w:rsid w:val="00167CBA"/>
    <w:rsid w:val="00170D71"/>
    <w:rsid w:val="00170EDF"/>
    <w:rsid w:val="00171C0D"/>
    <w:rsid w:val="00172A85"/>
    <w:rsid w:val="00172D0A"/>
    <w:rsid w:val="00172F2B"/>
    <w:rsid w:val="00173804"/>
    <w:rsid w:val="001801EC"/>
    <w:rsid w:val="00180330"/>
    <w:rsid w:val="00180C17"/>
    <w:rsid w:val="001825D6"/>
    <w:rsid w:val="001840A9"/>
    <w:rsid w:val="00185670"/>
    <w:rsid w:val="00185DAC"/>
    <w:rsid w:val="001905FC"/>
    <w:rsid w:val="00190717"/>
    <w:rsid w:val="00190B9E"/>
    <w:rsid w:val="00191B41"/>
    <w:rsid w:val="00191FF4"/>
    <w:rsid w:val="00193A15"/>
    <w:rsid w:val="00193F52"/>
    <w:rsid w:val="00194AB3"/>
    <w:rsid w:val="00194F44"/>
    <w:rsid w:val="00195EAA"/>
    <w:rsid w:val="001A0561"/>
    <w:rsid w:val="001A14A4"/>
    <w:rsid w:val="001A1ABF"/>
    <w:rsid w:val="001A2252"/>
    <w:rsid w:val="001A3429"/>
    <w:rsid w:val="001A3431"/>
    <w:rsid w:val="001A716D"/>
    <w:rsid w:val="001A7420"/>
    <w:rsid w:val="001B0FAD"/>
    <w:rsid w:val="001B11A0"/>
    <w:rsid w:val="001B1E4F"/>
    <w:rsid w:val="001B3684"/>
    <w:rsid w:val="001B3792"/>
    <w:rsid w:val="001B51D6"/>
    <w:rsid w:val="001B5E7A"/>
    <w:rsid w:val="001B66A4"/>
    <w:rsid w:val="001B6A2C"/>
    <w:rsid w:val="001C10B7"/>
    <w:rsid w:val="001C11FE"/>
    <w:rsid w:val="001C3127"/>
    <w:rsid w:val="001C4234"/>
    <w:rsid w:val="001C4FF6"/>
    <w:rsid w:val="001C5188"/>
    <w:rsid w:val="001C5329"/>
    <w:rsid w:val="001C5F73"/>
    <w:rsid w:val="001C6212"/>
    <w:rsid w:val="001C6AF5"/>
    <w:rsid w:val="001D0E70"/>
    <w:rsid w:val="001D19A5"/>
    <w:rsid w:val="001D2572"/>
    <w:rsid w:val="001D34DE"/>
    <w:rsid w:val="001D3A85"/>
    <w:rsid w:val="001D3BE3"/>
    <w:rsid w:val="001D48F9"/>
    <w:rsid w:val="001D5196"/>
    <w:rsid w:val="001D5794"/>
    <w:rsid w:val="001D59F0"/>
    <w:rsid w:val="001D5A9F"/>
    <w:rsid w:val="001D74EA"/>
    <w:rsid w:val="001D7774"/>
    <w:rsid w:val="001D7DAA"/>
    <w:rsid w:val="001E253C"/>
    <w:rsid w:val="001E3416"/>
    <w:rsid w:val="001E42F4"/>
    <w:rsid w:val="001E4973"/>
    <w:rsid w:val="001E5184"/>
    <w:rsid w:val="001E5C92"/>
    <w:rsid w:val="001E6DF5"/>
    <w:rsid w:val="001E7FE0"/>
    <w:rsid w:val="001F198A"/>
    <w:rsid w:val="001F4CE9"/>
    <w:rsid w:val="001F54D8"/>
    <w:rsid w:val="001F563E"/>
    <w:rsid w:val="001F5DF0"/>
    <w:rsid w:val="001F6F2E"/>
    <w:rsid w:val="00200353"/>
    <w:rsid w:val="00200BC1"/>
    <w:rsid w:val="002025EB"/>
    <w:rsid w:val="002032E8"/>
    <w:rsid w:val="002035A6"/>
    <w:rsid w:val="00203C94"/>
    <w:rsid w:val="00205C14"/>
    <w:rsid w:val="00207628"/>
    <w:rsid w:val="002105AC"/>
    <w:rsid w:val="00211B0A"/>
    <w:rsid w:val="00211F58"/>
    <w:rsid w:val="00211FBC"/>
    <w:rsid w:val="002128EB"/>
    <w:rsid w:val="00212B3D"/>
    <w:rsid w:val="00214420"/>
    <w:rsid w:val="00214588"/>
    <w:rsid w:val="002160D7"/>
    <w:rsid w:val="00216875"/>
    <w:rsid w:val="00216F73"/>
    <w:rsid w:val="002178B2"/>
    <w:rsid w:val="00217E36"/>
    <w:rsid w:val="00220BD8"/>
    <w:rsid w:val="0022198D"/>
    <w:rsid w:val="0022229B"/>
    <w:rsid w:val="002222EC"/>
    <w:rsid w:val="00222CBA"/>
    <w:rsid w:val="0022324D"/>
    <w:rsid w:val="002241B8"/>
    <w:rsid w:val="00224AFB"/>
    <w:rsid w:val="00225232"/>
    <w:rsid w:val="00230A4F"/>
    <w:rsid w:val="00230E23"/>
    <w:rsid w:val="00234252"/>
    <w:rsid w:val="00237355"/>
    <w:rsid w:val="002376EC"/>
    <w:rsid w:val="002411A5"/>
    <w:rsid w:val="0024167A"/>
    <w:rsid w:val="002419C6"/>
    <w:rsid w:val="00241D8D"/>
    <w:rsid w:val="002427C3"/>
    <w:rsid w:val="002431F7"/>
    <w:rsid w:val="0024471F"/>
    <w:rsid w:val="00245C54"/>
    <w:rsid w:val="002466FE"/>
    <w:rsid w:val="00246C13"/>
    <w:rsid w:val="0025144E"/>
    <w:rsid w:val="00251B5D"/>
    <w:rsid w:val="00252D9C"/>
    <w:rsid w:val="002542CF"/>
    <w:rsid w:val="00255AF9"/>
    <w:rsid w:val="00255B30"/>
    <w:rsid w:val="00255FB1"/>
    <w:rsid w:val="002562FF"/>
    <w:rsid w:val="00257798"/>
    <w:rsid w:val="0026054E"/>
    <w:rsid w:val="00260F9C"/>
    <w:rsid w:val="0026136B"/>
    <w:rsid w:val="002618AD"/>
    <w:rsid w:val="00262CD2"/>
    <w:rsid w:val="0026320B"/>
    <w:rsid w:val="00265689"/>
    <w:rsid w:val="00265986"/>
    <w:rsid w:val="00265B54"/>
    <w:rsid w:val="00266C9C"/>
    <w:rsid w:val="0026735B"/>
    <w:rsid w:val="002773AA"/>
    <w:rsid w:val="002808B7"/>
    <w:rsid w:val="00280E07"/>
    <w:rsid w:val="0028100E"/>
    <w:rsid w:val="002820C5"/>
    <w:rsid w:val="00282237"/>
    <w:rsid w:val="002823FF"/>
    <w:rsid w:val="0028370E"/>
    <w:rsid w:val="00283FD6"/>
    <w:rsid w:val="00285111"/>
    <w:rsid w:val="0028653A"/>
    <w:rsid w:val="0028695A"/>
    <w:rsid w:val="00287D44"/>
    <w:rsid w:val="002909D5"/>
    <w:rsid w:val="00291842"/>
    <w:rsid w:val="00291FDC"/>
    <w:rsid w:val="0029301C"/>
    <w:rsid w:val="00293164"/>
    <w:rsid w:val="0029397D"/>
    <w:rsid w:val="00295677"/>
    <w:rsid w:val="002962D6"/>
    <w:rsid w:val="0029631D"/>
    <w:rsid w:val="00297D3B"/>
    <w:rsid w:val="002A0599"/>
    <w:rsid w:val="002A2235"/>
    <w:rsid w:val="002A26F3"/>
    <w:rsid w:val="002A296C"/>
    <w:rsid w:val="002A3AA1"/>
    <w:rsid w:val="002A4C66"/>
    <w:rsid w:val="002A519A"/>
    <w:rsid w:val="002A549D"/>
    <w:rsid w:val="002A54B8"/>
    <w:rsid w:val="002A5517"/>
    <w:rsid w:val="002A5627"/>
    <w:rsid w:val="002A5D6F"/>
    <w:rsid w:val="002A613D"/>
    <w:rsid w:val="002A6307"/>
    <w:rsid w:val="002A66E4"/>
    <w:rsid w:val="002A68B1"/>
    <w:rsid w:val="002A7028"/>
    <w:rsid w:val="002B033D"/>
    <w:rsid w:val="002B0841"/>
    <w:rsid w:val="002B17CB"/>
    <w:rsid w:val="002B4C2C"/>
    <w:rsid w:val="002B4CC1"/>
    <w:rsid w:val="002B6147"/>
    <w:rsid w:val="002B6792"/>
    <w:rsid w:val="002B779C"/>
    <w:rsid w:val="002B7E66"/>
    <w:rsid w:val="002C02B7"/>
    <w:rsid w:val="002C08F3"/>
    <w:rsid w:val="002D1A8B"/>
    <w:rsid w:val="002D1B79"/>
    <w:rsid w:val="002D2AF4"/>
    <w:rsid w:val="002D2B9B"/>
    <w:rsid w:val="002D2E62"/>
    <w:rsid w:val="002D3145"/>
    <w:rsid w:val="002D32A1"/>
    <w:rsid w:val="002D389D"/>
    <w:rsid w:val="002D438E"/>
    <w:rsid w:val="002D46CA"/>
    <w:rsid w:val="002D5E48"/>
    <w:rsid w:val="002D614F"/>
    <w:rsid w:val="002D6440"/>
    <w:rsid w:val="002D6882"/>
    <w:rsid w:val="002D6F08"/>
    <w:rsid w:val="002D7042"/>
    <w:rsid w:val="002D7623"/>
    <w:rsid w:val="002D7CE0"/>
    <w:rsid w:val="002E06A5"/>
    <w:rsid w:val="002E15FB"/>
    <w:rsid w:val="002E204D"/>
    <w:rsid w:val="002E3BCD"/>
    <w:rsid w:val="002E4FA0"/>
    <w:rsid w:val="002E4FF8"/>
    <w:rsid w:val="002E578A"/>
    <w:rsid w:val="002E581A"/>
    <w:rsid w:val="002E622A"/>
    <w:rsid w:val="002E6AF3"/>
    <w:rsid w:val="002F091C"/>
    <w:rsid w:val="002F1E22"/>
    <w:rsid w:val="002F23E6"/>
    <w:rsid w:val="002F3B2D"/>
    <w:rsid w:val="002F407A"/>
    <w:rsid w:val="002F49FB"/>
    <w:rsid w:val="002F5056"/>
    <w:rsid w:val="002F63A2"/>
    <w:rsid w:val="002F63CD"/>
    <w:rsid w:val="002F6E72"/>
    <w:rsid w:val="002F703C"/>
    <w:rsid w:val="002F7E54"/>
    <w:rsid w:val="002F7F5A"/>
    <w:rsid w:val="00300E2F"/>
    <w:rsid w:val="00302A39"/>
    <w:rsid w:val="00303B88"/>
    <w:rsid w:val="0030479B"/>
    <w:rsid w:val="00305033"/>
    <w:rsid w:val="00305479"/>
    <w:rsid w:val="003101A6"/>
    <w:rsid w:val="00311A54"/>
    <w:rsid w:val="00311B8D"/>
    <w:rsid w:val="003125FF"/>
    <w:rsid w:val="00312FFF"/>
    <w:rsid w:val="00313324"/>
    <w:rsid w:val="00313A45"/>
    <w:rsid w:val="00313D0C"/>
    <w:rsid w:val="00315BC3"/>
    <w:rsid w:val="003164EB"/>
    <w:rsid w:val="00317B01"/>
    <w:rsid w:val="00317EA8"/>
    <w:rsid w:val="00321B36"/>
    <w:rsid w:val="00325B3A"/>
    <w:rsid w:val="00325CDC"/>
    <w:rsid w:val="00325D9D"/>
    <w:rsid w:val="00326486"/>
    <w:rsid w:val="00326E49"/>
    <w:rsid w:val="003270D5"/>
    <w:rsid w:val="00327507"/>
    <w:rsid w:val="00327FFC"/>
    <w:rsid w:val="0033070B"/>
    <w:rsid w:val="00330C09"/>
    <w:rsid w:val="003316EC"/>
    <w:rsid w:val="003317AA"/>
    <w:rsid w:val="00331FC9"/>
    <w:rsid w:val="003322DA"/>
    <w:rsid w:val="003336D5"/>
    <w:rsid w:val="003343F9"/>
    <w:rsid w:val="0033576D"/>
    <w:rsid w:val="003369A7"/>
    <w:rsid w:val="00336ED8"/>
    <w:rsid w:val="00337012"/>
    <w:rsid w:val="003379A1"/>
    <w:rsid w:val="00337B1F"/>
    <w:rsid w:val="00337BD6"/>
    <w:rsid w:val="00337E2F"/>
    <w:rsid w:val="00340CBD"/>
    <w:rsid w:val="003418D7"/>
    <w:rsid w:val="00341DC7"/>
    <w:rsid w:val="0034226D"/>
    <w:rsid w:val="0034252F"/>
    <w:rsid w:val="003444A9"/>
    <w:rsid w:val="0034497D"/>
    <w:rsid w:val="00344B7A"/>
    <w:rsid w:val="00350E63"/>
    <w:rsid w:val="00351253"/>
    <w:rsid w:val="00353306"/>
    <w:rsid w:val="003534B8"/>
    <w:rsid w:val="00354063"/>
    <w:rsid w:val="003544B7"/>
    <w:rsid w:val="00355193"/>
    <w:rsid w:val="0036052C"/>
    <w:rsid w:val="00361A48"/>
    <w:rsid w:val="00362A52"/>
    <w:rsid w:val="00362B1F"/>
    <w:rsid w:val="00362EED"/>
    <w:rsid w:val="003636F8"/>
    <w:rsid w:val="003648FB"/>
    <w:rsid w:val="003652DA"/>
    <w:rsid w:val="003665AB"/>
    <w:rsid w:val="00366AB5"/>
    <w:rsid w:val="0037109D"/>
    <w:rsid w:val="00371AED"/>
    <w:rsid w:val="00371ECB"/>
    <w:rsid w:val="00372D78"/>
    <w:rsid w:val="00374226"/>
    <w:rsid w:val="003752F5"/>
    <w:rsid w:val="00375897"/>
    <w:rsid w:val="00376A26"/>
    <w:rsid w:val="003801EB"/>
    <w:rsid w:val="003823DB"/>
    <w:rsid w:val="00382C9F"/>
    <w:rsid w:val="0038328B"/>
    <w:rsid w:val="0038404B"/>
    <w:rsid w:val="00384954"/>
    <w:rsid w:val="00384F05"/>
    <w:rsid w:val="0038532A"/>
    <w:rsid w:val="00386658"/>
    <w:rsid w:val="00392AE5"/>
    <w:rsid w:val="00393DC9"/>
    <w:rsid w:val="00394096"/>
    <w:rsid w:val="003957EA"/>
    <w:rsid w:val="0039627F"/>
    <w:rsid w:val="00396C8B"/>
    <w:rsid w:val="0039744A"/>
    <w:rsid w:val="00397E8F"/>
    <w:rsid w:val="003A0426"/>
    <w:rsid w:val="003A08B9"/>
    <w:rsid w:val="003A0C1B"/>
    <w:rsid w:val="003A0FFD"/>
    <w:rsid w:val="003A18C3"/>
    <w:rsid w:val="003A287C"/>
    <w:rsid w:val="003A3321"/>
    <w:rsid w:val="003A33A3"/>
    <w:rsid w:val="003A36D5"/>
    <w:rsid w:val="003A44FB"/>
    <w:rsid w:val="003A4DBC"/>
    <w:rsid w:val="003A4F7E"/>
    <w:rsid w:val="003A5590"/>
    <w:rsid w:val="003A5C04"/>
    <w:rsid w:val="003A69CD"/>
    <w:rsid w:val="003A713C"/>
    <w:rsid w:val="003B0558"/>
    <w:rsid w:val="003B14F9"/>
    <w:rsid w:val="003B209F"/>
    <w:rsid w:val="003B4DB8"/>
    <w:rsid w:val="003B78C1"/>
    <w:rsid w:val="003C1156"/>
    <w:rsid w:val="003C3366"/>
    <w:rsid w:val="003C399A"/>
    <w:rsid w:val="003C5861"/>
    <w:rsid w:val="003C700F"/>
    <w:rsid w:val="003C73EB"/>
    <w:rsid w:val="003C7AA4"/>
    <w:rsid w:val="003D012B"/>
    <w:rsid w:val="003D019F"/>
    <w:rsid w:val="003D09B6"/>
    <w:rsid w:val="003D1AC6"/>
    <w:rsid w:val="003D2D73"/>
    <w:rsid w:val="003D2D88"/>
    <w:rsid w:val="003D4E6A"/>
    <w:rsid w:val="003D59C0"/>
    <w:rsid w:val="003E1499"/>
    <w:rsid w:val="003E159C"/>
    <w:rsid w:val="003E27D1"/>
    <w:rsid w:val="003E2EEB"/>
    <w:rsid w:val="003E354D"/>
    <w:rsid w:val="003E36BB"/>
    <w:rsid w:val="003E37AE"/>
    <w:rsid w:val="003E3BA4"/>
    <w:rsid w:val="003E4358"/>
    <w:rsid w:val="003E57D6"/>
    <w:rsid w:val="003E589C"/>
    <w:rsid w:val="003E62A0"/>
    <w:rsid w:val="003E6A60"/>
    <w:rsid w:val="003F053A"/>
    <w:rsid w:val="003F476A"/>
    <w:rsid w:val="003F5E18"/>
    <w:rsid w:val="003F5F9C"/>
    <w:rsid w:val="003F671A"/>
    <w:rsid w:val="004024DF"/>
    <w:rsid w:val="00402FC9"/>
    <w:rsid w:val="00405715"/>
    <w:rsid w:val="0041010D"/>
    <w:rsid w:val="00410DF1"/>
    <w:rsid w:val="00411A36"/>
    <w:rsid w:val="0041226F"/>
    <w:rsid w:val="0041398D"/>
    <w:rsid w:val="0041438A"/>
    <w:rsid w:val="00414672"/>
    <w:rsid w:val="00414BC2"/>
    <w:rsid w:val="00414DD8"/>
    <w:rsid w:val="004153D5"/>
    <w:rsid w:val="00415E8F"/>
    <w:rsid w:val="00421230"/>
    <w:rsid w:val="004224EE"/>
    <w:rsid w:val="00424AF8"/>
    <w:rsid w:val="00425504"/>
    <w:rsid w:val="004257B1"/>
    <w:rsid w:val="00425D94"/>
    <w:rsid w:val="0043062E"/>
    <w:rsid w:val="00431F4C"/>
    <w:rsid w:val="00432635"/>
    <w:rsid w:val="00432B0A"/>
    <w:rsid w:val="00432BB7"/>
    <w:rsid w:val="00435BDE"/>
    <w:rsid w:val="00435CBC"/>
    <w:rsid w:val="004377BE"/>
    <w:rsid w:val="00440F3B"/>
    <w:rsid w:val="004420E9"/>
    <w:rsid w:val="00444C50"/>
    <w:rsid w:val="00444E4F"/>
    <w:rsid w:val="00446661"/>
    <w:rsid w:val="00446A13"/>
    <w:rsid w:val="00446D2F"/>
    <w:rsid w:val="0044700B"/>
    <w:rsid w:val="004475F6"/>
    <w:rsid w:val="004508EE"/>
    <w:rsid w:val="00450A3A"/>
    <w:rsid w:val="00452FC9"/>
    <w:rsid w:val="00453124"/>
    <w:rsid w:val="00453BD3"/>
    <w:rsid w:val="004546E5"/>
    <w:rsid w:val="00454BA8"/>
    <w:rsid w:val="00455197"/>
    <w:rsid w:val="0045533E"/>
    <w:rsid w:val="00455456"/>
    <w:rsid w:val="00455892"/>
    <w:rsid w:val="00457046"/>
    <w:rsid w:val="00460514"/>
    <w:rsid w:val="00460B87"/>
    <w:rsid w:val="00460D49"/>
    <w:rsid w:val="004612C9"/>
    <w:rsid w:val="00461770"/>
    <w:rsid w:val="00462580"/>
    <w:rsid w:val="00463F79"/>
    <w:rsid w:val="00463FC3"/>
    <w:rsid w:val="0046417F"/>
    <w:rsid w:val="00464DE9"/>
    <w:rsid w:val="0046592B"/>
    <w:rsid w:val="00465B35"/>
    <w:rsid w:val="00467FE6"/>
    <w:rsid w:val="0047071B"/>
    <w:rsid w:val="0047134A"/>
    <w:rsid w:val="004734EC"/>
    <w:rsid w:val="00473696"/>
    <w:rsid w:val="004738AF"/>
    <w:rsid w:val="00475335"/>
    <w:rsid w:val="0047577D"/>
    <w:rsid w:val="0047657C"/>
    <w:rsid w:val="00482BFF"/>
    <w:rsid w:val="00484ED2"/>
    <w:rsid w:val="00485E08"/>
    <w:rsid w:val="00487F25"/>
    <w:rsid w:val="0049058E"/>
    <w:rsid w:val="00491B44"/>
    <w:rsid w:val="00492E97"/>
    <w:rsid w:val="004942EE"/>
    <w:rsid w:val="00495113"/>
    <w:rsid w:val="0049710E"/>
    <w:rsid w:val="004A0A20"/>
    <w:rsid w:val="004A0C2D"/>
    <w:rsid w:val="004A2C27"/>
    <w:rsid w:val="004A4190"/>
    <w:rsid w:val="004A65AA"/>
    <w:rsid w:val="004A6B0F"/>
    <w:rsid w:val="004A6BFD"/>
    <w:rsid w:val="004A6D72"/>
    <w:rsid w:val="004B30D4"/>
    <w:rsid w:val="004B317D"/>
    <w:rsid w:val="004B346E"/>
    <w:rsid w:val="004B4B8B"/>
    <w:rsid w:val="004B4FCA"/>
    <w:rsid w:val="004B61ED"/>
    <w:rsid w:val="004B6913"/>
    <w:rsid w:val="004C0666"/>
    <w:rsid w:val="004C186B"/>
    <w:rsid w:val="004C268E"/>
    <w:rsid w:val="004C2F4E"/>
    <w:rsid w:val="004C341A"/>
    <w:rsid w:val="004C4595"/>
    <w:rsid w:val="004C4FD1"/>
    <w:rsid w:val="004C5AD1"/>
    <w:rsid w:val="004C6F38"/>
    <w:rsid w:val="004D088A"/>
    <w:rsid w:val="004D6913"/>
    <w:rsid w:val="004D6B46"/>
    <w:rsid w:val="004D7CF0"/>
    <w:rsid w:val="004E03E9"/>
    <w:rsid w:val="004E1F9D"/>
    <w:rsid w:val="004E21FB"/>
    <w:rsid w:val="004E26AC"/>
    <w:rsid w:val="004E2845"/>
    <w:rsid w:val="004E2BF1"/>
    <w:rsid w:val="004E39C8"/>
    <w:rsid w:val="004E3AC7"/>
    <w:rsid w:val="004E5434"/>
    <w:rsid w:val="004E5962"/>
    <w:rsid w:val="004E6825"/>
    <w:rsid w:val="004F04B2"/>
    <w:rsid w:val="004F1708"/>
    <w:rsid w:val="004F27CD"/>
    <w:rsid w:val="004F3627"/>
    <w:rsid w:val="004F3AA6"/>
    <w:rsid w:val="004F3B55"/>
    <w:rsid w:val="004F481C"/>
    <w:rsid w:val="004F4BD0"/>
    <w:rsid w:val="004F4FB7"/>
    <w:rsid w:val="004F6555"/>
    <w:rsid w:val="004F7223"/>
    <w:rsid w:val="004F7514"/>
    <w:rsid w:val="004F78C8"/>
    <w:rsid w:val="0050053F"/>
    <w:rsid w:val="00500FDD"/>
    <w:rsid w:val="00501209"/>
    <w:rsid w:val="005016FB"/>
    <w:rsid w:val="005024EB"/>
    <w:rsid w:val="005039B5"/>
    <w:rsid w:val="005043E6"/>
    <w:rsid w:val="0050459D"/>
    <w:rsid w:val="005071F4"/>
    <w:rsid w:val="00507C51"/>
    <w:rsid w:val="005103E8"/>
    <w:rsid w:val="005109BD"/>
    <w:rsid w:val="00511440"/>
    <w:rsid w:val="00512751"/>
    <w:rsid w:val="005129C4"/>
    <w:rsid w:val="00512F9F"/>
    <w:rsid w:val="00513F6E"/>
    <w:rsid w:val="005140BC"/>
    <w:rsid w:val="00516B7F"/>
    <w:rsid w:val="00520280"/>
    <w:rsid w:val="00521688"/>
    <w:rsid w:val="00521945"/>
    <w:rsid w:val="00522425"/>
    <w:rsid w:val="00522831"/>
    <w:rsid w:val="005228D7"/>
    <w:rsid w:val="005231A2"/>
    <w:rsid w:val="0052358C"/>
    <w:rsid w:val="00523B08"/>
    <w:rsid w:val="00524747"/>
    <w:rsid w:val="00526056"/>
    <w:rsid w:val="0052628D"/>
    <w:rsid w:val="00526E3A"/>
    <w:rsid w:val="00530504"/>
    <w:rsid w:val="00531130"/>
    <w:rsid w:val="00531D98"/>
    <w:rsid w:val="00532295"/>
    <w:rsid w:val="00533508"/>
    <w:rsid w:val="0053399D"/>
    <w:rsid w:val="0053413F"/>
    <w:rsid w:val="005349CF"/>
    <w:rsid w:val="005362D6"/>
    <w:rsid w:val="00536791"/>
    <w:rsid w:val="00536E0F"/>
    <w:rsid w:val="0054186A"/>
    <w:rsid w:val="00542D5B"/>
    <w:rsid w:val="00545EB9"/>
    <w:rsid w:val="005461E0"/>
    <w:rsid w:val="005471BD"/>
    <w:rsid w:val="00547B55"/>
    <w:rsid w:val="00547B91"/>
    <w:rsid w:val="00550770"/>
    <w:rsid w:val="00550BD8"/>
    <w:rsid w:val="00551C97"/>
    <w:rsid w:val="00553B44"/>
    <w:rsid w:val="00554651"/>
    <w:rsid w:val="00554E1A"/>
    <w:rsid w:val="00555E70"/>
    <w:rsid w:val="0055670C"/>
    <w:rsid w:val="0055678F"/>
    <w:rsid w:val="00556E5B"/>
    <w:rsid w:val="00560380"/>
    <w:rsid w:val="0056096F"/>
    <w:rsid w:val="00560AA7"/>
    <w:rsid w:val="00561AF6"/>
    <w:rsid w:val="00561F5B"/>
    <w:rsid w:val="0056307E"/>
    <w:rsid w:val="005644EF"/>
    <w:rsid w:val="00564D82"/>
    <w:rsid w:val="00565105"/>
    <w:rsid w:val="00565B21"/>
    <w:rsid w:val="00565BFC"/>
    <w:rsid w:val="005677F9"/>
    <w:rsid w:val="005678FA"/>
    <w:rsid w:val="00567DAA"/>
    <w:rsid w:val="005707C5"/>
    <w:rsid w:val="005708E9"/>
    <w:rsid w:val="00570CAF"/>
    <w:rsid w:val="00572853"/>
    <w:rsid w:val="005728BC"/>
    <w:rsid w:val="00573ED2"/>
    <w:rsid w:val="00574EC6"/>
    <w:rsid w:val="00576D03"/>
    <w:rsid w:val="0057745C"/>
    <w:rsid w:val="005775FD"/>
    <w:rsid w:val="00581F06"/>
    <w:rsid w:val="00582309"/>
    <w:rsid w:val="00582332"/>
    <w:rsid w:val="00583264"/>
    <w:rsid w:val="00583B11"/>
    <w:rsid w:val="00584F00"/>
    <w:rsid w:val="00586112"/>
    <w:rsid w:val="00586400"/>
    <w:rsid w:val="0059022A"/>
    <w:rsid w:val="00590A59"/>
    <w:rsid w:val="00590BEC"/>
    <w:rsid w:val="00590EC0"/>
    <w:rsid w:val="005916BE"/>
    <w:rsid w:val="00592054"/>
    <w:rsid w:val="00592101"/>
    <w:rsid w:val="0059330A"/>
    <w:rsid w:val="0059351B"/>
    <w:rsid w:val="00595749"/>
    <w:rsid w:val="00595762"/>
    <w:rsid w:val="00595A15"/>
    <w:rsid w:val="00595D41"/>
    <w:rsid w:val="00597D71"/>
    <w:rsid w:val="00597E0B"/>
    <w:rsid w:val="005A008A"/>
    <w:rsid w:val="005A1B01"/>
    <w:rsid w:val="005A32A0"/>
    <w:rsid w:val="005A5915"/>
    <w:rsid w:val="005A5DF1"/>
    <w:rsid w:val="005A62ED"/>
    <w:rsid w:val="005A7763"/>
    <w:rsid w:val="005A79EB"/>
    <w:rsid w:val="005A7B22"/>
    <w:rsid w:val="005A7C75"/>
    <w:rsid w:val="005B171E"/>
    <w:rsid w:val="005B2B15"/>
    <w:rsid w:val="005B2B31"/>
    <w:rsid w:val="005B2DC5"/>
    <w:rsid w:val="005B2FD8"/>
    <w:rsid w:val="005B309B"/>
    <w:rsid w:val="005B4C88"/>
    <w:rsid w:val="005B5E4B"/>
    <w:rsid w:val="005B61A4"/>
    <w:rsid w:val="005C0184"/>
    <w:rsid w:val="005C0609"/>
    <w:rsid w:val="005C1697"/>
    <w:rsid w:val="005C198A"/>
    <w:rsid w:val="005C1B0D"/>
    <w:rsid w:val="005C1DF5"/>
    <w:rsid w:val="005C29DA"/>
    <w:rsid w:val="005C54A4"/>
    <w:rsid w:val="005D0E78"/>
    <w:rsid w:val="005D1A34"/>
    <w:rsid w:val="005D24E1"/>
    <w:rsid w:val="005D2FB5"/>
    <w:rsid w:val="005D4148"/>
    <w:rsid w:val="005D4611"/>
    <w:rsid w:val="005D4C3E"/>
    <w:rsid w:val="005D4FD9"/>
    <w:rsid w:val="005D5F27"/>
    <w:rsid w:val="005D619B"/>
    <w:rsid w:val="005D6CE7"/>
    <w:rsid w:val="005D70D7"/>
    <w:rsid w:val="005E0124"/>
    <w:rsid w:val="005E0434"/>
    <w:rsid w:val="005E20FC"/>
    <w:rsid w:val="005E2433"/>
    <w:rsid w:val="005E3417"/>
    <w:rsid w:val="005E3F73"/>
    <w:rsid w:val="005E4F3A"/>
    <w:rsid w:val="005E7150"/>
    <w:rsid w:val="005E73D5"/>
    <w:rsid w:val="005E7929"/>
    <w:rsid w:val="005E7F62"/>
    <w:rsid w:val="005F14B9"/>
    <w:rsid w:val="005F3176"/>
    <w:rsid w:val="005F3451"/>
    <w:rsid w:val="005F4F06"/>
    <w:rsid w:val="005F6F9D"/>
    <w:rsid w:val="005F77C9"/>
    <w:rsid w:val="00601396"/>
    <w:rsid w:val="0060166B"/>
    <w:rsid w:val="00601672"/>
    <w:rsid w:val="006027E7"/>
    <w:rsid w:val="00604CFF"/>
    <w:rsid w:val="00605269"/>
    <w:rsid w:val="00605AE2"/>
    <w:rsid w:val="00605CA1"/>
    <w:rsid w:val="00605E64"/>
    <w:rsid w:val="00606787"/>
    <w:rsid w:val="00610658"/>
    <w:rsid w:val="00612F26"/>
    <w:rsid w:val="00612FF1"/>
    <w:rsid w:val="00614100"/>
    <w:rsid w:val="00614573"/>
    <w:rsid w:val="00614F8E"/>
    <w:rsid w:val="006159FF"/>
    <w:rsid w:val="006164A1"/>
    <w:rsid w:val="0061695D"/>
    <w:rsid w:val="00616A01"/>
    <w:rsid w:val="00617910"/>
    <w:rsid w:val="006179CA"/>
    <w:rsid w:val="00617C33"/>
    <w:rsid w:val="00617F48"/>
    <w:rsid w:val="006210BB"/>
    <w:rsid w:val="0062186A"/>
    <w:rsid w:val="00622AAB"/>
    <w:rsid w:val="00624618"/>
    <w:rsid w:val="00626843"/>
    <w:rsid w:val="0062696C"/>
    <w:rsid w:val="00626BFB"/>
    <w:rsid w:val="006345E2"/>
    <w:rsid w:val="00634F59"/>
    <w:rsid w:val="006352E4"/>
    <w:rsid w:val="006361F9"/>
    <w:rsid w:val="006369F6"/>
    <w:rsid w:val="00636B93"/>
    <w:rsid w:val="00637207"/>
    <w:rsid w:val="006375A1"/>
    <w:rsid w:val="00640184"/>
    <w:rsid w:val="0064271F"/>
    <w:rsid w:val="00642BCB"/>
    <w:rsid w:val="006437EA"/>
    <w:rsid w:val="0064578D"/>
    <w:rsid w:val="00650653"/>
    <w:rsid w:val="00653126"/>
    <w:rsid w:val="0065352F"/>
    <w:rsid w:val="00654389"/>
    <w:rsid w:val="006543C6"/>
    <w:rsid w:val="0065490F"/>
    <w:rsid w:val="0065656C"/>
    <w:rsid w:val="0066136A"/>
    <w:rsid w:val="00661A05"/>
    <w:rsid w:val="00661C78"/>
    <w:rsid w:val="0066208D"/>
    <w:rsid w:val="006629D2"/>
    <w:rsid w:val="0066302A"/>
    <w:rsid w:val="00665B12"/>
    <w:rsid w:val="00665D2F"/>
    <w:rsid w:val="0066773A"/>
    <w:rsid w:val="0067056F"/>
    <w:rsid w:val="00670824"/>
    <w:rsid w:val="00670F38"/>
    <w:rsid w:val="00671267"/>
    <w:rsid w:val="00671A09"/>
    <w:rsid w:val="0067352D"/>
    <w:rsid w:val="00673CE0"/>
    <w:rsid w:val="00674592"/>
    <w:rsid w:val="00675272"/>
    <w:rsid w:val="0067547A"/>
    <w:rsid w:val="006761B8"/>
    <w:rsid w:val="00677DE4"/>
    <w:rsid w:val="00681295"/>
    <w:rsid w:val="00682E0A"/>
    <w:rsid w:val="00684D2F"/>
    <w:rsid w:val="0068658B"/>
    <w:rsid w:val="00686915"/>
    <w:rsid w:val="00687718"/>
    <w:rsid w:val="00687782"/>
    <w:rsid w:val="00692497"/>
    <w:rsid w:val="00692CEF"/>
    <w:rsid w:val="00693408"/>
    <w:rsid w:val="00693546"/>
    <w:rsid w:val="0069390B"/>
    <w:rsid w:val="0069406D"/>
    <w:rsid w:val="006941CD"/>
    <w:rsid w:val="0069459B"/>
    <w:rsid w:val="006952BA"/>
    <w:rsid w:val="00695B57"/>
    <w:rsid w:val="0069630E"/>
    <w:rsid w:val="0069740E"/>
    <w:rsid w:val="0069753F"/>
    <w:rsid w:val="006A4D1D"/>
    <w:rsid w:val="006A50D0"/>
    <w:rsid w:val="006A54EB"/>
    <w:rsid w:val="006A69F2"/>
    <w:rsid w:val="006A7F90"/>
    <w:rsid w:val="006B0130"/>
    <w:rsid w:val="006B0684"/>
    <w:rsid w:val="006B17BB"/>
    <w:rsid w:val="006B1AD6"/>
    <w:rsid w:val="006B3341"/>
    <w:rsid w:val="006B4A3B"/>
    <w:rsid w:val="006B4F8F"/>
    <w:rsid w:val="006B64FD"/>
    <w:rsid w:val="006B78C2"/>
    <w:rsid w:val="006C014D"/>
    <w:rsid w:val="006C01A9"/>
    <w:rsid w:val="006C0294"/>
    <w:rsid w:val="006C08F7"/>
    <w:rsid w:val="006C0EA7"/>
    <w:rsid w:val="006C23E8"/>
    <w:rsid w:val="006C37AE"/>
    <w:rsid w:val="006C3C10"/>
    <w:rsid w:val="006C4E74"/>
    <w:rsid w:val="006C6491"/>
    <w:rsid w:val="006C6C4F"/>
    <w:rsid w:val="006C7633"/>
    <w:rsid w:val="006D1988"/>
    <w:rsid w:val="006D2227"/>
    <w:rsid w:val="006D2E82"/>
    <w:rsid w:val="006D3686"/>
    <w:rsid w:val="006D5F8C"/>
    <w:rsid w:val="006D6152"/>
    <w:rsid w:val="006E18B3"/>
    <w:rsid w:val="006E2E54"/>
    <w:rsid w:val="006E3D79"/>
    <w:rsid w:val="006E3F55"/>
    <w:rsid w:val="006E411A"/>
    <w:rsid w:val="006E5193"/>
    <w:rsid w:val="006E5D1C"/>
    <w:rsid w:val="006E7757"/>
    <w:rsid w:val="006E7E76"/>
    <w:rsid w:val="006F0803"/>
    <w:rsid w:val="006F0989"/>
    <w:rsid w:val="006F1465"/>
    <w:rsid w:val="006F20BD"/>
    <w:rsid w:val="006F244A"/>
    <w:rsid w:val="006F2DCB"/>
    <w:rsid w:val="006F309E"/>
    <w:rsid w:val="006F50F4"/>
    <w:rsid w:val="006F5A2A"/>
    <w:rsid w:val="006F5BCA"/>
    <w:rsid w:val="006F6C5F"/>
    <w:rsid w:val="00700B5A"/>
    <w:rsid w:val="00701287"/>
    <w:rsid w:val="00702505"/>
    <w:rsid w:val="007027A9"/>
    <w:rsid w:val="00703BAC"/>
    <w:rsid w:val="00704043"/>
    <w:rsid w:val="007053DB"/>
    <w:rsid w:val="007056DA"/>
    <w:rsid w:val="00706451"/>
    <w:rsid w:val="0071094A"/>
    <w:rsid w:val="0071122B"/>
    <w:rsid w:val="0071348C"/>
    <w:rsid w:val="00714193"/>
    <w:rsid w:val="007146F4"/>
    <w:rsid w:val="00714F09"/>
    <w:rsid w:val="00716B80"/>
    <w:rsid w:val="00721107"/>
    <w:rsid w:val="00722B8B"/>
    <w:rsid w:val="00722CBC"/>
    <w:rsid w:val="00723EF1"/>
    <w:rsid w:val="00724F1D"/>
    <w:rsid w:val="00726138"/>
    <w:rsid w:val="00730C75"/>
    <w:rsid w:val="00730F05"/>
    <w:rsid w:val="0073119F"/>
    <w:rsid w:val="00733DB6"/>
    <w:rsid w:val="00735699"/>
    <w:rsid w:val="00735B2B"/>
    <w:rsid w:val="00736651"/>
    <w:rsid w:val="00736941"/>
    <w:rsid w:val="00736D62"/>
    <w:rsid w:val="007403AE"/>
    <w:rsid w:val="007408EB"/>
    <w:rsid w:val="00740E0D"/>
    <w:rsid w:val="007411EE"/>
    <w:rsid w:val="00741900"/>
    <w:rsid w:val="007419BF"/>
    <w:rsid w:val="00741F48"/>
    <w:rsid w:val="00742A66"/>
    <w:rsid w:val="00744472"/>
    <w:rsid w:val="00744E87"/>
    <w:rsid w:val="007457A8"/>
    <w:rsid w:val="00746D05"/>
    <w:rsid w:val="00747316"/>
    <w:rsid w:val="00751C2E"/>
    <w:rsid w:val="00752B06"/>
    <w:rsid w:val="007531B1"/>
    <w:rsid w:val="00753416"/>
    <w:rsid w:val="0075761E"/>
    <w:rsid w:val="00757DF9"/>
    <w:rsid w:val="00763312"/>
    <w:rsid w:val="00764C2F"/>
    <w:rsid w:val="007656C1"/>
    <w:rsid w:val="00765D5C"/>
    <w:rsid w:val="00767365"/>
    <w:rsid w:val="00767462"/>
    <w:rsid w:val="00770F41"/>
    <w:rsid w:val="0077218B"/>
    <w:rsid w:val="00772220"/>
    <w:rsid w:val="00773C2D"/>
    <w:rsid w:val="00773F7C"/>
    <w:rsid w:val="00775EE3"/>
    <w:rsid w:val="00777130"/>
    <w:rsid w:val="0078051C"/>
    <w:rsid w:val="007819A2"/>
    <w:rsid w:val="00782F86"/>
    <w:rsid w:val="00782FDF"/>
    <w:rsid w:val="00783403"/>
    <w:rsid w:val="0078417C"/>
    <w:rsid w:val="007846E8"/>
    <w:rsid w:val="00784C71"/>
    <w:rsid w:val="007850F3"/>
    <w:rsid w:val="0078687B"/>
    <w:rsid w:val="00786EAA"/>
    <w:rsid w:val="0078756A"/>
    <w:rsid w:val="0078775A"/>
    <w:rsid w:val="00787A97"/>
    <w:rsid w:val="00787BC5"/>
    <w:rsid w:val="007908E9"/>
    <w:rsid w:val="00791BF1"/>
    <w:rsid w:val="00792134"/>
    <w:rsid w:val="00792F25"/>
    <w:rsid w:val="0079439F"/>
    <w:rsid w:val="0079508B"/>
    <w:rsid w:val="007952B9"/>
    <w:rsid w:val="00795EDD"/>
    <w:rsid w:val="00796DCE"/>
    <w:rsid w:val="00796FEA"/>
    <w:rsid w:val="00797B8D"/>
    <w:rsid w:val="00797C61"/>
    <w:rsid w:val="007A2370"/>
    <w:rsid w:val="007A295D"/>
    <w:rsid w:val="007A56D5"/>
    <w:rsid w:val="007A59AA"/>
    <w:rsid w:val="007A7FD6"/>
    <w:rsid w:val="007B0F8C"/>
    <w:rsid w:val="007B1436"/>
    <w:rsid w:val="007B2A70"/>
    <w:rsid w:val="007B39F4"/>
    <w:rsid w:val="007B4585"/>
    <w:rsid w:val="007B5B5D"/>
    <w:rsid w:val="007B6D39"/>
    <w:rsid w:val="007B7CDA"/>
    <w:rsid w:val="007C1555"/>
    <w:rsid w:val="007C18A4"/>
    <w:rsid w:val="007C232E"/>
    <w:rsid w:val="007C2EE9"/>
    <w:rsid w:val="007C356B"/>
    <w:rsid w:val="007C4B2E"/>
    <w:rsid w:val="007C4C5E"/>
    <w:rsid w:val="007C6A01"/>
    <w:rsid w:val="007D1DED"/>
    <w:rsid w:val="007D4633"/>
    <w:rsid w:val="007D46AA"/>
    <w:rsid w:val="007D5C8D"/>
    <w:rsid w:val="007D74CE"/>
    <w:rsid w:val="007D7A4C"/>
    <w:rsid w:val="007D7C01"/>
    <w:rsid w:val="007E0EF9"/>
    <w:rsid w:val="007E296F"/>
    <w:rsid w:val="007E4FC7"/>
    <w:rsid w:val="007E5310"/>
    <w:rsid w:val="007E5754"/>
    <w:rsid w:val="007E5B27"/>
    <w:rsid w:val="007E5B3C"/>
    <w:rsid w:val="007E644F"/>
    <w:rsid w:val="007E72D5"/>
    <w:rsid w:val="007E7CBA"/>
    <w:rsid w:val="007F150F"/>
    <w:rsid w:val="007F1DE6"/>
    <w:rsid w:val="007F3CBB"/>
    <w:rsid w:val="007F4939"/>
    <w:rsid w:val="007F4BAC"/>
    <w:rsid w:val="007F5FBB"/>
    <w:rsid w:val="007F712B"/>
    <w:rsid w:val="007F792F"/>
    <w:rsid w:val="008001FE"/>
    <w:rsid w:val="008011BA"/>
    <w:rsid w:val="008041BB"/>
    <w:rsid w:val="00805045"/>
    <w:rsid w:val="00805243"/>
    <w:rsid w:val="00805905"/>
    <w:rsid w:val="0080734D"/>
    <w:rsid w:val="008104A5"/>
    <w:rsid w:val="00810A86"/>
    <w:rsid w:val="0081157E"/>
    <w:rsid w:val="00814B94"/>
    <w:rsid w:val="00816654"/>
    <w:rsid w:val="00817B1F"/>
    <w:rsid w:val="00817FF7"/>
    <w:rsid w:val="00822781"/>
    <w:rsid w:val="00824C09"/>
    <w:rsid w:val="008252F8"/>
    <w:rsid w:val="00825395"/>
    <w:rsid w:val="0082586B"/>
    <w:rsid w:val="00825BF3"/>
    <w:rsid w:val="00826E32"/>
    <w:rsid w:val="00827552"/>
    <w:rsid w:val="00827988"/>
    <w:rsid w:val="00830F0C"/>
    <w:rsid w:val="00831D3E"/>
    <w:rsid w:val="008321FA"/>
    <w:rsid w:val="008322B4"/>
    <w:rsid w:val="00832AEA"/>
    <w:rsid w:val="0083317C"/>
    <w:rsid w:val="008338D0"/>
    <w:rsid w:val="00834AFC"/>
    <w:rsid w:val="008359DD"/>
    <w:rsid w:val="00840549"/>
    <w:rsid w:val="008421B2"/>
    <w:rsid w:val="0084245E"/>
    <w:rsid w:val="008428EB"/>
    <w:rsid w:val="008442D1"/>
    <w:rsid w:val="00846307"/>
    <w:rsid w:val="0084664E"/>
    <w:rsid w:val="008467C2"/>
    <w:rsid w:val="00846FCF"/>
    <w:rsid w:val="00847E04"/>
    <w:rsid w:val="0085124D"/>
    <w:rsid w:val="008515A4"/>
    <w:rsid w:val="00853B66"/>
    <w:rsid w:val="008546B6"/>
    <w:rsid w:val="00856BD8"/>
    <w:rsid w:val="008605A2"/>
    <w:rsid w:val="00862837"/>
    <w:rsid w:val="00862ACF"/>
    <w:rsid w:val="008632E6"/>
    <w:rsid w:val="00863524"/>
    <w:rsid w:val="008637A0"/>
    <w:rsid w:val="00864594"/>
    <w:rsid w:val="008647F3"/>
    <w:rsid w:val="008655D6"/>
    <w:rsid w:val="008670A1"/>
    <w:rsid w:val="008706EB"/>
    <w:rsid w:val="00870862"/>
    <w:rsid w:val="008716F3"/>
    <w:rsid w:val="008722EF"/>
    <w:rsid w:val="008725F0"/>
    <w:rsid w:val="008728C0"/>
    <w:rsid w:val="008742B5"/>
    <w:rsid w:val="00876916"/>
    <w:rsid w:val="00880328"/>
    <w:rsid w:val="0088074A"/>
    <w:rsid w:val="0088075C"/>
    <w:rsid w:val="00880D04"/>
    <w:rsid w:val="008822AA"/>
    <w:rsid w:val="008823A6"/>
    <w:rsid w:val="00882461"/>
    <w:rsid w:val="00882C68"/>
    <w:rsid w:val="00882EB5"/>
    <w:rsid w:val="0088497C"/>
    <w:rsid w:val="008859E5"/>
    <w:rsid w:val="00885ACF"/>
    <w:rsid w:val="00885D3D"/>
    <w:rsid w:val="00886628"/>
    <w:rsid w:val="00886B0A"/>
    <w:rsid w:val="00887F3B"/>
    <w:rsid w:val="00890AD4"/>
    <w:rsid w:val="0089101F"/>
    <w:rsid w:val="00893255"/>
    <w:rsid w:val="00894735"/>
    <w:rsid w:val="008958A2"/>
    <w:rsid w:val="00895C48"/>
    <w:rsid w:val="008962A5"/>
    <w:rsid w:val="008965C0"/>
    <w:rsid w:val="008A2A5B"/>
    <w:rsid w:val="008A65A5"/>
    <w:rsid w:val="008A70C1"/>
    <w:rsid w:val="008B044A"/>
    <w:rsid w:val="008B140A"/>
    <w:rsid w:val="008B16A9"/>
    <w:rsid w:val="008B2ACC"/>
    <w:rsid w:val="008B3A82"/>
    <w:rsid w:val="008B4447"/>
    <w:rsid w:val="008B453A"/>
    <w:rsid w:val="008B6082"/>
    <w:rsid w:val="008C3C3E"/>
    <w:rsid w:val="008C423C"/>
    <w:rsid w:val="008C453C"/>
    <w:rsid w:val="008C4550"/>
    <w:rsid w:val="008C4F2A"/>
    <w:rsid w:val="008C68E1"/>
    <w:rsid w:val="008C6BE9"/>
    <w:rsid w:val="008C7330"/>
    <w:rsid w:val="008C7FF1"/>
    <w:rsid w:val="008D001F"/>
    <w:rsid w:val="008D109F"/>
    <w:rsid w:val="008D186C"/>
    <w:rsid w:val="008D1C17"/>
    <w:rsid w:val="008D2D22"/>
    <w:rsid w:val="008D322D"/>
    <w:rsid w:val="008D3E0E"/>
    <w:rsid w:val="008D3FDF"/>
    <w:rsid w:val="008D61AC"/>
    <w:rsid w:val="008D6804"/>
    <w:rsid w:val="008D69E0"/>
    <w:rsid w:val="008E0C3F"/>
    <w:rsid w:val="008E1780"/>
    <w:rsid w:val="008E1AAB"/>
    <w:rsid w:val="008E21D6"/>
    <w:rsid w:val="008E5585"/>
    <w:rsid w:val="008E559D"/>
    <w:rsid w:val="008E63C8"/>
    <w:rsid w:val="008E6862"/>
    <w:rsid w:val="008E7B58"/>
    <w:rsid w:val="008E7C25"/>
    <w:rsid w:val="008F0150"/>
    <w:rsid w:val="008F0A51"/>
    <w:rsid w:val="008F0F11"/>
    <w:rsid w:val="008F13A8"/>
    <w:rsid w:val="008F1ADD"/>
    <w:rsid w:val="008F1BBF"/>
    <w:rsid w:val="008F1E69"/>
    <w:rsid w:val="008F2591"/>
    <w:rsid w:val="008F2CC9"/>
    <w:rsid w:val="008F41ED"/>
    <w:rsid w:val="008F45FE"/>
    <w:rsid w:val="008F57DF"/>
    <w:rsid w:val="008F5E89"/>
    <w:rsid w:val="008F7156"/>
    <w:rsid w:val="0090073B"/>
    <w:rsid w:val="00900D60"/>
    <w:rsid w:val="00901554"/>
    <w:rsid w:val="009016F8"/>
    <w:rsid w:val="0090487B"/>
    <w:rsid w:val="009056C5"/>
    <w:rsid w:val="009070D0"/>
    <w:rsid w:val="0090741B"/>
    <w:rsid w:val="00911963"/>
    <w:rsid w:val="009129EF"/>
    <w:rsid w:val="00912DD4"/>
    <w:rsid w:val="00914DE3"/>
    <w:rsid w:val="00916BCD"/>
    <w:rsid w:val="00916C54"/>
    <w:rsid w:val="00916F57"/>
    <w:rsid w:val="009204AD"/>
    <w:rsid w:val="00923E83"/>
    <w:rsid w:val="009258B3"/>
    <w:rsid w:val="00927D63"/>
    <w:rsid w:val="00930082"/>
    <w:rsid w:val="009316CF"/>
    <w:rsid w:val="00931CD4"/>
    <w:rsid w:val="00933460"/>
    <w:rsid w:val="009341AC"/>
    <w:rsid w:val="00935A4A"/>
    <w:rsid w:val="009373D1"/>
    <w:rsid w:val="00937E59"/>
    <w:rsid w:val="0094184D"/>
    <w:rsid w:val="00941B66"/>
    <w:rsid w:val="00941DFE"/>
    <w:rsid w:val="00941EE8"/>
    <w:rsid w:val="00942267"/>
    <w:rsid w:val="00943E86"/>
    <w:rsid w:val="00944C5A"/>
    <w:rsid w:val="00944CDD"/>
    <w:rsid w:val="00945614"/>
    <w:rsid w:val="00945817"/>
    <w:rsid w:val="009461BF"/>
    <w:rsid w:val="009478F2"/>
    <w:rsid w:val="00952F12"/>
    <w:rsid w:val="00954649"/>
    <w:rsid w:val="00954763"/>
    <w:rsid w:val="00955967"/>
    <w:rsid w:val="00955F74"/>
    <w:rsid w:val="00956421"/>
    <w:rsid w:val="00957B11"/>
    <w:rsid w:val="009604C6"/>
    <w:rsid w:val="009610EC"/>
    <w:rsid w:val="00961D32"/>
    <w:rsid w:val="00962206"/>
    <w:rsid w:val="00963552"/>
    <w:rsid w:val="0096461D"/>
    <w:rsid w:val="00964D1B"/>
    <w:rsid w:val="009653EE"/>
    <w:rsid w:val="00966230"/>
    <w:rsid w:val="009676F2"/>
    <w:rsid w:val="00967EBA"/>
    <w:rsid w:val="00970D01"/>
    <w:rsid w:val="00970E6F"/>
    <w:rsid w:val="00971D38"/>
    <w:rsid w:val="00972076"/>
    <w:rsid w:val="00973D77"/>
    <w:rsid w:val="00974C43"/>
    <w:rsid w:val="00976948"/>
    <w:rsid w:val="00976964"/>
    <w:rsid w:val="00976B7F"/>
    <w:rsid w:val="0098000B"/>
    <w:rsid w:val="0098229A"/>
    <w:rsid w:val="00983C04"/>
    <w:rsid w:val="00984C47"/>
    <w:rsid w:val="00987E86"/>
    <w:rsid w:val="00990964"/>
    <w:rsid w:val="00991E4D"/>
    <w:rsid w:val="0099273A"/>
    <w:rsid w:val="00992BC0"/>
    <w:rsid w:val="00994AC8"/>
    <w:rsid w:val="00995785"/>
    <w:rsid w:val="00996EFE"/>
    <w:rsid w:val="009A08FE"/>
    <w:rsid w:val="009A2EED"/>
    <w:rsid w:val="009A3179"/>
    <w:rsid w:val="009A4A14"/>
    <w:rsid w:val="009A4CED"/>
    <w:rsid w:val="009A5D30"/>
    <w:rsid w:val="009A67C6"/>
    <w:rsid w:val="009A6EE8"/>
    <w:rsid w:val="009A7353"/>
    <w:rsid w:val="009A7EDF"/>
    <w:rsid w:val="009A7FFA"/>
    <w:rsid w:val="009B2BD2"/>
    <w:rsid w:val="009B2F96"/>
    <w:rsid w:val="009B3321"/>
    <w:rsid w:val="009B3AC5"/>
    <w:rsid w:val="009B431C"/>
    <w:rsid w:val="009B4AB3"/>
    <w:rsid w:val="009B5472"/>
    <w:rsid w:val="009B54B4"/>
    <w:rsid w:val="009B6A2B"/>
    <w:rsid w:val="009B7C12"/>
    <w:rsid w:val="009C016B"/>
    <w:rsid w:val="009C0AA6"/>
    <w:rsid w:val="009C1120"/>
    <w:rsid w:val="009C3AEC"/>
    <w:rsid w:val="009C505D"/>
    <w:rsid w:val="009C67DC"/>
    <w:rsid w:val="009C6E4C"/>
    <w:rsid w:val="009C76BD"/>
    <w:rsid w:val="009C7B6F"/>
    <w:rsid w:val="009D024F"/>
    <w:rsid w:val="009D1E98"/>
    <w:rsid w:val="009D2132"/>
    <w:rsid w:val="009D2A2B"/>
    <w:rsid w:val="009D3958"/>
    <w:rsid w:val="009D434C"/>
    <w:rsid w:val="009D4C85"/>
    <w:rsid w:val="009D6A8D"/>
    <w:rsid w:val="009D6F05"/>
    <w:rsid w:val="009E02A1"/>
    <w:rsid w:val="009E0957"/>
    <w:rsid w:val="009E1078"/>
    <w:rsid w:val="009E1639"/>
    <w:rsid w:val="009E1A50"/>
    <w:rsid w:val="009E229E"/>
    <w:rsid w:val="009E25C6"/>
    <w:rsid w:val="009E2FAC"/>
    <w:rsid w:val="009E3ACD"/>
    <w:rsid w:val="009E6627"/>
    <w:rsid w:val="009E6ED0"/>
    <w:rsid w:val="009F09C5"/>
    <w:rsid w:val="009F2104"/>
    <w:rsid w:val="009F25DA"/>
    <w:rsid w:val="009F275E"/>
    <w:rsid w:val="009F5DC4"/>
    <w:rsid w:val="009F6F7D"/>
    <w:rsid w:val="00A004B9"/>
    <w:rsid w:val="00A005F0"/>
    <w:rsid w:val="00A00D87"/>
    <w:rsid w:val="00A010BC"/>
    <w:rsid w:val="00A01F64"/>
    <w:rsid w:val="00A05909"/>
    <w:rsid w:val="00A06243"/>
    <w:rsid w:val="00A1030D"/>
    <w:rsid w:val="00A12AD3"/>
    <w:rsid w:val="00A16164"/>
    <w:rsid w:val="00A16D2B"/>
    <w:rsid w:val="00A17435"/>
    <w:rsid w:val="00A17BA6"/>
    <w:rsid w:val="00A200AC"/>
    <w:rsid w:val="00A203FA"/>
    <w:rsid w:val="00A20858"/>
    <w:rsid w:val="00A208C4"/>
    <w:rsid w:val="00A22E34"/>
    <w:rsid w:val="00A23538"/>
    <w:rsid w:val="00A2411F"/>
    <w:rsid w:val="00A265FB"/>
    <w:rsid w:val="00A26BB7"/>
    <w:rsid w:val="00A305AB"/>
    <w:rsid w:val="00A30C28"/>
    <w:rsid w:val="00A30D10"/>
    <w:rsid w:val="00A323D1"/>
    <w:rsid w:val="00A32923"/>
    <w:rsid w:val="00A33014"/>
    <w:rsid w:val="00A33055"/>
    <w:rsid w:val="00A34710"/>
    <w:rsid w:val="00A34732"/>
    <w:rsid w:val="00A36443"/>
    <w:rsid w:val="00A408A8"/>
    <w:rsid w:val="00A40E79"/>
    <w:rsid w:val="00A42080"/>
    <w:rsid w:val="00A44662"/>
    <w:rsid w:val="00A448CE"/>
    <w:rsid w:val="00A44E8D"/>
    <w:rsid w:val="00A47F38"/>
    <w:rsid w:val="00A50F5F"/>
    <w:rsid w:val="00A51602"/>
    <w:rsid w:val="00A51AF7"/>
    <w:rsid w:val="00A55350"/>
    <w:rsid w:val="00A559A1"/>
    <w:rsid w:val="00A60854"/>
    <w:rsid w:val="00A62A74"/>
    <w:rsid w:val="00A639E8"/>
    <w:rsid w:val="00A63E27"/>
    <w:rsid w:val="00A64034"/>
    <w:rsid w:val="00A64E26"/>
    <w:rsid w:val="00A6566D"/>
    <w:rsid w:val="00A65812"/>
    <w:rsid w:val="00A6682C"/>
    <w:rsid w:val="00A67382"/>
    <w:rsid w:val="00A67A20"/>
    <w:rsid w:val="00A70342"/>
    <w:rsid w:val="00A70677"/>
    <w:rsid w:val="00A7282A"/>
    <w:rsid w:val="00A730F6"/>
    <w:rsid w:val="00A73F15"/>
    <w:rsid w:val="00A741CE"/>
    <w:rsid w:val="00A75129"/>
    <w:rsid w:val="00A75CB2"/>
    <w:rsid w:val="00A8068D"/>
    <w:rsid w:val="00A80B00"/>
    <w:rsid w:val="00A80F7B"/>
    <w:rsid w:val="00A812D9"/>
    <w:rsid w:val="00A81303"/>
    <w:rsid w:val="00A8212A"/>
    <w:rsid w:val="00A84CA6"/>
    <w:rsid w:val="00A85FE6"/>
    <w:rsid w:val="00A91C0D"/>
    <w:rsid w:val="00A92E42"/>
    <w:rsid w:val="00A94372"/>
    <w:rsid w:val="00A94E2C"/>
    <w:rsid w:val="00A95BDF"/>
    <w:rsid w:val="00A96D98"/>
    <w:rsid w:val="00A977DC"/>
    <w:rsid w:val="00AA09EE"/>
    <w:rsid w:val="00AA3F04"/>
    <w:rsid w:val="00AA6227"/>
    <w:rsid w:val="00AA6434"/>
    <w:rsid w:val="00AA6C38"/>
    <w:rsid w:val="00AA6E49"/>
    <w:rsid w:val="00AB00A4"/>
    <w:rsid w:val="00AB04BC"/>
    <w:rsid w:val="00AB079C"/>
    <w:rsid w:val="00AB19AF"/>
    <w:rsid w:val="00AB2555"/>
    <w:rsid w:val="00AB2B46"/>
    <w:rsid w:val="00AB2D86"/>
    <w:rsid w:val="00AB337C"/>
    <w:rsid w:val="00AB757B"/>
    <w:rsid w:val="00AC0E7B"/>
    <w:rsid w:val="00AC1243"/>
    <w:rsid w:val="00AC12E0"/>
    <w:rsid w:val="00AC36F7"/>
    <w:rsid w:val="00AC435C"/>
    <w:rsid w:val="00AC4C1C"/>
    <w:rsid w:val="00AC51BC"/>
    <w:rsid w:val="00AC63E0"/>
    <w:rsid w:val="00AC6793"/>
    <w:rsid w:val="00AC7539"/>
    <w:rsid w:val="00AC7A99"/>
    <w:rsid w:val="00AC7C10"/>
    <w:rsid w:val="00AD0C9B"/>
    <w:rsid w:val="00AD1090"/>
    <w:rsid w:val="00AD26A9"/>
    <w:rsid w:val="00AD2A14"/>
    <w:rsid w:val="00AD3A39"/>
    <w:rsid w:val="00AD4370"/>
    <w:rsid w:val="00AD4CB7"/>
    <w:rsid w:val="00AD4D78"/>
    <w:rsid w:val="00AD6C14"/>
    <w:rsid w:val="00AD7E7F"/>
    <w:rsid w:val="00AE10C7"/>
    <w:rsid w:val="00AE1434"/>
    <w:rsid w:val="00AE15E7"/>
    <w:rsid w:val="00AE20F0"/>
    <w:rsid w:val="00AE3627"/>
    <w:rsid w:val="00AE38D1"/>
    <w:rsid w:val="00AE7F52"/>
    <w:rsid w:val="00AF3091"/>
    <w:rsid w:val="00AF3B2D"/>
    <w:rsid w:val="00AF5B52"/>
    <w:rsid w:val="00AF6A9B"/>
    <w:rsid w:val="00AF74EE"/>
    <w:rsid w:val="00AF74FF"/>
    <w:rsid w:val="00AF7C56"/>
    <w:rsid w:val="00B0107D"/>
    <w:rsid w:val="00B011C7"/>
    <w:rsid w:val="00B0210B"/>
    <w:rsid w:val="00B02493"/>
    <w:rsid w:val="00B03E43"/>
    <w:rsid w:val="00B05928"/>
    <w:rsid w:val="00B05A4D"/>
    <w:rsid w:val="00B05D9D"/>
    <w:rsid w:val="00B06A83"/>
    <w:rsid w:val="00B06D8A"/>
    <w:rsid w:val="00B07ADC"/>
    <w:rsid w:val="00B10901"/>
    <w:rsid w:val="00B10EBA"/>
    <w:rsid w:val="00B11668"/>
    <w:rsid w:val="00B12E8C"/>
    <w:rsid w:val="00B130D1"/>
    <w:rsid w:val="00B13F63"/>
    <w:rsid w:val="00B14A0E"/>
    <w:rsid w:val="00B1546A"/>
    <w:rsid w:val="00B157C8"/>
    <w:rsid w:val="00B15A3E"/>
    <w:rsid w:val="00B15DE7"/>
    <w:rsid w:val="00B1780C"/>
    <w:rsid w:val="00B2101C"/>
    <w:rsid w:val="00B2178D"/>
    <w:rsid w:val="00B21EC3"/>
    <w:rsid w:val="00B21F90"/>
    <w:rsid w:val="00B2218C"/>
    <w:rsid w:val="00B226E3"/>
    <w:rsid w:val="00B23A58"/>
    <w:rsid w:val="00B23E91"/>
    <w:rsid w:val="00B2408E"/>
    <w:rsid w:val="00B24EA5"/>
    <w:rsid w:val="00B25250"/>
    <w:rsid w:val="00B26303"/>
    <w:rsid w:val="00B264EE"/>
    <w:rsid w:val="00B26766"/>
    <w:rsid w:val="00B268A9"/>
    <w:rsid w:val="00B26B2D"/>
    <w:rsid w:val="00B307E8"/>
    <w:rsid w:val="00B311FA"/>
    <w:rsid w:val="00B31680"/>
    <w:rsid w:val="00B318FF"/>
    <w:rsid w:val="00B3270E"/>
    <w:rsid w:val="00B33295"/>
    <w:rsid w:val="00B35F68"/>
    <w:rsid w:val="00B368A7"/>
    <w:rsid w:val="00B36A31"/>
    <w:rsid w:val="00B378DC"/>
    <w:rsid w:val="00B40553"/>
    <w:rsid w:val="00B45BDB"/>
    <w:rsid w:val="00B46D94"/>
    <w:rsid w:val="00B46F72"/>
    <w:rsid w:val="00B47672"/>
    <w:rsid w:val="00B50618"/>
    <w:rsid w:val="00B50880"/>
    <w:rsid w:val="00B50BD7"/>
    <w:rsid w:val="00B51C22"/>
    <w:rsid w:val="00B52B16"/>
    <w:rsid w:val="00B52F01"/>
    <w:rsid w:val="00B545BE"/>
    <w:rsid w:val="00B558B6"/>
    <w:rsid w:val="00B55A4A"/>
    <w:rsid w:val="00B5672A"/>
    <w:rsid w:val="00B56795"/>
    <w:rsid w:val="00B56D66"/>
    <w:rsid w:val="00B57460"/>
    <w:rsid w:val="00B57887"/>
    <w:rsid w:val="00B57918"/>
    <w:rsid w:val="00B57DCB"/>
    <w:rsid w:val="00B6043F"/>
    <w:rsid w:val="00B6191F"/>
    <w:rsid w:val="00B61FD4"/>
    <w:rsid w:val="00B62093"/>
    <w:rsid w:val="00B64795"/>
    <w:rsid w:val="00B66113"/>
    <w:rsid w:val="00B67793"/>
    <w:rsid w:val="00B71DBD"/>
    <w:rsid w:val="00B7240C"/>
    <w:rsid w:val="00B72FC7"/>
    <w:rsid w:val="00B731FA"/>
    <w:rsid w:val="00B73A38"/>
    <w:rsid w:val="00B73E7F"/>
    <w:rsid w:val="00B7515B"/>
    <w:rsid w:val="00B754DA"/>
    <w:rsid w:val="00B76907"/>
    <w:rsid w:val="00B77E58"/>
    <w:rsid w:val="00B8191E"/>
    <w:rsid w:val="00B8234B"/>
    <w:rsid w:val="00B82442"/>
    <w:rsid w:val="00B834A9"/>
    <w:rsid w:val="00B840DA"/>
    <w:rsid w:val="00B843AE"/>
    <w:rsid w:val="00B84971"/>
    <w:rsid w:val="00B84988"/>
    <w:rsid w:val="00B84C8E"/>
    <w:rsid w:val="00B87BAD"/>
    <w:rsid w:val="00B906AF"/>
    <w:rsid w:val="00B9112D"/>
    <w:rsid w:val="00B91AEB"/>
    <w:rsid w:val="00B91C0E"/>
    <w:rsid w:val="00B927FA"/>
    <w:rsid w:val="00B93051"/>
    <w:rsid w:val="00B958BB"/>
    <w:rsid w:val="00B9728E"/>
    <w:rsid w:val="00BA067A"/>
    <w:rsid w:val="00BA075D"/>
    <w:rsid w:val="00BA1D45"/>
    <w:rsid w:val="00BA29C0"/>
    <w:rsid w:val="00BA2D43"/>
    <w:rsid w:val="00BA3416"/>
    <w:rsid w:val="00BA35A4"/>
    <w:rsid w:val="00BA3DD8"/>
    <w:rsid w:val="00BA47D9"/>
    <w:rsid w:val="00BA525C"/>
    <w:rsid w:val="00BA6A8E"/>
    <w:rsid w:val="00BA7F56"/>
    <w:rsid w:val="00BB01EF"/>
    <w:rsid w:val="00BB080A"/>
    <w:rsid w:val="00BB0ADD"/>
    <w:rsid w:val="00BB2D49"/>
    <w:rsid w:val="00BB2E9B"/>
    <w:rsid w:val="00BB2FA1"/>
    <w:rsid w:val="00BB32AA"/>
    <w:rsid w:val="00BB42F3"/>
    <w:rsid w:val="00BB5D77"/>
    <w:rsid w:val="00BB7562"/>
    <w:rsid w:val="00BC086A"/>
    <w:rsid w:val="00BC343D"/>
    <w:rsid w:val="00BC5C61"/>
    <w:rsid w:val="00BC6361"/>
    <w:rsid w:val="00BC7CA0"/>
    <w:rsid w:val="00BD109E"/>
    <w:rsid w:val="00BD5074"/>
    <w:rsid w:val="00BD71AC"/>
    <w:rsid w:val="00BE01B7"/>
    <w:rsid w:val="00BE082F"/>
    <w:rsid w:val="00BE1397"/>
    <w:rsid w:val="00BE630A"/>
    <w:rsid w:val="00BE73D3"/>
    <w:rsid w:val="00BE7939"/>
    <w:rsid w:val="00BF0BB7"/>
    <w:rsid w:val="00BF10A6"/>
    <w:rsid w:val="00BF1AE6"/>
    <w:rsid w:val="00BF334E"/>
    <w:rsid w:val="00BF3E46"/>
    <w:rsid w:val="00BF4CA7"/>
    <w:rsid w:val="00BF63AD"/>
    <w:rsid w:val="00BF69E7"/>
    <w:rsid w:val="00BF7FB1"/>
    <w:rsid w:val="00C00AAE"/>
    <w:rsid w:val="00C0183C"/>
    <w:rsid w:val="00C01DA7"/>
    <w:rsid w:val="00C03739"/>
    <w:rsid w:val="00C0416F"/>
    <w:rsid w:val="00C04B0E"/>
    <w:rsid w:val="00C0500C"/>
    <w:rsid w:val="00C05130"/>
    <w:rsid w:val="00C05866"/>
    <w:rsid w:val="00C0676A"/>
    <w:rsid w:val="00C06E91"/>
    <w:rsid w:val="00C07BC0"/>
    <w:rsid w:val="00C1150B"/>
    <w:rsid w:val="00C122F0"/>
    <w:rsid w:val="00C1364A"/>
    <w:rsid w:val="00C13AC8"/>
    <w:rsid w:val="00C1521A"/>
    <w:rsid w:val="00C15CE3"/>
    <w:rsid w:val="00C1665B"/>
    <w:rsid w:val="00C21B54"/>
    <w:rsid w:val="00C2434D"/>
    <w:rsid w:val="00C2446F"/>
    <w:rsid w:val="00C2453C"/>
    <w:rsid w:val="00C25241"/>
    <w:rsid w:val="00C25602"/>
    <w:rsid w:val="00C25F23"/>
    <w:rsid w:val="00C27CB1"/>
    <w:rsid w:val="00C27E29"/>
    <w:rsid w:val="00C31B9E"/>
    <w:rsid w:val="00C31E42"/>
    <w:rsid w:val="00C32034"/>
    <w:rsid w:val="00C339F5"/>
    <w:rsid w:val="00C34A9C"/>
    <w:rsid w:val="00C3580A"/>
    <w:rsid w:val="00C4023A"/>
    <w:rsid w:val="00C40252"/>
    <w:rsid w:val="00C41B1C"/>
    <w:rsid w:val="00C44092"/>
    <w:rsid w:val="00C447E6"/>
    <w:rsid w:val="00C45217"/>
    <w:rsid w:val="00C531E9"/>
    <w:rsid w:val="00C53FA9"/>
    <w:rsid w:val="00C558FD"/>
    <w:rsid w:val="00C56E1D"/>
    <w:rsid w:val="00C56ECD"/>
    <w:rsid w:val="00C60ADF"/>
    <w:rsid w:val="00C61598"/>
    <w:rsid w:val="00C61B68"/>
    <w:rsid w:val="00C625E4"/>
    <w:rsid w:val="00C62E30"/>
    <w:rsid w:val="00C63004"/>
    <w:rsid w:val="00C642A2"/>
    <w:rsid w:val="00C66064"/>
    <w:rsid w:val="00C66C18"/>
    <w:rsid w:val="00C67B13"/>
    <w:rsid w:val="00C67D05"/>
    <w:rsid w:val="00C7020F"/>
    <w:rsid w:val="00C703BB"/>
    <w:rsid w:val="00C71B64"/>
    <w:rsid w:val="00C71CA4"/>
    <w:rsid w:val="00C7256A"/>
    <w:rsid w:val="00C73AF1"/>
    <w:rsid w:val="00C73F1D"/>
    <w:rsid w:val="00C741BA"/>
    <w:rsid w:val="00C74C72"/>
    <w:rsid w:val="00C7506A"/>
    <w:rsid w:val="00C76D9B"/>
    <w:rsid w:val="00C77A7F"/>
    <w:rsid w:val="00C8248C"/>
    <w:rsid w:val="00C8274D"/>
    <w:rsid w:val="00C8358E"/>
    <w:rsid w:val="00C84FE6"/>
    <w:rsid w:val="00C855CB"/>
    <w:rsid w:val="00C86800"/>
    <w:rsid w:val="00C90436"/>
    <w:rsid w:val="00C905D7"/>
    <w:rsid w:val="00C9060C"/>
    <w:rsid w:val="00C907C2"/>
    <w:rsid w:val="00C9114C"/>
    <w:rsid w:val="00C934D2"/>
    <w:rsid w:val="00C951B6"/>
    <w:rsid w:val="00C9559A"/>
    <w:rsid w:val="00C97262"/>
    <w:rsid w:val="00C97B03"/>
    <w:rsid w:val="00CA0A48"/>
    <w:rsid w:val="00CA1234"/>
    <w:rsid w:val="00CA14A0"/>
    <w:rsid w:val="00CA205B"/>
    <w:rsid w:val="00CA3083"/>
    <w:rsid w:val="00CA30FE"/>
    <w:rsid w:val="00CA3891"/>
    <w:rsid w:val="00CA433D"/>
    <w:rsid w:val="00CA521D"/>
    <w:rsid w:val="00CA559B"/>
    <w:rsid w:val="00CA591D"/>
    <w:rsid w:val="00CA5E35"/>
    <w:rsid w:val="00CB0F9B"/>
    <w:rsid w:val="00CB11AA"/>
    <w:rsid w:val="00CB13E0"/>
    <w:rsid w:val="00CB1C55"/>
    <w:rsid w:val="00CB33CA"/>
    <w:rsid w:val="00CB33F9"/>
    <w:rsid w:val="00CB35C0"/>
    <w:rsid w:val="00CB38AA"/>
    <w:rsid w:val="00CB3C63"/>
    <w:rsid w:val="00CB57CA"/>
    <w:rsid w:val="00CB5981"/>
    <w:rsid w:val="00CB5C6C"/>
    <w:rsid w:val="00CB763F"/>
    <w:rsid w:val="00CB7D54"/>
    <w:rsid w:val="00CC04D0"/>
    <w:rsid w:val="00CC0A6E"/>
    <w:rsid w:val="00CC12F7"/>
    <w:rsid w:val="00CC19C4"/>
    <w:rsid w:val="00CC2223"/>
    <w:rsid w:val="00CC3C8A"/>
    <w:rsid w:val="00CC481C"/>
    <w:rsid w:val="00CC4EE7"/>
    <w:rsid w:val="00CC548F"/>
    <w:rsid w:val="00CC62B9"/>
    <w:rsid w:val="00CC62FC"/>
    <w:rsid w:val="00CC6448"/>
    <w:rsid w:val="00CC7327"/>
    <w:rsid w:val="00CD138B"/>
    <w:rsid w:val="00CD44A4"/>
    <w:rsid w:val="00CD502D"/>
    <w:rsid w:val="00CD5497"/>
    <w:rsid w:val="00CD7AE0"/>
    <w:rsid w:val="00CE17C1"/>
    <w:rsid w:val="00CE30E4"/>
    <w:rsid w:val="00CE36E4"/>
    <w:rsid w:val="00CE3C11"/>
    <w:rsid w:val="00CE44D3"/>
    <w:rsid w:val="00CE543C"/>
    <w:rsid w:val="00CE5962"/>
    <w:rsid w:val="00CE5C06"/>
    <w:rsid w:val="00CE6692"/>
    <w:rsid w:val="00CE6983"/>
    <w:rsid w:val="00CE7460"/>
    <w:rsid w:val="00CE7F65"/>
    <w:rsid w:val="00CF148E"/>
    <w:rsid w:val="00CF23FD"/>
    <w:rsid w:val="00CF2D87"/>
    <w:rsid w:val="00CF3578"/>
    <w:rsid w:val="00CF382C"/>
    <w:rsid w:val="00CF4A50"/>
    <w:rsid w:val="00CF5138"/>
    <w:rsid w:val="00CF7908"/>
    <w:rsid w:val="00CF7DE8"/>
    <w:rsid w:val="00D00FD5"/>
    <w:rsid w:val="00D0104A"/>
    <w:rsid w:val="00D027DA"/>
    <w:rsid w:val="00D02895"/>
    <w:rsid w:val="00D02B71"/>
    <w:rsid w:val="00D04AD0"/>
    <w:rsid w:val="00D063A8"/>
    <w:rsid w:val="00D0728D"/>
    <w:rsid w:val="00D10206"/>
    <w:rsid w:val="00D10678"/>
    <w:rsid w:val="00D11D15"/>
    <w:rsid w:val="00D132A9"/>
    <w:rsid w:val="00D14E86"/>
    <w:rsid w:val="00D15EF8"/>
    <w:rsid w:val="00D16A21"/>
    <w:rsid w:val="00D179F7"/>
    <w:rsid w:val="00D17CF0"/>
    <w:rsid w:val="00D17E35"/>
    <w:rsid w:val="00D20CCA"/>
    <w:rsid w:val="00D20DC3"/>
    <w:rsid w:val="00D21FD0"/>
    <w:rsid w:val="00D2693A"/>
    <w:rsid w:val="00D26D76"/>
    <w:rsid w:val="00D27161"/>
    <w:rsid w:val="00D27BAB"/>
    <w:rsid w:val="00D31040"/>
    <w:rsid w:val="00D31696"/>
    <w:rsid w:val="00D32557"/>
    <w:rsid w:val="00D32E2F"/>
    <w:rsid w:val="00D3312D"/>
    <w:rsid w:val="00D342F4"/>
    <w:rsid w:val="00D358FC"/>
    <w:rsid w:val="00D3698C"/>
    <w:rsid w:val="00D40080"/>
    <w:rsid w:val="00D403A2"/>
    <w:rsid w:val="00D40B15"/>
    <w:rsid w:val="00D4151D"/>
    <w:rsid w:val="00D41585"/>
    <w:rsid w:val="00D41B55"/>
    <w:rsid w:val="00D43392"/>
    <w:rsid w:val="00D436E0"/>
    <w:rsid w:val="00D43D87"/>
    <w:rsid w:val="00D43E5B"/>
    <w:rsid w:val="00D44A35"/>
    <w:rsid w:val="00D45030"/>
    <w:rsid w:val="00D4535A"/>
    <w:rsid w:val="00D45741"/>
    <w:rsid w:val="00D46541"/>
    <w:rsid w:val="00D4702C"/>
    <w:rsid w:val="00D47DA4"/>
    <w:rsid w:val="00D507AA"/>
    <w:rsid w:val="00D508EA"/>
    <w:rsid w:val="00D52B86"/>
    <w:rsid w:val="00D52D1C"/>
    <w:rsid w:val="00D53DFF"/>
    <w:rsid w:val="00D5479E"/>
    <w:rsid w:val="00D55079"/>
    <w:rsid w:val="00D56A63"/>
    <w:rsid w:val="00D56BB9"/>
    <w:rsid w:val="00D61742"/>
    <w:rsid w:val="00D636B2"/>
    <w:rsid w:val="00D64534"/>
    <w:rsid w:val="00D65121"/>
    <w:rsid w:val="00D662BC"/>
    <w:rsid w:val="00D7080B"/>
    <w:rsid w:val="00D70A31"/>
    <w:rsid w:val="00D70B2F"/>
    <w:rsid w:val="00D70F06"/>
    <w:rsid w:val="00D7170A"/>
    <w:rsid w:val="00D72496"/>
    <w:rsid w:val="00D73014"/>
    <w:rsid w:val="00D74306"/>
    <w:rsid w:val="00D74BAE"/>
    <w:rsid w:val="00D74EC0"/>
    <w:rsid w:val="00D7531E"/>
    <w:rsid w:val="00D7598D"/>
    <w:rsid w:val="00D75E55"/>
    <w:rsid w:val="00D76B11"/>
    <w:rsid w:val="00D77964"/>
    <w:rsid w:val="00D804C4"/>
    <w:rsid w:val="00D80D6B"/>
    <w:rsid w:val="00D80ED7"/>
    <w:rsid w:val="00D81772"/>
    <w:rsid w:val="00D823DF"/>
    <w:rsid w:val="00D8241D"/>
    <w:rsid w:val="00D82A22"/>
    <w:rsid w:val="00D82DCB"/>
    <w:rsid w:val="00D85AD0"/>
    <w:rsid w:val="00D86288"/>
    <w:rsid w:val="00D90E16"/>
    <w:rsid w:val="00D91507"/>
    <w:rsid w:val="00D91701"/>
    <w:rsid w:val="00D92FA8"/>
    <w:rsid w:val="00D938E2"/>
    <w:rsid w:val="00D939C2"/>
    <w:rsid w:val="00D94610"/>
    <w:rsid w:val="00D961CB"/>
    <w:rsid w:val="00D96AC2"/>
    <w:rsid w:val="00D97199"/>
    <w:rsid w:val="00DA0B86"/>
    <w:rsid w:val="00DA1074"/>
    <w:rsid w:val="00DA4A1B"/>
    <w:rsid w:val="00DA595F"/>
    <w:rsid w:val="00DA7760"/>
    <w:rsid w:val="00DA7DEF"/>
    <w:rsid w:val="00DB2724"/>
    <w:rsid w:val="00DB33EF"/>
    <w:rsid w:val="00DB38D7"/>
    <w:rsid w:val="00DB3DD8"/>
    <w:rsid w:val="00DB4043"/>
    <w:rsid w:val="00DB599F"/>
    <w:rsid w:val="00DB6B15"/>
    <w:rsid w:val="00DB76D2"/>
    <w:rsid w:val="00DC0F99"/>
    <w:rsid w:val="00DC1212"/>
    <w:rsid w:val="00DC1AAD"/>
    <w:rsid w:val="00DC2965"/>
    <w:rsid w:val="00DC379D"/>
    <w:rsid w:val="00DC4203"/>
    <w:rsid w:val="00DC5609"/>
    <w:rsid w:val="00DC5BB7"/>
    <w:rsid w:val="00DC5F35"/>
    <w:rsid w:val="00DC6A54"/>
    <w:rsid w:val="00DC714E"/>
    <w:rsid w:val="00DD02A2"/>
    <w:rsid w:val="00DD042F"/>
    <w:rsid w:val="00DD1313"/>
    <w:rsid w:val="00DD22DD"/>
    <w:rsid w:val="00DD37A7"/>
    <w:rsid w:val="00DD4038"/>
    <w:rsid w:val="00DD5F76"/>
    <w:rsid w:val="00DD6D67"/>
    <w:rsid w:val="00DE1056"/>
    <w:rsid w:val="00DE2A1E"/>
    <w:rsid w:val="00DE3EAC"/>
    <w:rsid w:val="00DE7288"/>
    <w:rsid w:val="00DF03F6"/>
    <w:rsid w:val="00DF05B0"/>
    <w:rsid w:val="00DF0BEE"/>
    <w:rsid w:val="00DF10AA"/>
    <w:rsid w:val="00DF180E"/>
    <w:rsid w:val="00DF4ECA"/>
    <w:rsid w:val="00DF79D6"/>
    <w:rsid w:val="00E007B3"/>
    <w:rsid w:val="00E007D5"/>
    <w:rsid w:val="00E00A24"/>
    <w:rsid w:val="00E01855"/>
    <w:rsid w:val="00E0205C"/>
    <w:rsid w:val="00E029B9"/>
    <w:rsid w:val="00E034D0"/>
    <w:rsid w:val="00E03FF9"/>
    <w:rsid w:val="00E04661"/>
    <w:rsid w:val="00E04D23"/>
    <w:rsid w:val="00E05339"/>
    <w:rsid w:val="00E05A5A"/>
    <w:rsid w:val="00E05C55"/>
    <w:rsid w:val="00E068BD"/>
    <w:rsid w:val="00E10B71"/>
    <w:rsid w:val="00E1152F"/>
    <w:rsid w:val="00E115A5"/>
    <w:rsid w:val="00E11D09"/>
    <w:rsid w:val="00E12067"/>
    <w:rsid w:val="00E123EF"/>
    <w:rsid w:val="00E13055"/>
    <w:rsid w:val="00E13A28"/>
    <w:rsid w:val="00E13EE6"/>
    <w:rsid w:val="00E147DB"/>
    <w:rsid w:val="00E16AFF"/>
    <w:rsid w:val="00E17113"/>
    <w:rsid w:val="00E17406"/>
    <w:rsid w:val="00E17521"/>
    <w:rsid w:val="00E17EE9"/>
    <w:rsid w:val="00E17F00"/>
    <w:rsid w:val="00E20200"/>
    <w:rsid w:val="00E203BE"/>
    <w:rsid w:val="00E20D20"/>
    <w:rsid w:val="00E20D7A"/>
    <w:rsid w:val="00E21650"/>
    <w:rsid w:val="00E22083"/>
    <w:rsid w:val="00E24C33"/>
    <w:rsid w:val="00E24D7A"/>
    <w:rsid w:val="00E25784"/>
    <w:rsid w:val="00E2733A"/>
    <w:rsid w:val="00E2797E"/>
    <w:rsid w:val="00E27AF0"/>
    <w:rsid w:val="00E30184"/>
    <w:rsid w:val="00E31900"/>
    <w:rsid w:val="00E339B7"/>
    <w:rsid w:val="00E343BC"/>
    <w:rsid w:val="00E35AFB"/>
    <w:rsid w:val="00E36A4D"/>
    <w:rsid w:val="00E36A5D"/>
    <w:rsid w:val="00E40FA5"/>
    <w:rsid w:val="00E42640"/>
    <w:rsid w:val="00E42AE5"/>
    <w:rsid w:val="00E42AFF"/>
    <w:rsid w:val="00E448B4"/>
    <w:rsid w:val="00E451A3"/>
    <w:rsid w:val="00E505A2"/>
    <w:rsid w:val="00E50F21"/>
    <w:rsid w:val="00E51E3A"/>
    <w:rsid w:val="00E54B79"/>
    <w:rsid w:val="00E552FF"/>
    <w:rsid w:val="00E578F4"/>
    <w:rsid w:val="00E602A6"/>
    <w:rsid w:val="00E61A68"/>
    <w:rsid w:val="00E632E5"/>
    <w:rsid w:val="00E65549"/>
    <w:rsid w:val="00E65817"/>
    <w:rsid w:val="00E65C7F"/>
    <w:rsid w:val="00E66B32"/>
    <w:rsid w:val="00E6740F"/>
    <w:rsid w:val="00E67FC6"/>
    <w:rsid w:val="00E74DA5"/>
    <w:rsid w:val="00E74EF6"/>
    <w:rsid w:val="00E7623A"/>
    <w:rsid w:val="00E77396"/>
    <w:rsid w:val="00E7763F"/>
    <w:rsid w:val="00E80181"/>
    <w:rsid w:val="00E80554"/>
    <w:rsid w:val="00E82ACE"/>
    <w:rsid w:val="00E85696"/>
    <w:rsid w:val="00E858EC"/>
    <w:rsid w:val="00E85904"/>
    <w:rsid w:val="00E86447"/>
    <w:rsid w:val="00E86E4B"/>
    <w:rsid w:val="00E9004E"/>
    <w:rsid w:val="00E9061E"/>
    <w:rsid w:val="00E90FDC"/>
    <w:rsid w:val="00E916FB"/>
    <w:rsid w:val="00E9233E"/>
    <w:rsid w:val="00E92D2F"/>
    <w:rsid w:val="00E93012"/>
    <w:rsid w:val="00E963D1"/>
    <w:rsid w:val="00E96404"/>
    <w:rsid w:val="00EA0B59"/>
    <w:rsid w:val="00EA0FE4"/>
    <w:rsid w:val="00EA125C"/>
    <w:rsid w:val="00EA1588"/>
    <w:rsid w:val="00EA1AD9"/>
    <w:rsid w:val="00EA33D4"/>
    <w:rsid w:val="00EA4B05"/>
    <w:rsid w:val="00EA5E2F"/>
    <w:rsid w:val="00EA5FA0"/>
    <w:rsid w:val="00EA6A4C"/>
    <w:rsid w:val="00EA6D2D"/>
    <w:rsid w:val="00EA7341"/>
    <w:rsid w:val="00EA7A81"/>
    <w:rsid w:val="00EB1176"/>
    <w:rsid w:val="00EB2AF3"/>
    <w:rsid w:val="00EB2FC2"/>
    <w:rsid w:val="00EB32AB"/>
    <w:rsid w:val="00EB3455"/>
    <w:rsid w:val="00EB3BFD"/>
    <w:rsid w:val="00EB4060"/>
    <w:rsid w:val="00EB5091"/>
    <w:rsid w:val="00EB5D1D"/>
    <w:rsid w:val="00EB68FF"/>
    <w:rsid w:val="00EB78B9"/>
    <w:rsid w:val="00EC2231"/>
    <w:rsid w:val="00EC4702"/>
    <w:rsid w:val="00EC6A83"/>
    <w:rsid w:val="00ED0270"/>
    <w:rsid w:val="00ED2A69"/>
    <w:rsid w:val="00ED33BE"/>
    <w:rsid w:val="00ED6A23"/>
    <w:rsid w:val="00ED72D2"/>
    <w:rsid w:val="00ED7DAC"/>
    <w:rsid w:val="00EE0821"/>
    <w:rsid w:val="00EE1431"/>
    <w:rsid w:val="00EE20DE"/>
    <w:rsid w:val="00EE2709"/>
    <w:rsid w:val="00EE384D"/>
    <w:rsid w:val="00EE4560"/>
    <w:rsid w:val="00EE4C17"/>
    <w:rsid w:val="00EE5540"/>
    <w:rsid w:val="00EE680D"/>
    <w:rsid w:val="00EE72E2"/>
    <w:rsid w:val="00EF16DE"/>
    <w:rsid w:val="00EF1E5F"/>
    <w:rsid w:val="00EF3C5B"/>
    <w:rsid w:val="00EF50BF"/>
    <w:rsid w:val="00EF527F"/>
    <w:rsid w:val="00EF617E"/>
    <w:rsid w:val="00EF79D3"/>
    <w:rsid w:val="00F01157"/>
    <w:rsid w:val="00F01497"/>
    <w:rsid w:val="00F019C9"/>
    <w:rsid w:val="00F02B31"/>
    <w:rsid w:val="00F03085"/>
    <w:rsid w:val="00F041EA"/>
    <w:rsid w:val="00F04A91"/>
    <w:rsid w:val="00F05D84"/>
    <w:rsid w:val="00F06E09"/>
    <w:rsid w:val="00F072C2"/>
    <w:rsid w:val="00F109E9"/>
    <w:rsid w:val="00F11597"/>
    <w:rsid w:val="00F1343E"/>
    <w:rsid w:val="00F1345F"/>
    <w:rsid w:val="00F1440C"/>
    <w:rsid w:val="00F16E1A"/>
    <w:rsid w:val="00F17990"/>
    <w:rsid w:val="00F22175"/>
    <w:rsid w:val="00F22C42"/>
    <w:rsid w:val="00F2355A"/>
    <w:rsid w:val="00F24ADC"/>
    <w:rsid w:val="00F27008"/>
    <w:rsid w:val="00F27115"/>
    <w:rsid w:val="00F27A10"/>
    <w:rsid w:val="00F30485"/>
    <w:rsid w:val="00F30678"/>
    <w:rsid w:val="00F313EF"/>
    <w:rsid w:val="00F32859"/>
    <w:rsid w:val="00F337EA"/>
    <w:rsid w:val="00F33C41"/>
    <w:rsid w:val="00F34CB1"/>
    <w:rsid w:val="00F36691"/>
    <w:rsid w:val="00F366ED"/>
    <w:rsid w:val="00F36701"/>
    <w:rsid w:val="00F40170"/>
    <w:rsid w:val="00F41CFA"/>
    <w:rsid w:val="00F43105"/>
    <w:rsid w:val="00F44BD9"/>
    <w:rsid w:val="00F45553"/>
    <w:rsid w:val="00F45FFD"/>
    <w:rsid w:val="00F472B9"/>
    <w:rsid w:val="00F47398"/>
    <w:rsid w:val="00F47EE1"/>
    <w:rsid w:val="00F50928"/>
    <w:rsid w:val="00F50C13"/>
    <w:rsid w:val="00F5158A"/>
    <w:rsid w:val="00F5279C"/>
    <w:rsid w:val="00F5670C"/>
    <w:rsid w:val="00F56C19"/>
    <w:rsid w:val="00F575B1"/>
    <w:rsid w:val="00F6007B"/>
    <w:rsid w:val="00F601BB"/>
    <w:rsid w:val="00F62076"/>
    <w:rsid w:val="00F63669"/>
    <w:rsid w:val="00F6378E"/>
    <w:rsid w:val="00F6496A"/>
    <w:rsid w:val="00F64E7F"/>
    <w:rsid w:val="00F65EEB"/>
    <w:rsid w:val="00F67669"/>
    <w:rsid w:val="00F676DF"/>
    <w:rsid w:val="00F700FD"/>
    <w:rsid w:val="00F720F4"/>
    <w:rsid w:val="00F72588"/>
    <w:rsid w:val="00F729BA"/>
    <w:rsid w:val="00F72C70"/>
    <w:rsid w:val="00F736A5"/>
    <w:rsid w:val="00F738AA"/>
    <w:rsid w:val="00F75C41"/>
    <w:rsid w:val="00F763EC"/>
    <w:rsid w:val="00F76541"/>
    <w:rsid w:val="00F775A1"/>
    <w:rsid w:val="00F80267"/>
    <w:rsid w:val="00F80686"/>
    <w:rsid w:val="00F86BCE"/>
    <w:rsid w:val="00F87666"/>
    <w:rsid w:val="00F90E56"/>
    <w:rsid w:val="00F925C0"/>
    <w:rsid w:val="00F935B9"/>
    <w:rsid w:val="00F939BC"/>
    <w:rsid w:val="00F95130"/>
    <w:rsid w:val="00F95BA0"/>
    <w:rsid w:val="00F975E9"/>
    <w:rsid w:val="00F97C9E"/>
    <w:rsid w:val="00F97F85"/>
    <w:rsid w:val="00FA06DB"/>
    <w:rsid w:val="00FA0D2C"/>
    <w:rsid w:val="00FA12BD"/>
    <w:rsid w:val="00FA1A68"/>
    <w:rsid w:val="00FA3F59"/>
    <w:rsid w:val="00FA3F93"/>
    <w:rsid w:val="00FA4712"/>
    <w:rsid w:val="00FA57D8"/>
    <w:rsid w:val="00FA5AF7"/>
    <w:rsid w:val="00FA6185"/>
    <w:rsid w:val="00FB05DE"/>
    <w:rsid w:val="00FB081E"/>
    <w:rsid w:val="00FB1588"/>
    <w:rsid w:val="00FB4611"/>
    <w:rsid w:val="00FB5766"/>
    <w:rsid w:val="00FB592B"/>
    <w:rsid w:val="00FB7350"/>
    <w:rsid w:val="00FB7C6D"/>
    <w:rsid w:val="00FB7C96"/>
    <w:rsid w:val="00FC0F63"/>
    <w:rsid w:val="00FC1AEA"/>
    <w:rsid w:val="00FC353A"/>
    <w:rsid w:val="00FC3BE4"/>
    <w:rsid w:val="00FC3C89"/>
    <w:rsid w:val="00FD04BF"/>
    <w:rsid w:val="00FD1B77"/>
    <w:rsid w:val="00FD351A"/>
    <w:rsid w:val="00FD4DCF"/>
    <w:rsid w:val="00FD5EF4"/>
    <w:rsid w:val="00FD6295"/>
    <w:rsid w:val="00FD74F5"/>
    <w:rsid w:val="00FE0976"/>
    <w:rsid w:val="00FE2807"/>
    <w:rsid w:val="00FE3F84"/>
    <w:rsid w:val="00FE4718"/>
    <w:rsid w:val="00FE4761"/>
    <w:rsid w:val="00FE4910"/>
    <w:rsid w:val="00FE4952"/>
    <w:rsid w:val="00FE4F4E"/>
    <w:rsid w:val="00FE5745"/>
    <w:rsid w:val="00FE72F6"/>
    <w:rsid w:val="00FE7FF7"/>
    <w:rsid w:val="00FF16C2"/>
    <w:rsid w:val="00FF18F0"/>
    <w:rsid w:val="00FF4A47"/>
    <w:rsid w:val="00FF4C41"/>
    <w:rsid w:val="00FF542C"/>
    <w:rsid w:val="00FF751A"/>
    <w:rsid w:val="00FF784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21B3EC79"/>
  <w15:docId w15:val="{169A80B6-29B3-41F6-AF9C-13E94FD70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7C01"/>
    <w:pPr>
      <w:spacing w:after="240"/>
    </w:pPr>
    <w:rPr>
      <w:rFonts w:ascii="Arial" w:hAnsi="Arial"/>
      <w:sz w:val="22"/>
      <w:szCs w:val="20"/>
      <w:lang w:val="en-US"/>
    </w:rPr>
  </w:style>
  <w:style w:type="paragraph" w:styleId="Heading1">
    <w:name w:val="heading 1"/>
    <w:basedOn w:val="Actionstyle"/>
    <w:next w:val="Normal"/>
    <w:link w:val="Heading1Char"/>
    <w:uiPriority w:val="9"/>
    <w:qFormat/>
    <w:rsid w:val="00990964"/>
    <w:pPr>
      <w:spacing w:after="240"/>
      <w:outlineLvl w:val="0"/>
    </w:pPr>
    <w:rPr>
      <w:i w:val="0"/>
      <w:color w:val="C00000"/>
      <w:sz w:val="40"/>
    </w:rPr>
  </w:style>
  <w:style w:type="paragraph" w:styleId="Heading2">
    <w:name w:val="heading 2"/>
    <w:basedOn w:val="Normal"/>
    <w:next w:val="Normal"/>
    <w:link w:val="Heading2Char"/>
    <w:uiPriority w:val="9"/>
    <w:unhideWhenUsed/>
    <w:qFormat/>
    <w:rsid w:val="007C4C5E"/>
    <w:pPr>
      <w:keepNext/>
      <w:keepLines/>
      <w:spacing w:before="200"/>
      <w:outlineLvl w:val="1"/>
    </w:pPr>
    <w:rPr>
      <w:rFonts w:eastAsiaTheme="majorEastAsia" w:cs="Arial"/>
      <w:b/>
      <w:bCs/>
      <w:color w:val="920000"/>
      <w:sz w:val="24"/>
      <w:szCs w:val="26"/>
      <w:lang w:val="en-AU"/>
    </w:rPr>
  </w:style>
  <w:style w:type="paragraph" w:styleId="Heading3">
    <w:name w:val="heading 3"/>
    <w:basedOn w:val="Normal"/>
    <w:next w:val="Normal"/>
    <w:link w:val="Heading3Char"/>
    <w:uiPriority w:val="9"/>
    <w:unhideWhenUsed/>
    <w:qFormat/>
    <w:rsid w:val="007C4C5E"/>
    <w:pPr>
      <w:keepNext/>
      <w:keepLines/>
      <w:spacing w:before="40" w:after="120"/>
      <w:outlineLvl w:val="2"/>
    </w:pPr>
    <w:rPr>
      <w:rFonts w:eastAsiaTheme="majorEastAsia" w:cs="Arial"/>
      <w:b/>
      <w:color w:val="4D4D4D"/>
      <w:szCs w:val="24"/>
      <w:lang w:val="en-AU"/>
    </w:rPr>
  </w:style>
  <w:style w:type="paragraph" w:styleId="Heading4">
    <w:name w:val="heading 4"/>
    <w:basedOn w:val="Normal"/>
    <w:next w:val="Normal"/>
    <w:link w:val="Heading4Char"/>
    <w:uiPriority w:val="9"/>
    <w:unhideWhenUsed/>
    <w:qFormat/>
    <w:rsid w:val="001B11A0"/>
    <w:pPr>
      <w:keepNext/>
      <w:keepLines/>
      <w:spacing w:before="40" w:after="120"/>
      <w:outlineLvl w:val="3"/>
    </w:pPr>
    <w:rPr>
      <w:rFonts w:eastAsiaTheme="majorEastAsia" w:cs="Arial"/>
      <w:b/>
      <w:iCs/>
      <w:lang w:val="en-AU"/>
    </w:rPr>
  </w:style>
  <w:style w:type="paragraph" w:styleId="Heading5">
    <w:name w:val="heading 5"/>
    <w:basedOn w:val="Normal"/>
    <w:next w:val="Normal"/>
    <w:link w:val="Heading5Char"/>
    <w:uiPriority w:val="9"/>
    <w:unhideWhenUsed/>
    <w:qFormat/>
    <w:rsid w:val="004C6F3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serttitle">
    <w:name w:val="Insert title"/>
    <w:basedOn w:val="Normal"/>
    <w:next w:val="Insertcompany"/>
    <w:rsid w:val="004A6B0F"/>
    <w:pPr>
      <w:ind w:left="-567" w:right="-772"/>
    </w:pPr>
    <w:rPr>
      <w:b/>
      <w:color w:val="5C4F3D"/>
      <w:sz w:val="32"/>
      <w:szCs w:val="36"/>
    </w:rPr>
  </w:style>
  <w:style w:type="paragraph" w:customStyle="1" w:styleId="Insertlocation">
    <w:name w:val="Insert location"/>
    <w:basedOn w:val="Normal"/>
    <w:next w:val="Normal"/>
    <w:rsid w:val="004A6B0F"/>
    <w:pPr>
      <w:spacing w:before="240" w:line="360" w:lineRule="auto"/>
      <w:ind w:left="-567" w:right="-772"/>
    </w:pPr>
    <w:rPr>
      <w:color w:val="5C4F3D"/>
    </w:rPr>
  </w:style>
  <w:style w:type="paragraph" w:customStyle="1" w:styleId="Insertcompany">
    <w:name w:val="Insert company"/>
    <w:basedOn w:val="Normal"/>
    <w:next w:val="Insertlocation"/>
    <w:rsid w:val="004A6B0F"/>
    <w:pPr>
      <w:ind w:left="-567" w:right="-772"/>
    </w:pPr>
    <w:rPr>
      <w:color w:val="5C4F3D"/>
      <w:sz w:val="28"/>
      <w:szCs w:val="28"/>
    </w:rPr>
  </w:style>
  <w:style w:type="paragraph" w:styleId="NoSpacing">
    <w:name w:val="No Spacing"/>
    <w:uiPriority w:val="1"/>
    <w:rsid w:val="00C934D2"/>
    <w:rPr>
      <w:rFonts w:ascii="Arial" w:hAnsi="Arial"/>
    </w:rPr>
  </w:style>
  <w:style w:type="paragraph" w:customStyle="1" w:styleId="CoverSubTitle">
    <w:name w:val="Cover Sub Title"/>
    <w:basedOn w:val="Subtitle"/>
    <w:next w:val="Heading2"/>
    <w:qFormat/>
    <w:rsid w:val="00F472B9"/>
    <w:pPr>
      <w:spacing w:after="600"/>
    </w:pPr>
    <w:rPr>
      <w:rFonts w:ascii="Arial" w:hAnsi="Arial" w:cs="Arial"/>
      <w:i/>
      <w:color w:val="808080" w:themeColor="background1" w:themeShade="80"/>
      <w:sz w:val="50"/>
      <w:szCs w:val="50"/>
    </w:rPr>
  </w:style>
  <w:style w:type="paragraph" w:styleId="ListBullet">
    <w:name w:val="List Bullet"/>
    <w:basedOn w:val="Normal"/>
    <w:uiPriority w:val="99"/>
    <w:semiHidden/>
    <w:unhideWhenUsed/>
    <w:rsid w:val="004A6B0F"/>
    <w:pPr>
      <w:numPr>
        <w:numId w:val="1"/>
      </w:numPr>
      <w:contextualSpacing/>
    </w:pPr>
  </w:style>
  <w:style w:type="paragraph" w:customStyle="1" w:styleId="CoverDocumentTitle">
    <w:name w:val="Cover Document Title"/>
    <w:basedOn w:val="Title"/>
    <w:next w:val="Heading1"/>
    <w:qFormat/>
    <w:rsid w:val="00556E5B"/>
    <w:pPr>
      <w:spacing w:before="600" w:after="360"/>
    </w:pPr>
    <w:rPr>
      <w:rFonts w:ascii="Arial" w:hAnsi="Arial" w:cs="Arial"/>
      <w:i/>
      <w:color w:val="595959" w:themeColor="text1" w:themeTint="A6"/>
      <w:sz w:val="90"/>
      <w:szCs w:val="90"/>
    </w:rPr>
  </w:style>
  <w:style w:type="character" w:customStyle="1" w:styleId="Heading2Char">
    <w:name w:val="Heading 2 Char"/>
    <w:basedOn w:val="DefaultParagraphFont"/>
    <w:link w:val="Heading2"/>
    <w:uiPriority w:val="9"/>
    <w:rsid w:val="007C4C5E"/>
    <w:rPr>
      <w:rFonts w:ascii="Arial" w:eastAsiaTheme="majorEastAsia" w:hAnsi="Arial" w:cs="Arial"/>
      <w:b/>
      <w:bCs/>
      <w:color w:val="920000"/>
      <w:szCs w:val="26"/>
    </w:rPr>
  </w:style>
  <w:style w:type="paragraph" w:styleId="Header">
    <w:name w:val="header"/>
    <w:basedOn w:val="Normal"/>
    <w:link w:val="HeaderChar"/>
    <w:uiPriority w:val="99"/>
    <w:unhideWhenUsed/>
    <w:rsid w:val="00255B30"/>
    <w:pPr>
      <w:tabs>
        <w:tab w:val="center" w:pos="4320"/>
        <w:tab w:val="right" w:pos="8640"/>
      </w:tabs>
    </w:pPr>
  </w:style>
  <w:style w:type="character" w:customStyle="1" w:styleId="HeaderChar">
    <w:name w:val="Header Char"/>
    <w:basedOn w:val="DefaultParagraphFont"/>
    <w:link w:val="Header"/>
    <w:uiPriority w:val="99"/>
    <w:rsid w:val="00255B30"/>
  </w:style>
  <w:style w:type="paragraph" w:styleId="Footer">
    <w:name w:val="footer"/>
    <w:basedOn w:val="Normal"/>
    <w:link w:val="FooterChar"/>
    <w:uiPriority w:val="99"/>
    <w:unhideWhenUsed/>
    <w:rsid w:val="00255B30"/>
    <w:pPr>
      <w:tabs>
        <w:tab w:val="center" w:pos="4320"/>
        <w:tab w:val="right" w:pos="8640"/>
      </w:tabs>
    </w:pPr>
  </w:style>
  <w:style w:type="character" w:customStyle="1" w:styleId="FooterChar">
    <w:name w:val="Footer Char"/>
    <w:basedOn w:val="DefaultParagraphFont"/>
    <w:link w:val="Footer"/>
    <w:uiPriority w:val="99"/>
    <w:rsid w:val="00255B30"/>
  </w:style>
  <w:style w:type="paragraph" w:styleId="BalloonText">
    <w:name w:val="Balloon Text"/>
    <w:basedOn w:val="Normal"/>
    <w:link w:val="BalloonTextChar"/>
    <w:uiPriority w:val="99"/>
    <w:semiHidden/>
    <w:unhideWhenUsed/>
    <w:rsid w:val="00255B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5B30"/>
    <w:rPr>
      <w:rFonts w:ascii="Lucida Grande" w:hAnsi="Lucida Grande" w:cs="Lucida Grande"/>
      <w:sz w:val="18"/>
      <w:szCs w:val="18"/>
    </w:rPr>
  </w:style>
  <w:style w:type="character" w:styleId="PageNumber">
    <w:name w:val="page number"/>
    <w:basedOn w:val="DefaultParagraphFont"/>
    <w:uiPriority w:val="99"/>
    <w:semiHidden/>
    <w:unhideWhenUsed/>
    <w:rsid w:val="00366AB5"/>
  </w:style>
  <w:style w:type="character" w:customStyle="1" w:styleId="Heading1Char">
    <w:name w:val="Heading 1 Char"/>
    <w:basedOn w:val="DefaultParagraphFont"/>
    <w:link w:val="Heading1"/>
    <w:uiPriority w:val="9"/>
    <w:rsid w:val="00990964"/>
    <w:rPr>
      <w:rFonts w:ascii="Arial" w:hAnsi="Arial" w:cs="Arial"/>
      <w:b/>
      <w:color w:val="C00000"/>
      <w:sz w:val="40"/>
      <w:szCs w:val="28"/>
    </w:rPr>
  </w:style>
  <w:style w:type="paragraph" w:customStyle="1" w:styleId="CoverDocumentDate">
    <w:name w:val="Cover Document Date"/>
    <w:basedOn w:val="Normal"/>
    <w:qFormat/>
    <w:rsid w:val="00556E5B"/>
    <w:pPr>
      <w:spacing w:before="480"/>
    </w:pPr>
    <w:rPr>
      <w:rFonts w:cs="Arial"/>
      <w:i/>
      <w:color w:val="757575"/>
      <w:sz w:val="28"/>
      <w:szCs w:val="28"/>
    </w:rPr>
  </w:style>
  <w:style w:type="paragraph" w:styleId="EndnoteText">
    <w:name w:val="endnote text"/>
    <w:basedOn w:val="Normal"/>
    <w:link w:val="EndnoteTextChar"/>
    <w:uiPriority w:val="99"/>
    <w:unhideWhenUsed/>
    <w:rsid w:val="008A65A5"/>
  </w:style>
  <w:style w:type="character" w:customStyle="1" w:styleId="EndnoteTextChar">
    <w:name w:val="Endnote Text Char"/>
    <w:basedOn w:val="DefaultParagraphFont"/>
    <w:link w:val="EndnoteText"/>
    <w:uiPriority w:val="99"/>
    <w:rsid w:val="008A65A5"/>
    <w:rPr>
      <w:rFonts w:ascii="Arial" w:hAnsi="Arial"/>
      <w:sz w:val="20"/>
      <w:szCs w:val="20"/>
    </w:rPr>
  </w:style>
  <w:style w:type="character" w:styleId="EndnoteReference">
    <w:name w:val="endnote reference"/>
    <w:basedOn w:val="DefaultParagraphFont"/>
    <w:uiPriority w:val="99"/>
    <w:semiHidden/>
    <w:unhideWhenUsed/>
    <w:rsid w:val="008A65A5"/>
    <w:rPr>
      <w:vertAlign w:val="superscript"/>
    </w:rPr>
  </w:style>
  <w:style w:type="paragraph" w:styleId="ListParagraph">
    <w:name w:val="List Paragraph"/>
    <w:aliases w:val="Bulleted List"/>
    <w:basedOn w:val="Normal"/>
    <w:link w:val="ListParagraphChar"/>
    <w:uiPriority w:val="34"/>
    <w:qFormat/>
    <w:rsid w:val="00601396"/>
    <w:pPr>
      <w:numPr>
        <w:numId w:val="4"/>
      </w:numPr>
      <w:contextualSpacing/>
    </w:pPr>
    <w:rPr>
      <w:lang w:val="en-AU"/>
    </w:rPr>
  </w:style>
  <w:style w:type="character" w:styleId="Hyperlink">
    <w:name w:val="Hyperlink"/>
    <w:basedOn w:val="DefaultParagraphFont"/>
    <w:uiPriority w:val="99"/>
    <w:unhideWhenUsed/>
    <w:rsid w:val="009B3AC5"/>
    <w:rPr>
      <w:color w:val="0000FF" w:themeColor="hyperlink"/>
      <w:u w:val="single"/>
    </w:rPr>
  </w:style>
  <w:style w:type="paragraph" w:customStyle="1" w:styleId="Actionstyle">
    <w:name w:val="Action style"/>
    <w:uiPriority w:val="99"/>
    <w:rsid w:val="006369F6"/>
    <w:pPr>
      <w:spacing w:before="240" w:after="120"/>
    </w:pPr>
    <w:rPr>
      <w:rFonts w:ascii="Arial" w:hAnsi="Arial" w:cs="Arial"/>
      <w:b/>
      <w:i/>
      <w:color w:val="5F5F5F"/>
      <w:szCs w:val="28"/>
    </w:rPr>
  </w:style>
  <w:style w:type="paragraph" w:customStyle="1" w:styleId="Body1">
    <w:name w:val="Body 1"/>
    <w:rsid w:val="009B3AC5"/>
    <w:rPr>
      <w:rFonts w:ascii="Helvetica" w:eastAsia="Arial Unicode MS" w:hAnsi="Helvetica" w:cs="Times New Roman"/>
      <w:color w:val="000000"/>
      <w:szCs w:val="20"/>
      <w:lang w:eastAsia="en-AU"/>
    </w:rPr>
  </w:style>
  <w:style w:type="table" w:styleId="TableGrid">
    <w:name w:val="Table Grid"/>
    <w:aliases w:val="QCOSS table column and row header"/>
    <w:basedOn w:val="TableNormal"/>
    <w:uiPriority w:val="59"/>
    <w:rsid w:val="00055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pPr>
      <w:rPr>
        <w:rFonts w:ascii="Arial" w:hAnsi="Arial"/>
        <w:b/>
        <w:sz w:val="20"/>
      </w:rPr>
      <w:tblPr/>
      <w:trPr>
        <w:cantSplit/>
      </w:trPr>
      <w:tcPr>
        <w:shd w:val="clear" w:color="auto" w:fill="9E0000"/>
      </w:tcPr>
    </w:tblStylePr>
    <w:tblStylePr w:type="firstCol">
      <w:rPr>
        <w:rFonts w:ascii="Arial" w:hAnsi="Arial"/>
        <w:b/>
        <w:sz w:val="20"/>
      </w:rPr>
      <w:tblPr/>
      <w:tcPr>
        <w:shd w:val="clear" w:color="auto" w:fill="FFB3B3"/>
      </w:tcPr>
    </w:tblStylePr>
  </w:style>
  <w:style w:type="paragraph" w:styleId="Title">
    <w:name w:val="Title"/>
    <w:basedOn w:val="Normal"/>
    <w:next w:val="Normal"/>
    <w:link w:val="TitleChar"/>
    <w:uiPriority w:val="10"/>
    <w:rsid w:val="00F472B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72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F472B9"/>
    <w:pPr>
      <w:numPr>
        <w:ilvl w:val="1"/>
      </w:numPr>
      <w:spacing w:after="160"/>
    </w:pPr>
    <w:rPr>
      <w:rFonts w:asciiTheme="minorHAnsi" w:hAnsiTheme="minorHAnsi"/>
      <w:color w:val="5A5A5A" w:themeColor="text1" w:themeTint="A5"/>
      <w:spacing w:val="15"/>
      <w:szCs w:val="22"/>
    </w:rPr>
  </w:style>
  <w:style w:type="character" w:customStyle="1" w:styleId="SubtitleChar">
    <w:name w:val="Subtitle Char"/>
    <w:basedOn w:val="DefaultParagraphFont"/>
    <w:link w:val="Subtitle"/>
    <w:uiPriority w:val="11"/>
    <w:rsid w:val="00F472B9"/>
    <w:rPr>
      <w:color w:val="5A5A5A" w:themeColor="text1" w:themeTint="A5"/>
      <w:spacing w:val="15"/>
      <w:sz w:val="22"/>
      <w:szCs w:val="22"/>
    </w:rPr>
  </w:style>
  <w:style w:type="character" w:customStyle="1" w:styleId="Heading3Char">
    <w:name w:val="Heading 3 Char"/>
    <w:basedOn w:val="DefaultParagraphFont"/>
    <w:link w:val="Heading3"/>
    <w:uiPriority w:val="9"/>
    <w:rsid w:val="007C4C5E"/>
    <w:rPr>
      <w:rFonts w:ascii="Arial" w:eastAsiaTheme="majorEastAsia" w:hAnsi="Arial" w:cs="Arial"/>
      <w:b/>
      <w:color w:val="4D4D4D"/>
      <w:sz w:val="22"/>
    </w:rPr>
  </w:style>
  <w:style w:type="character" w:customStyle="1" w:styleId="Heading4Char">
    <w:name w:val="Heading 4 Char"/>
    <w:basedOn w:val="DefaultParagraphFont"/>
    <w:link w:val="Heading4"/>
    <w:uiPriority w:val="9"/>
    <w:rsid w:val="001B11A0"/>
    <w:rPr>
      <w:rFonts w:ascii="Arial" w:eastAsiaTheme="majorEastAsia" w:hAnsi="Arial" w:cs="Arial"/>
      <w:b/>
      <w:iCs/>
      <w:sz w:val="20"/>
      <w:szCs w:val="20"/>
    </w:rPr>
  </w:style>
  <w:style w:type="paragraph" w:customStyle="1" w:styleId="Tablecaption">
    <w:name w:val="Table caption"/>
    <w:basedOn w:val="ListParagraph"/>
    <w:next w:val="Normal"/>
    <w:link w:val="TablecaptionChar"/>
    <w:qFormat/>
    <w:rsid w:val="00EE0821"/>
    <w:pPr>
      <w:numPr>
        <w:numId w:val="2"/>
      </w:numPr>
      <w:spacing w:before="120" w:after="0"/>
      <w:ind w:left="357" w:hanging="357"/>
    </w:pPr>
    <w:rPr>
      <w:b/>
      <w:color w:val="4D4D4D"/>
    </w:rPr>
  </w:style>
  <w:style w:type="paragraph" w:customStyle="1" w:styleId="Figurecaption">
    <w:name w:val="Figure caption"/>
    <w:basedOn w:val="ListParagraph"/>
    <w:next w:val="Normal"/>
    <w:link w:val="FigurecaptionChar"/>
    <w:qFormat/>
    <w:rsid w:val="003343F9"/>
    <w:pPr>
      <w:numPr>
        <w:numId w:val="3"/>
      </w:numPr>
      <w:spacing w:after="120"/>
      <w:ind w:left="357" w:hanging="357"/>
    </w:pPr>
    <w:rPr>
      <w:b/>
      <w:color w:val="4D4D4D"/>
    </w:rPr>
  </w:style>
  <w:style w:type="character" w:customStyle="1" w:styleId="ListParagraphChar">
    <w:name w:val="List Paragraph Char"/>
    <w:aliases w:val="Bulleted List Char"/>
    <w:basedOn w:val="DefaultParagraphFont"/>
    <w:link w:val="ListParagraph"/>
    <w:uiPriority w:val="34"/>
    <w:rsid w:val="00601396"/>
    <w:rPr>
      <w:rFonts w:ascii="Arial" w:hAnsi="Arial"/>
      <w:sz w:val="22"/>
      <w:szCs w:val="20"/>
    </w:rPr>
  </w:style>
  <w:style w:type="character" w:customStyle="1" w:styleId="TablecaptionChar">
    <w:name w:val="Table caption Char"/>
    <w:basedOn w:val="ListParagraphChar"/>
    <w:link w:val="Tablecaption"/>
    <w:rsid w:val="00EE0821"/>
    <w:rPr>
      <w:rFonts w:ascii="Arial" w:hAnsi="Arial"/>
      <w:b/>
      <w:color w:val="4D4D4D"/>
      <w:sz w:val="22"/>
      <w:szCs w:val="20"/>
    </w:rPr>
  </w:style>
  <w:style w:type="paragraph" w:customStyle="1" w:styleId="NumberedList">
    <w:name w:val="Numbered List"/>
    <w:basedOn w:val="ListParagraph"/>
    <w:link w:val="NumberedListChar"/>
    <w:qFormat/>
    <w:rsid w:val="00601396"/>
    <w:pPr>
      <w:numPr>
        <w:numId w:val="5"/>
      </w:numPr>
    </w:pPr>
  </w:style>
  <w:style w:type="character" w:customStyle="1" w:styleId="FigurecaptionChar">
    <w:name w:val="Figure caption Char"/>
    <w:basedOn w:val="ListParagraphChar"/>
    <w:link w:val="Figurecaption"/>
    <w:rsid w:val="003343F9"/>
    <w:rPr>
      <w:rFonts w:ascii="Arial" w:hAnsi="Arial"/>
      <w:b/>
      <w:color w:val="4D4D4D"/>
      <w:sz w:val="22"/>
      <w:szCs w:val="20"/>
    </w:rPr>
  </w:style>
  <w:style w:type="paragraph" w:customStyle="1" w:styleId="TableofContentsheading">
    <w:name w:val="Table of Contents heading"/>
    <w:basedOn w:val="Heading1"/>
    <w:next w:val="Normal"/>
    <w:link w:val="TableofContentsheadingChar"/>
    <w:qFormat/>
    <w:rsid w:val="00A17BA6"/>
    <w:rPr>
      <w:color w:val="757575"/>
    </w:rPr>
  </w:style>
  <w:style w:type="character" w:customStyle="1" w:styleId="NumberedListChar">
    <w:name w:val="Numbered List Char"/>
    <w:basedOn w:val="ListParagraphChar"/>
    <w:link w:val="NumberedList"/>
    <w:rsid w:val="00601396"/>
    <w:rPr>
      <w:rFonts w:ascii="Arial" w:hAnsi="Arial"/>
      <w:sz w:val="22"/>
      <w:szCs w:val="20"/>
    </w:rPr>
  </w:style>
  <w:style w:type="paragraph" w:styleId="TOC2">
    <w:name w:val="toc 2"/>
    <w:basedOn w:val="Normal"/>
    <w:next w:val="Normal"/>
    <w:autoRedefine/>
    <w:uiPriority w:val="39"/>
    <w:unhideWhenUsed/>
    <w:rsid w:val="00A17BA6"/>
    <w:pPr>
      <w:spacing w:after="100"/>
      <w:ind w:left="200"/>
    </w:pPr>
  </w:style>
  <w:style w:type="character" w:customStyle="1" w:styleId="TableofContentsheadingChar">
    <w:name w:val="Table of Contents heading Char"/>
    <w:basedOn w:val="Heading1Char"/>
    <w:link w:val="TableofContentsheading"/>
    <w:rsid w:val="00A17BA6"/>
    <w:rPr>
      <w:rFonts w:ascii="Arial" w:hAnsi="Arial" w:cs="Arial"/>
      <w:b/>
      <w:color w:val="757575"/>
      <w:sz w:val="32"/>
      <w:szCs w:val="28"/>
    </w:rPr>
  </w:style>
  <w:style w:type="paragraph" w:styleId="TOC1">
    <w:name w:val="toc 1"/>
    <w:basedOn w:val="Normal"/>
    <w:next w:val="Normal"/>
    <w:autoRedefine/>
    <w:uiPriority w:val="39"/>
    <w:unhideWhenUsed/>
    <w:rsid w:val="00A17BA6"/>
    <w:pPr>
      <w:spacing w:after="100"/>
    </w:pPr>
  </w:style>
  <w:style w:type="paragraph" w:styleId="TOC3">
    <w:name w:val="toc 3"/>
    <w:basedOn w:val="Normal"/>
    <w:next w:val="Normal"/>
    <w:autoRedefine/>
    <w:uiPriority w:val="39"/>
    <w:unhideWhenUsed/>
    <w:rsid w:val="00A17BA6"/>
    <w:pPr>
      <w:spacing w:after="100"/>
      <w:ind w:left="400"/>
    </w:pPr>
  </w:style>
  <w:style w:type="table" w:customStyle="1" w:styleId="Style1">
    <w:name w:val="Style1"/>
    <w:basedOn w:val="TableNormal"/>
    <w:uiPriority w:val="99"/>
    <w:rsid w:val="00FC3C89"/>
    <w:tblPr/>
  </w:style>
  <w:style w:type="table" w:customStyle="1" w:styleId="QCOSStable1headerrow">
    <w:name w:val="QCOSS table 1 header row"/>
    <w:basedOn w:val="TableNormal"/>
    <w:uiPriority w:val="99"/>
    <w:rsid w:val="004C186B"/>
    <w:rPr>
      <w:rFonts w:ascii="Arial" w:hAnsi="Arial"/>
      <w:sz w:val="20"/>
    </w:rPr>
    <w:tblPr>
      <w:tblStyleRowBandSize w:val="1"/>
      <w:tblStyleColBandSize w:val="1"/>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
    <w:tblStylePr w:type="firstRow">
      <w:rPr>
        <w:rFonts w:ascii="Arial" w:hAnsi="Arial"/>
        <w:b/>
        <w:color w:val="FFFFFF" w:themeColor="background1"/>
        <w:sz w:val="20"/>
      </w:rPr>
      <w:tblPr/>
      <w:tcPr>
        <w:shd w:val="clear" w:color="auto" w:fill="9E0000"/>
      </w:tcPr>
    </w:tblStylePr>
    <w:tblStylePr w:type="firstCol">
      <w:rPr>
        <w:rFonts w:ascii="Arial" w:hAnsi="Arial"/>
        <w:sz w:val="20"/>
      </w:rPr>
    </w:tblStylePr>
    <w:tblStylePr w:type="swCell">
      <w:rPr>
        <w:rFonts w:ascii="Arial" w:hAnsi="Arial"/>
        <w:sz w:val="20"/>
      </w:rPr>
    </w:tblStylePr>
  </w:style>
  <w:style w:type="table" w:customStyle="1" w:styleId="QACOSStableheadercolumnandrow">
    <w:name w:val="QACOSS table header column and row"/>
    <w:basedOn w:val="TableNormal"/>
    <w:uiPriority w:val="99"/>
    <w:rsid w:val="000B5953"/>
    <w:rPr>
      <w:sz w:val="20"/>
    </w:rPr>
    <w:tblPr>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Pr>
    <w:tblStylePr w:type="firstRow">
      <w:rPr>
        <w:rFonts w:ascii="Arial" w:hAnsi="Arial"/>
        <w:b/>
        <w:sz w:val="20"/>
      </w:rPr>
      <w:tblPr/>
      <w:tcPr>
        <w:shd w:val="clear" w:color="auto" w:fill="9E0000"/>
      </w:tcPr>
    </w:tblStylePr>
    <w:tblStylePr w:type="firstCol">
      <w:rPr>
        <w:rFonts w:ascii="Arial" w:hAnsi="Arial"/>
        <w:b/>
        <w:sz w:val="20"/>
      </w:rPr>
      <w:tblPr/>
      <w:tcPr>
        <w:shd w:val="clear" w:color="auto" w:fill="FFB3B3"/>
      </w:tcPr>
    </w:tblStylePr>
  </w:style>
  <w:style w:type="paragraph" w:customStyle="1" w:styleId="Textboxappearance">
    <w:name w:val="Text box appearance"/>
    <w:basedOn w:val="Normal"/>
    <w:link w:val="TextboxappearanceChar"/>
    <w:qFormat/>
    <w:rsid w:val="00362B1F"/>
    <w:pPr>
      <w:pBdr>
        <w:top w:val="single" w:sz="18" w:space="10" w:color="C00000"/>
        <w:left w:val="single" w:sz="18" w:space="10" w:color="C00000"/>
        <w:bottom w:val="single" w:sz="18" w:space="10" w:color="C00000"/>
        <w:right w:val="single" w:sz="18" w:space="10" w:color="C00000"/>
      </w:pBdr>
    </w:pPr>
    <w:rPr>
      <w:lang w:eastAsia="en-AU"/>
    </w:rPr>
  </w:style>
  <w:style w:type="character" w:customStyle="1" w:styleId="TextboxappearanceChar">
    <w:name w:val="Text box appearance Char"/>
    <w:basedOn w:val="DefaultParagraphFont"/>
    <w:link w:val="Textboxappearance"/>
    <w:rsid w:val="00362B1F"/>
    <w:rPr>
      <w:rFonts w:ascii="Arial" w:hAnsi="Arial"/>
      <w:sz w:val="20"/>
      <w:szCs w:val="20"/>
      <w:lang w:val="en-US" w:eastAsia="en-AU"/>
    </w:rPr>
  </w:style>
  <w:style w:type="character" w:styleId="SubtleReference">
    <w:name w:val="Subtle Reference"/>
    <w:basedOn w:val="DefaultParagraphFont"/>
    <w:uiPriority w:val="31"/>
    <w:rsid w:val="00082AD3"/>
    <w:rPr>
      <w:smallCaps/>
      <w:color w:val="5A5A5A" w:themeColor="text1" w:themeTint="A5"/>
    </w:rPr>
  </w:style>
  <w:style w:type="character" w:customStyle="1" w:styleId="Heading5Char">
    <w:name w:val="Heading 5 Char"/>
    <w:basedOn w:val="DefaultParagraphFont"/>
    <w:link w:val="Heading5"/>
    <w:uiPriority w:val="9"/>
    <w:rsid w:val="004C6F38"/>
    <w:rPr>
      <w:rFonts w:asciiTheme="majorHAnsi" w:eastAsiaTheme="majorEastAsia" w:hAnsiTheme="majorHAnsi" w:cstheme="majorBidi"/>
      <w:color w:val="365F91" w:themeColor="accent1" w:themeShade="BF"/>
      <w:sz w:val="20"/>
      <w:szCs w:val="20"/>
      <w:lang w:val="en-US"/>
    </w:rPr>
  </w:style>
  <w:style w:type="paragraph" w:styleId="TOCHeading">
    <w:name w:val="TOC Heading"/>
    <w:basedOn w:val="Heading1"/>
    <w:next w:val="Normal"/>
    <w:uiPriority w:val="39"/>
    <w:unhideWhenUsed/>
    <w:qFormat/>
    <w:rsid w:val="004C6F38"/>
    <w:pPr>
      <w:keepNext/>
      <w:keepLines/>
      <w:spacing w:after="0" w:line="259" w:lineRule="auto"/>
      <w:outlineLvl w:val="9"/>
    </w:pPr>
    <w:rPr>
      <w:rFonts w:asciiTheme="majorHAnsi" w:eastAsiaTheme="majorEastAsia" w:hAnsiTheme="majorHAnsi" w:cstheme="majorBidi"/>
      <w:b w:val="0"/>
      <w:color w:val="365F91" w:themeColor="accent1" w:themeShade="BF"/>
      <w:sz w:val="32"/>
      <w:szCs w:val="32"/>
      <w:lang w:val="en-US"/>
    </w:rPr>
  </w:style>
  <w:style w:type="character" w:styleId="CommentReference">
    <w:name w:val="annotation reference"/>
    <w:basedOn w:val="DefaultParagraphFont"/>
    <w:uiPriority w:val="99"/>
    <w:semiHidden/>
    <w:unhideWhenUsed/>
    <w:rsid w:val="00461770"/>
    <w:rPr>
      <w:sz w:val="16"/>
      <w:szCs w:val="16"/>
    </w:rPr>
  </w:style>
  <w:style w:type="paragraph" w:styleId="CommentText">
    <w:name w:val="annotation text"/>
    <w:basedOn w:val="Normal"/>
    <w:link w:val="CommentTextChar"/>
    <w:uiPriority w:val="99"/>
    <w:semiHidden/>
    <w:unhideWhenUsed/>
    <w:rsid w:val="00461770"/>
  </w:style>
  <w:style w:type="character" w:customStyle="1" w:styleId="CommentTextChar">
    <w:name w:val="Comment Text Char"/>
    <w:basedOn w:val="DefaultParagraphFont"/>
    <w:link w:val="CommentText"/>
    <w:uiPriority w:val="99"/>
    <w:semiHidden/>
    <w:rsid w:val="00461770"/>
    <w:rPr>
      <w:rFonts w:ascii="Arial" w:hAnsi="Arial"/>
      <w:sz w:val="20"/>
      <w:szCs w:val="20"/>
      <w:lang w:val="en-US"/>
    </w:rPr>
  </w:style>
  <w:style w:type="paragraph" w:styleId="CommentSubject">
    <w:name w:val="annotation subject"/>
    <w:basedOn w:val="CommentText"/>
    <w:next w:val="CommentText"/>
    <w:link w:val="CommentSubjectChar"/>
    <w:uiPriority w:val="99"/>
    <w:semiHidden/>
    <w:unhideWhenUsed/>
    <w:rsid w:val="00461770"/>
    <w:rPr>
      <w:b/>
      <w:bCs/>
    </w:rPr>
  </w:style>
  <w:style w:type="character" w:customStyle="1" w:styleId="CommentSubjectChar">
    <w:name w:val="Comment Subject Char"/>
    <w:basedOn w:val="CommentTextChar"/>
    <w:link w:val="CommentSubject"/>
    <w:uiPriority w:val="99"/>
    <w:semiHidden/>
    <w:rsid w:val="00461770"/>
    <w:rPr>
      <w:rFonts w:ascii="Arial" w:hAnsi="Arial"/>
      <w:b/>
      <w:bCs/>
      <w:sz w:val="20"/>
      <w:szCs w:val="20"/>
      <w:lang w:val="en-US"/>
    </w:rPr>
  </w:style>
  <w:style w:type="paragraph" w:styleId="NormalWeb">
    <w:name w:val="Normal (Web)"/>
    <w:basedOn w:val="Normal"/>
    <w:uiPriority w:val="99"/>
    <w:semiHidden/>
    <w:unhideWhenUsed/>
    <w:rsid w:val="00EF50BF"/>
    <w:pPr>
      <w:spacing w:before="100" w:beforeAutospacing="1" w:after="100" w:afterAutospacing="1"/>
    </w:pPr>
    <w:rPr>
      <w:rFonts w:ascii="Times New Roman" w:eastAsia="Times New Roman" w:hAnsi="Times New Roman" w:cs="Times New Roman"/>
      <w:sz w:val="24"/>
      <w:szCs w:val="24"/>
      <w:lang w:val="en-AU" w:eastAsia="en-AU"/>
    </w:rPr>
  </w:style>
  <w:style w:type="paragraph" w:styleId="BodyText">
    <w:name w:val="Body Text"/>
    <w:basedOn w:val="Normal"/>
    <w:link w:val="BodyTextChar"/>
    <w:uiPriority w:val="1"/>
    <w:unhideWhenUsed/>
    <w:qFormat/>
    <w:rsid w:val="00D43D87"/>
    <w:pPr>
      <w:widowControl w:val="0"/>
      <w:autoSpaceDE w:val="0"/>
      <w:autoSpaceDN w:val="0"/>
      <w:spacing w:after="0"/>
    </w:pPr>
    <w:rPr>
      <w:rFonts w:ascii="Times New Roman" w:eastAsia="Arial" w:hAnsi="Times New Roman" w:cs="Arial"/>
      <w:sz w:val="26"/>
      <w:szCs w:val="26"/>
      <w:lang w:val="en-GB" w:eastAsia="en-GB"/>
    </w:rPr>
  </w:style>
  <w:style w:type="character" w:customStyle="1" w:styleId="BodyTextChar">
    <w:name w:val="Body Text Char"/>
    <w:basedOn w:val="DefaultParagraphFont"/>
    <w:link w:val="BodyText"/>
    <w:uiPriority w:val="1"/>
    <w:rsid w:val="00D43D87"/>
    <w:rPr>
      <w:rFonts w:ascii="Times New Roman" w:eastAsia="Arial" w:hAnsi="Times New Roman" w:cs="Arial"/>
      <w:sz w:val="26"/>
      <w:szCs w:val="26"/>
      <w:lang w:val="en-GB" w:eastAsia="en-GB"/>
    </w:rPr>
  </w:style>
  <w:style w:type="character" w:customStyle="1" w:styleId="UnresolvedMention">
    <w:name w:val="Unresolved Mention"/>
    <w:basedOn w:val="DefaultParagraphFont"/>
    <w:uiPriority w:val="99"/>
    <w:semiHidden/>
    <w:unhideWhenUsed/>
    <w:rsid w:val="00912DD4"/>
    <w:rPr>
      <w:color w:val="808080"/>
      <w:shd w:val="clear" w:color="auto" w:fill="E6E6E6"/>
    </w:rPr>
  </w:style>
  <w:style w:type="character" w:styleId="Strong">
    <w:name w:val="Strong"/>
    <w:basedOn w:val="DefaultParagraphFont"/>
    <w:uiPriority w:val="22"/>
    <w:qFormat/>
    <w:rsid w:val="004153D5"/>
    <w:rPr>
      <w:b/>
      <w:bCs/>
    </w:rPr>
  </w:style>
  <w:style w:type="paragraph" w:styleId="TOC4">
    <w:name w:val="toc 4"/>
    <w:basedOn w:val="Normal"/>
    <w:next w:val="Normal"/>
    <w:autoRedefine/>
    <w:uiPriority w:val="39"/>
    <w:unhideWhenUsed/>
    <w:rsid w:val="008D322D"/>
    <w:pPr>
      <w:spacing w:after="100" w:line="259" w:lineRule="auto"/>
      <w:ind w:left="660"/>
    </w:pPr>
    <w:rPr>
      <w:rFonts w:asciiTheme="minorHAnsi" w:hAnsiTheme="minorHAnsi"/>
      <w:szCs w:val="22"/>
      <w:lang w:val="en-AU" w:eastAsia="en-AU"/>
    </w:rPr>
  </w:style>
  <w:style w:type="paragraph" w:styleId="TOC5">
    <w:name w:val="toc 5"/>
    <w:basedOn w:val="Normal"/>
    <w:next w:val="Normal"/>
    <w:autoRedefine/>
    <w:uiPriority w:val="39"/>
    <w:unhideWhenUsed/>
    <w:rsid w:val="008D322D"/>
    <w:pPr>
      <w:spacing w:after="100" w:line="259" w:lineRule="auto"/>
      <w:ind w:left="880"/>
    </w:pPr>
    <w:rPr>
      <w:rFonts w:asciiTheme="minorHAnsi" w:hAnsiTheme="minorHAnsi"/>
      <w:szCs w:val="22"/>
      <w:lang w:val="en-AU" w:eastAsia="en-AU"/>
    </w:rPr>
  </w:style>
  <w:style w:type="paragraph" w:styleId="TOC6">
    <w:name w:val="toc 6"/>
    <w:basedOn w:val="Normal"/>
    <w:next w:val="Normal"/>
    <w:autoRedefine/>
    <w:uiPriority w:val="39"/>
    <w:unhideWhenUsed/>
    <w:rsid w:val="008D322D"/>
    <w:pPr>
      <w:spacing w:after="100" w:line="259" w:lineRule="auto"/>
      <w:ind w:left="1100"/>
    </w:pPr>
    <w:rPr>
      <w:rFonts w:asciiTheme="minorHAnsi" w:hAnsiTheme="minorHAnsi"/>
      <w:szCs w:val="22"/>
      <w:lang w:val="en-AU" w:eastAsia="en-AU"/>
    </w:rPr>
  </w:style>
  <w:style w:type="paragraph" w:styleId="TOC7">
    <w:name w:val="toc 7"/>
    <w:basedOn w:val="Normal"/>
    <w:next w:val="Normal"/>
    <w:autoRedefine/>
    <w:uiPriority w:val="39"/>
    <w:unhideWhenUsed/>
    <w:rsid w:val="008D322D"/>
    <w:pPr>
      <w:spacing w:after="100" w:line="259" w:lineRule="auto"/>
      <w:ind w:left="1320"/>
    </w:pPr>
    <w:rPr>
      <w:rFonts w:asciiTheme="minorHAnsi" w:hAnsiTheme="minorHAnsi"/>
      <w:szCs w:val="22"/>
      <w:lang w:val="en-AU" w:eastAsia="en-AU"/>
    </w:rPr>
  </w:style>
  <w:style w:type="paragraph" w:styleId="TOC8">
    <w:name w:val="toc 8"/>
    <w:basedOn w:val="Normal"/>
    <w:next w:val="Normal"/>
    <w:autoRedefine/>
    <w:uiPriority w:val="39"/>
    <w:unhideWhenUsed/>
    <w:rsid w:val="008D322D"/>
    <w:pPr>
      <w:spacing w:after="100" w:line="259" w:lineRule="auto"/>
      <w:ind w:left="1540"/>
    </w:pPr>
    <w:rPr>
      <w:rFonts w:asciiTheme="minorHAnsi" w:hAnsiTheme="minorHAnsi"/>
      <w:szCs w:val="22"/>
      <w:lang w:val="en-AU" w:eastAsia="en-AU"/>
    </w:rPr>
  </w:style>
  <w:style w:type="paragraph" w:styleId="TOC9">
    <w:name w:val="toc 9"/>
    <w:basedOn w:val="Normal"/>
    <w:next w:val="Normal"/>
    <w:autoRedefine/>
    <w:uiPriority w:val="39"/>
    <w:unhideWhenUsed/>
    <w:rsid w:val="008D322D"/>
    <w:pPr>
      <w:spacing w:after="100" w:line="259" w:lineRule="auto"/>
      <w:ind w:left="1760"/>
    </w:pPr>
    <w:rPr>
      <w:rFonts w:asciiTheme="minorHAnsi" w:hAnsiTheme="minorHAnsi"/>
      <w:szCs w:val="22"/>
      <w:lang w:val="en-AU" w:eastAsia="en-AU"/>
    </w:rPr>
  </w:style>
  <w:style w:type="character" w:customStyle="1" w:styleId="background-details">
    <w:name w:val="background-details"/>
    <w:basedOn w:val="DefaultParagraphFont"/>
    <w:rsid w:val="00A55350"/>
  </w:style>
  <w:style w:type="character" w:styleId="LineNumber">
    <w:name w:val="line number"/>
    <w:basedOn w:val="DefaultParagraphFont"/>
    <w:uiPriority w:val="99"/>
    <w:semiHidden/>
    <w:unhideWhenUsed/>
    <w:rsid w:val="00F33C41"/>
  </w:style>
  <w:style w:type="paragraph" w:customStyle="1" w:styleId="Body">
    <w:name w:val="Body"/>
    <w:rsid w:val="0078775A"/>
    <w:pPr>
      <w:spacing w:after="240"/>
    </w:pPr>
    <w:rPr>
      <w:rFonts w:ascii="Arial" w:eastAsia="Arial Unicode MS" w:hAnsi="Arial" w:cs="Arial Unicode MS"/>
      <w:color w:val="000000"/>
      <w:sz w:val="22"/>
      <w:szCs w:val="22"/>
      <w:u w:color="000000"/>
      <w:lang w:val="en-US" w:eastAsia="en-AU"/>
    </w:rPr>
  </w:style>
  <w:style w:type="character" w:customStyle="1" w:styleId="Hyperlink0">
    <w:name w:val="Hyperlink.0"/>
    <w:basedOn w:val="Hyperlink"/>
    <w:rsid w:val="0078775A"/>
    <w:rPr>
      <w:color w:val="0563C1"/>
      <w:u w:val="single" w:color="0563C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6082">
      <w:bodyDiv w:val="1"/>
      <w:marLeft w:val="0"/>
      <w:marRight w:val="0"/>
      <w:marTop w:val="0"/>
      <w:marBottom w:val="0"/>
      <w:divBdr>
        <w:top w:val="none" w:sz="0" w:space="0" w:color="auto"/>
        <w:left w:val="none" w:sz="0" w:space="0" w:color="auto"/>
        <w:bottom w:val="none" w:sz="0" w:space="0" w:color="auto"/>
        <w:right w:val="none" w:sz="0" w:space="0" w:color="auto"/>
      </w:divBdr>
    </w:div>
    <w:div w:id="8140628">
      <w:bodyDiv w:val="1"/>
      <w:marLeft w:val="0"/>
      <w:marRight w:val="0"/>
      <w:marTop w:val="0"/>
      <w:marBottom w:val="0"/>
      <w:divBdr>
        <w:top w:val="none" w:sz="0" w:space="0" w:color="auto"/>
        <w:left w:val="none" w:sz="0" w:space="0" w:color="auto"/>
        <w:bottom w:val="none" w:sz="0" w:space="0" w:color="auto"/>
        <w:right w:val="none" w:sz="0" w:space="0" w:color="auto"/>
      </w:divBdr>
    </w:div>
    <w:div w:id="8531274">
      <w:bodyDiv w:val="1"/>
      <w:marLeft w:val="0"/>
      <w:marRight w:val="0"/>
      <w:marTop w:val="0"/>
      <w:marBottom w:val="0"/>
      <w:divBdr>
        <w:top w:val="none" w:sz="0" w:space="0" w:color="auto"/>
        <w:left w:val="none" w:sz="0" w:space="0" w:color="auto"/>
        <w:bottom w:val="none" w:sz="0" w:space="0" w:color="auto"/>
        <w:right w:val="none" w:sz="0" w:space="0" w:color="auto"/>
      </w:divBdr>
    </w:div>
    <w:div w:id="20866893">
      <w:bodyDiv w:val="1"/>
      <w:marLeft w:val="0"/>
      <w:marRight w:val="0"/>
      <w:marTop w:val="0"/>
      <w:marBottom w:val="0"/>
      <w:divBdr>
        <w:top w:val="none" w:sz="0" w:space="0" w:color="auto"/>
        <w:left w:val="none" w:sz="0" w:space="0" w:color="auto"/>
        <w:bottom w:val="none" w:sz="0" w:space="0" w:color="auto"/>
        <w:right w:val="none" w:sz="0" w:space="0" w:color="auto"/>
      </w:divBdr>
    </w:div>
    <w:div w:id="36241715">
      <w:bodyDiv w:val="1"/>
      <w:marLeft w:val="0"/>
      <w:marRight w:val="0"/>
      <w:marTop w:val="0"/>
      <w:marBottom w:val="0"/>
      <w:divBdr>
        <w:top w:val="none" w:sz="0" w:space="0" w:color="auto"/>
        <w:left w:val="none" w:sz="0" w:space="0" w:color="auto"/>
        <w:bottom w:val="none" w:sz="0" w:space="0" w:color="auto"/>
        <w:right w:val="none" w:sz="0" w:space="0" w:color="auto"/>
      </w:divBdr>
    </w:div>
    <w:div w:id="42171535">
      <w:bodyDiv w:val="1"/>
      <w:marLeft w:val="0"/>
      <w:marRight w:val="0"/>
      <w:marTop w:val="0"/>
      <w:marBottom w:val="0"/>
      <w:divBdr>
        <w:top w:val="none" w:sz="0" w:space="0" w:color="auto"/>
        <w:left w:val="none" w:sz="0" w:space="0" w:color="auto"/>
        <w:bottom w:val="none" w:sz="0" w:space="0" w:color="auto"/>
        <w:right w:val="none" w:sz="0" w:space="0" w:color="auto"/>
      </w:divBdr>
    </w:div>
    <w:div w:id="68236172">
      <w:bodyDiv w:val="1"/>
      <w:marLeft w:val="0"/>
      <w:marRight w:val="0"/>
      <w:marTop w:val="0"/>
      <w:marBottom w:val="0"/>
      <w:divBdr>
        <w:top w:val="none" w:sz="0" w:space="0" w:color="auto"/>
        <w:left w:val="none" w:sz="0" w:space="0" w:color="auto"/>
        <w:bottom w:val="none" w:sz="0" w:space="0" w:color="auto"/>
        <w:right w:val="none" w:sz="0" w:space="0" w:color="auto"/>
      </w:divBdr>
    </w:div>
    <w:div w:id="85422829">
      <w:bodyDiv w:val="1"/>
      <w:marLeft w:val="0"/>
      <w:marRight w:val="0"/>
      <w:marTop w:val="0"/>
      <w:marBottom w:val="0"/>
      <w:divBdr>
        <w:top w:val="none" w:sz="0" w:space="0" w:color="auto"/>
        <w:left w:val="none" w:sz="0" w:space="0" w:color="auto"/>
        <w:bottom w:val="none" w:sz="0" w:space="0" w:color="auto"/>
        <w:right w:val="none" w:sz="0" w:space="0" w:color="auto"/>
      </w:divBdr>
    </w:div>
    <w:div w:id="85423665">
      <w:bodyDiv w:val="1"/>
      <w:marLeft w:val="0"/>
      <w:marRight w:val="0"/>
      <w:marTop w:val="0"/>
      <w:marBottom w:val="0"/>
      <w:divBdr>
        <w:top w:val="none" w:sz="0" w:space="0" w:color="auto"/>
        <w:left w:val="none" w:sz="0" w:space="0" w:color="auto"/>
        <w:bottom w:val="none" w:sz="0" w:space="0" w:color="auto"/>
        <w:right w:val="none" w:sz="0" w:space="0" w:color="auto"/>
      </w:divBdr>
    </w:div>
    <w:div w:id="87972135">
      <w:bodyDiv w:val="1"/>
      <w:marLeft w:val="0"/>
      <w:marRight w:val="0"/>
      <w:marTop w:val="0"/>
      <w:marBottom w:val="0"/>
      <w:divBdr>
        <w:top w:val="none" w:sz="0" w:space="0" w:color="auto"/>
        <w:left w:val="none" w:sz="0" w:space="0" w:color="auto"/>
        <w:bottom w:val="none" w:sz="0" w:space="0" w:color="auto"/>
        <w:right w:val="none" w:sz="0" w:space="0" w:color="auto"/>
      </w:divBdr>
    </w:div>
    <w:div w:id="92631404">
      <w:bodyDiv w:val="1"/>
      <w:marLeft w:val="0"/>
      <w:marRight w:val="0"/>
      <w:marTop w:val="0"/>
      <w:marBottom w:val="0"/>
      <w:divBdr>
        <w:top w:val="none" w:sz="0" w:space="0" w:color="auto"/>
        <w:left w:val="none" w:sz="0" w:space="0" w:color="auto"/>
        <w:bottom w:val="none" w:sz="0" w:space="0" w:color="auto"/>
        <w:right w:val="none" w:sz="0" w:space="0" w:color="auto"/>
      </w:divBdr>
    </w:div>
    <w:div w:id="100338813">
      <w:bodyDiv w:val="1"/>
      <w:marLeft w:val="0"/>
      <w:marRight w:val="0"/>
      <w:marTop w:val="0"/>
      <w:marBottom w:val="0"/>
      <w:divBdr>
        <w:top w:val="none" w:sz="0" w:space="0" w:color="auto"/>
        <w:left w:val="none" w:sz="0" w:space="0" w:color="auto"/>
        <w:bottom w:val="none" w:sz="0" w:space="0" w:color="auto"/>
        <w:right w:val="none" w:sz="0" w:space="0" w:color="auto"/>
      </w:divBdr>
    </w:div>
    <w:div w:id="100955838">
      <w:bodyDiv w:val="1"/>
      <w:marLeft w:val="0"/>
      <w:marRight w:val="0"/>
      <w:marTop w:val="0"/>
      <w:marBottom w:val="0"/>
      <w:divBdr>
        <w:top w:val="none" w:sz="0" w:space="0" w:color="auto"/>
        <w:left w:val="none" w:sz="0" w:space="0" w:color="auto"/>
        <w:bottom w:val="none" w:sz="0" w:space="0" w:color="auto"/>
        <w:right w:val="none" w:sz="0" w:space="0" w:color="auto"/>
      </w:divBdr>
    </w:div>
    <w:div w:id="127867514">
      <w:bodyDiv w:val="1"/>
      <w:marLeft w:val="0"/>
      <w:marRight w:val="0"/>
      <w:marTop w:val="0"/>
      <w:marBottom w:val="0"/>
      <w:divBdr>
        <w:top w:val="none" w:sz="0" w:space="0" w:color="auto"/>
        <w:left w:val="none" w:sz="0" w:space="0" w:color="auto"/>
        <w:bottom w:val="none" w:sz="0" w:space="0" w:color="auto"/>
        <w:right w:val="none" w:sz="0" w:space="0" w:color="auto"/>
      </w:divBdr>
    </w:div>
    <w:div w:id="141241620">
      <w:bodyDiv w:val="1"/>
      <w:marLeft w:val="0"/>
      <w:marRight w:val="0"/>
      <w:marTop w:val="0"/>
      <w:marBottom w:val="0"/>
      <w:divBdr>
        <w:top w:val="none" w:sz="0" w:space="0" w:color="auto"/>
        <w:left w:val="none" w:sz="0" w:space="0" w:color="auto"/>
        <w:bottom w:val="none" w:sz="0" w:space="0" w:color="auto"/>
        <w:right w:val="none" w:sz="0" w:space="0" w:color="auto"/>
      </w:divBdr>
    </w:div>
    <w:div w:id="143620156">
      <w:bodyDiv w:val="1"/>
      <w:marLeft w:val="0"/>
      <w:marRight w:val="0"/>
      <w:marTop w:val="0"/>
      <w:marBottom w:val="0"/>
      <w:divBdr>
        <w:top w:val="none" w:sz="0" w:space="0" w:color="auto"/>
        <w:left w:val="none" w:sz="0" w:space="0" w:color="auto"/>
        <w:bottom w:val="none" w:sz="0" w:space="0" w:color="auto"/>
        <w:right w:val="none" w:sz="0" w:space="0" w:color="auto"/>
      </w:divBdr>
    </w:div>
    <w:div w:id="145824707">
      <w:bodyDiv w:val="1"/>
      <w:marLeft w:val="0"/>
      <w:marRight w:val="0"/>
      <w:marTop w:val="0"/>
      <w:marBottom w:val="0"/>
      <w:divBdr>
        <w:top w:val="none" w:sz="0" w:space="0" w:color="auto"/>
        <w:left w:val="none" w:sz="0" w:space="0" w:color="auto"/>
        <w:bottom w:val="none" w:sz="0" w:space="0" w:color="auto"/>
        <w:right w:val="none" w:sz="0" w:space="0" w:color="auto"/>
      </w:divBdr>
    </w:div>
    <w:div w:id="156847965">
      <w:bodyDiv w:val="1"/>
      <w:marLeft w:val="0"/>
      <w:marRight w:val="0"/>
      <w:marTop w:val="0"/>
      <w:marBottom w:val="0"/>
      <w:divBdr>
        <w:top w:val="none" w:sz="0" w:space="0" w:color="auto"/>
        <w:left w:val="none" w:sz="0" w:space="0" w:color="auto"/>
        <w:bottom w:val="none" w:sz="0" w:space="0" w:color="auto"/>
        <w:right w:val="none" w:sz="0" w:space="0" w:color="auto"/>
      </w:divBdr>
    </w:div>
    <w:div w:id="161160682">
      <w:bodyDiv w:val="1"/>
      <w:marLeft w:val="0"/>
      <w:marRight w:val="0"/>
      <w:marTop w:val="0"/>
      <w:marBottom w:val="0"/>
      <w:divBdr>
        <w:top w:val="none" w:sz="0" w:space="0" w:color="auto"/>
        <w:left w:val="none" w:sz="0" w:space="0" w:color="auto"/>
        <w:bottom w:val="none" w:sz="0" w:space="0" w:color="auto"/>
        <w:right w:val="none" w:sz="0" w:space="0" w:color="auto"/>
      </w:divBdr>
    </w:div>
    <w:div w:id="182014440">
      <w:bodyDiv w:val="1"/>
      <w:marLeft w:val="0"/>
      <w:marRight w:val="0"/>
      <w:marTop w:val="0"/>
      <w:marBottom w:val="0"/>
      <w:divBdr>
        <w:top w:val="none" w:sz="0" w:space="0" w:color="auto"/>
        <w:left w:val="none" w:sz="0" w:space="0" w:color="auto"/>
        <w:bottom w:val="none" w:sz="0" w:space="0" w:color="auto"/>
        <w:right w:val="none" w:sz="0" w:space="0" w:color="auto"/>
      </w:divBdr>
    </w:div>
    <w:div w:id="195512268">
      <w:bodyDiv w:val="1"/>
      <w:marLeft w:val="0"/>
      <w:marRight w:val="0"/>
      <w:marTop w:val="0"/>
      <w:marBottom w:val="0"/>
      <w:divBdr>
        <w:top w:val="none" w:sz="0" w:space="0" w:color="auto"/>
        <w:left w:val="none" w:sz="0" w:space="0" w:color="auto"/>
        <w:bottom w:val="none" w:sz="0" w:space="0" w:color="auto"/>
        <w:right w:val="none" w:sz="0" w:space="0" w:color="auto"/>
      </w:divBdr>
    </w:div>
    <w:div w:id="199436645">
      <w:bodyDiv w:val="1"/>
      <w:marLeft w:val="0"/>
      <w:marRight w:val="0"/>
      <w:marTop w:val="0"/>
      <w:marBottom w:val="0"/>
      <w:divBdr>
        <w:top w:val="none" w:sz="0" w:space="0" w:color="auto"/>
        <w:left w:val="none" w:sz="0" w:space="0" w:color="auto"/>
        <w:bottom w:val="none" w:sz="0" w:space="0" w:color="auto"/>
        <w:right w:val="none" w:sz="0" w:space="0" w:color="auto"/>
      </w:divBdr>
    </w:div>
    <w:div w:id="226841741">
      <w:bodyDiv w:val="1"/>
      <w:marLeft w:val="0"/>
      <w:marRight w:val="0"/>
      <w:marTop w:val="0"/>
      <w:marBottom w:val="0"/>
      <w:divBdr>
        <w:top w:val="none" w:sz="0" w:space="0" w:color="auto"/>
        <w:left w:val="none" w:sz="0" w:space="0" w:color="auto"/>
        <w:bottom w:val="none" w:sz="0" w:space="0" w:color="auto"/>
        <w:right w:val="none" w:sz="0" w:space="0" w:color="auto"/>
      </w:divBdr>
    </w:div>
    <w:div w:id="227806129">
      <w:bodyDiv w:val="1"/>
      <w:marLeft w:val="0"/>
      <w:marRight w:val="0"/>
      <w:marTop w:val="0"/>
      <w:marBottom w:val="0"/>
      <w:divBdr>
        <w:top w:val="none" w:sz="0" w:space="0" w:color="auto"/>
        <w:left w:val="none" w:sz="0" w:space="0" w:color="auto"/>
        <w:bottom w:val="none" w:sz="0" w:space="0" w:color="auto"/>
        <w:right w:val="none" w:sz="0" w:space="0" w:color="auto"/>
      </w:divBdr>
    </w:div>
    <w:div w:id="233204456">
      <w:bodyDiv w:val="1"/>
      <w:marLeft w:val="0"/>
      <w:marRight w:val="0"/>
      <w:marTop w:val="0"/>
      <w:marBottom w:val="0"/>
      <w:divBdr>
        <w:top w:val="none" w:sz="0" w:space="0" w:color="auto"/>
        <w:left w:val="none" w:sz="0" w:space="0" w:color="auto"/>
        <w:bottom w:val="none" w:sz="0" w:space="0" w:color="auto"/>
        <w:right w:val="none" w:sz="0" w:space="0" w:color="auto"/>
      </w:divBdr>
    </w:div>
    <w:div w:id="239945151">
      <w:bodyDiv w:val="1"/>
      <w:marLeft w:val="0"/>
      <w:marRight w:val="0"/>
      <w:marTop w:val="0"/>
      <w:marBottom w:val="0"/>
      <w:divBdr>
        <w:top w:val="none" w:sz="0" w:space="0" w:color="auto"/>
        <w:left w:val="none" w:sz="0" w:space="0" w:color="auto"/>
        <w:bottom w:val="none" w:sz="0" w:space="0" w:color="auto"/>
        <w:right w:val="none" w:sz="0" w:space="0" w:color="auto"/>
      </w:divBdr>
    </w:div>
    <w:div w:id="254173331">
      <w:bodyDiv w:val="1"/>
      <w:marLeft w:val="0"/>
      <w:marRight w:val="0"/>
      <w:marTop w:val="0"/>
      <w:marBottom w:val="0"/>
      <w:divBdr>
        <w:top w:val="none" w:sz="0" w:space="0" w:color="auto"/>
        <w:left w:val="none" w:sz="0" w:space="0" w:color="auto"/>
        <w:bottom w:val="none" w:sz="0" w:space="0" w:color="auto"/>
        <w:right w:val="none" w:sz="0" w:space="0" w:color="auto"/>
      </w:divBdr>
    </w:div>
    <w:div w:id="258681128">
      <w:bodyDiv w:val="1"/>
      <w:marLeft w:val="0"/>
      <w:marRight w:val="0"/>
      <w:marTop w:val="0"/>
      <w:marBottom w:val="0"/>
      <w:divBdr>
        <w:top w:val="none" w:sz="0" w:space="0" w:color="auto"/>
        <w:left w:val="none" w:sz="0" w:space="0" w:color="auto"/>
        <w:bottom w:val="none" w:sz="0" w:space="0" w:color="auto"/>
        <w:right w:val="none" w:sz="0" w:space="0" w:color="auto"/>
      </w:divBdr>
    </w:div>
    <w:div w:id="274943011">
      <w:bodyDiv w:val="1"/>
      <w:marLeft w:val="0"/>
      <w:marRight w:val="0"/>
      <w:marTop w:val="0"/>
      <w:marBottom w:val="0"/>
      <w:divBdr>
        <w:top w:val="none" w:sz="0" w:space="0" w:color="auto"/>
        <w:left w:val="none" w:sz="0" w:space="0" w:color="auto"/>
        <w:bottom w:val="none" w:sz="0" w:space="0" w:color="auto"/>
        <w:right w:val="none" w:sz="0" w:space="0" w:color="auto"/>
      </w:divBdr>
    </w:div>
    <w:div w:id="285745558">
      <w:bodyDiv w:val="1"/>
      <w:marLeft w:val="0"/>
      <w:marRight w:val="0"/>
      <w:marTop w:val="0"/>
      <w:marBottom w:val="0"/>
      <w:divBdr>
        <w:top w:val="none" w:sz="0" w:space="0" w:color="auto"/>
        <w:left w:val="none" w:sz="0" w:space="0" w:color="auto"/>
        <w:bottom w:val="none" w:sz="0" w:space="0" w:color="auto"/>
        <w:right w:val="none" w:sz="0" w:space="0" w:color="auto"/>
      </w:divBdr>
    </w:div>
    <w:div w:id="324630158">
      <w:bodyDiv w:val="1"/>
      <w:marLeft w:val="0"/>
      <w:marRight w:val="0"/>
      <w:marTop w:val="0"/>
      <w:marBottom w:val="0"/>
      <w:divBdr>
        <w:top w:val="none" w:sz="0" w:space="0" w:color="auto"/>
        <w:left w:val="none" w:sz="0" w:space="0" w:color="auto"/>
        <w:bottom w:val="none" w:sz="0" w:space="0" w:color="auto"/>
        <w:right w:val="none" w:sz="0" w:space="0" w:color="auto"/>
      </w:divBdr>
    </w:div>
    <w:div w:id="325207463">
      <w:bodyDiv w:val="1"/>
      <w:marLeft w:val="0"/>
      <w:marRight w:val="0"/>
      <w:marTop w:val="0"/>
      <w:marBottom w:val="0"/>
      <w:divBdr>
        <w:top w:val="none" w:sz="0" w:space="0" w:color="auto"/>
        <w:left w:val="none" w:sz="0" w:space="0" w:color="auto"/>
        <w:bottom w:val="none" w:sz="0" w:space="0" w:color="auto"/>
        <w:right w:val="none" w:sz="0" w:space="0" w:color="auto"/>
      </w:divBdr>
    </w:div>
    <w:div w:id="342247421">
      <w:bodyDiv w:val="1"/>
      <w:marLeft w:val="0"/>
      <w:marRight w:val="0"/>
      <w:marTop w:val="0"/>
      <w:marBottom w:val="0"/>
      <w:divBdr>
        <w:top w:val="none" w:sz="0" w:space="0" w:color="auto"/>
        <w:left w:val="none" w:sz="0" w:space="0" w:color="auto"/>
        <w:bottom w:val="none" w:sz="0" w:space="0" w:color="auto"/>
        <w:right w:val="none" w:sz="0" w:space="0" w:color="auto"/>
      </w:divBdr>
    </w:div>
    <w:div w:id="348414176">
      <w:bodyDiv w:val="1"/>
      <w:marLeft w:val="0"/>
      <w:marRight w:val="0"/>
      <w:marTop w:val="0"/>
      <w:marBottom w:val="0"/>
      <w:divBdr>
        <w:top w:val="none" w:sz="0" w:space="0" w:color="auto"/>
        <w:left w:val="none" w:sz="0" w:space="0" w:color="auto"/>
        <w:bottom w:val="none" w:sz="0" w:space="0" w:color="auto"/>
        <w:right w:val="none" w:sz="0" w:space="0" w:color="auto"/>
      </w:divBdr>
    </w:div>
    <w:div w:id="354313561">
      <w:bodyDiv w:val="1"/>
      <w:marLeft w:val="0"/>
      <w:marRight w:val="0"/>
      <w:marTop w:val="0"/>
      <w:marBottom w:val="0"/>
      <w:divBdr>
        <w:top w:val="none" w:sz="0" w:space="0" w:color="auto"/>
        <w:left w:val="none" w:sz="0" w:space="0" w:color="auto"/>
        <w:bottom w:val="none" w:sz="0" w:space="0" w:color="auto"/>
        <w:right w:val="none" w:sz="0" w:space="0" w:color="auto"/>
      </w:divBdr>
    </w:div>
    <w:div w:id="369841468">
      <w:bodyDiv w:val="1"/>
      <w:marLeft w:val="0"/>
      <w:marRight w:val="0"/>
      <w:marTop w:val="0"/>
      <w:marBottom w:val="0"/>
      <w:divBdr>
        <w:top w:val="none" w:sz="0" w:space="0" w:color="auto"/>
        <w:left w:val="none" w:sz="0" w:space="0" w:color="auto"/>
        <w:bottom w:val="none" w:sz="0" w:space="0" w:color="auto"/>
        <w:right w:val="none" w:sz="0" w:space="0" w:color="auto"/>
      </w:divBdr>
    </w:div>
    <w:div w:id="369960989">
      <w:bodyDiv w:val="1"/>
      <w:marLeft w:val="0"/>
      <w:marRight w:val="0"/>
      <w:marTop w:val="0"/>
      <w:marBottom w:val="0"/>
      <w:divBdr>
        <w:top w:val="none" w:sz="0" w:space="0" w:color="auto"/>
        <w:left w:val="none" w:sz="0" w:space="0" w:color="auto"/>
        <w:bottom w:val="none" w:sz="0" w:space="0" w:color="auto"/>
        <w:right w:val="none" w:sz="0" w:space="0" w:color="auto"/>
      </w:divBdr>
    </w:div>
    <w:div w:id="417404115">
      <w:bodyDiv w:val="1"/>
      <w:marLeft w:val="0"/>
      <w:marRight w:val="0"/>
      <w:marTop w:val="0"/>
      <w:marBottom w:val="0"/>
      <w:divBdr>
        <w:top w:val="none" w:sz="0" w:space="0" w:color="auto"/>
        <w:left w:val="none" w:sz="0" w:space="0" w:color="auto"/>
        <w:bottom w:val="none" w:sz="0" w:space="0" w:color="auto"/>
        <w:right w:val="none" w:sz="0" w:space="0" w:color="auto"/>
      </w:divBdr>
    </w:div>
    <w:div w:id="418865762">
      <w:bodyDiv w:val="1"/>
      <w:marLeft w:val="0"/>
      <w:marRight w:val="0"/>
      <w:marTop w:val="0"/>
      <w:marBottom w:val="0"/>
      <w:divBdr>
        <w:top w:val="none" w:sz="0" w:space="0" w:color="auto"/>
        <w:left w:val="none" w:sz="0" w:space="0" w:color="auto"/>
        <w:bottom w:val="none" w:sz="0" w:space="0" w:color="auto"/>
        <w:right w:val="none" w:sz="0" w:space="0" w:color="auto"/>
      </w:divBdr>
    </w:div>
    <w:div w:id="419571436">
      <w:bodyDiv w:val="1"/>
      <w:marLeft w:val="0"/>
      <w:marRight w:val="0"/>
      <w:marTop w:val="0"/>
      <w:marBottom w:val="0"/>
      <w:divBdr>
        <w:top w:val="none" w:sz="0" w:space="0" w:color="auto"/>
        <w:left w:val="none" w:sz="0" w:space="0" w:color="auto"/>
        <w:bottom w:val="none" w:sz="0" w:space="0" w:color="auto"/>
        <w:right w:val="none" w:sz="0" w:space="0" w:color="auto"/>
      </w:divBdr>
    </w:div>
    <w:div w:id="451487132">
      <w:bodyDiv w:val="1"/>
      <w:marLeft w:val="0"/>
      <w:marRight w:val="0"/>
      <w:marTop w:val="0"/>
      <w:marBottom w:val="0"/>
      <w:divBdr>
        <w:top w:val="none" w:sz="0" w:space="0" w:color="auto"/>
        <w:left w:val="none" w:sz="0" w:space="0" w:color="auto"/>
        <w:bottom w:val="none" w:sz="0" w:space="0" w:color="auto"/>
        <w:right w:val="none" w:sz="0" w:space="0" w:color="auto"/>
      </w:divBdr>
    </w:div>
    <w:div w:id="452595217">
      <w:bodyDiv w:val="1"/>
      <w:marLeft w:val="0"/>
      <w:marRight w:val="0"/>
      <w:marTop w:val="0"/>
      <w:marBottom w:val="0"/>
      <w:divBdr>
        <w:top w:val="none" w:sz="0" w:space="0" w:color="auto"/>
        <w:left w:val="none" w:sz="0" w:space="0" w:color="auto"/>
        <w:bottom w:val="none" w:sz="0" w:space="0" w:color="auto"/>
        <w:right w:val="none" w:sz="0" w:space="0" w:color="auto"/>
      </w:divBdr>
    </w:div>
    <w:div w:id="461994558">
      <w:bodyDiv w:val="1"/>
      <w:marLeft w:val="0"/>
      <w:marRight w:val="0"/>
      <w:marTop w:val="0"/>
      <w:marBottom w:val="0"/>
      <w:divBdr>
        <w:top w:val="none" w:sz="0" w:space="0" w:color="auto"/>
        <w:left w:val="none" w:sz="0" w:space="0" w:color="auto"/>
        <w:bottom w:val="none" w:sz="0" w:space="0" w:color="auto"/>
        <w:right w:val="none" w:sz="0" w:space="0" w:color="auto"/>
      </w:divBdr>
    </w:div>
    <w:div w:id="492724075">
      <w:bodyDiv w:val="1"/>
      <w:marLeft w:val="0"/>
      <w:marRight w:val="0"/>
      <w:marTop w:val="0"/>
      <w:marBottom w:val="0"/>
      <w:divBdr>
        <w:top w:val="none" w:sz="0" w:space="0" w:color="auto"/>
        <w:left w:val="none" w:sz="0" w:space="0" w:color="auto"/>
        <w:bottom w:val="none" w:sz="0" w:space="0" w:color="auto"/>
        <w:right w:val="none" w:sz="0" w:space="0" w:color="auto"/>
      </w:divBdr>
    </w:div>
    <w:div w:id="503665371">
      <w:bodyDiv w:val="1"/>
      <w:marLeft w:val="0"/>
      <w:marRight w:val="0"/>
      <w:marTop w:val="0"/>
      <w:marBottom w:val="0"/>
      <w:divBdr>
        <w:top w:val="none" w:sz="0" w:space="0" w:color="auto"/>
        <w:left w:val="none" w:sz="0" w:space="0" w:color="auto"/>
        <w:bottom w:val="none" w:sz="0" w:space="0" w:color="auto"/>
        <w:right w:val="none" w:sz="0" w:space="0" w:color="auto"/>
      </w:divBdr>
    </w:div>
    <w:div w:id="518083200">
      <w:bodyDiv w:val="1"/>
      <w:marLeft w:val="0"/>
      <w:marRight w:val="0"/>
      <w:marTop w:val="0"/>
      <w:marBottom w:val="0"/>
      <w:divBdr>
        <w:top w:val="none" w:sz="0" w:space="0" w:color="auto"/>
        <w:left w:val="none" w:sz="0" w:space="0" w:color="auto"/>
        <w:bottom w:val="none" w:sz="0" w:space="0" w:color="auto"/>
        <w:right w:val="none" w:sz="0" w:space="0" w:color="auto"/>
      </w:divBdr>
    </w:div>
    <w:div w:id="519785789">
      <w:bodyDiv w:val="1"/>
      <w:marLeft w:val="0"/>
      <w:marRight w:val="0"/>
      <w:marTop w:val="0"/>
      <w:marBottom w:val="0"/>
      <w:divBdr>
        <w:top w:val="none" w:sz="0" w:space="0" w:color="auto"/>
        <w:left w:val="none" w:sz="0" w:space="0" w:color="auto"/>
        <w:bottom w:val="none" w:sz="0" w:space="0" w:color="auto"/>
        <w:right w:val="none" w:sz="0" w:space="0" w:color="auto"/>
      </w:divBdr>
    </w:div>
    <w:div w:id="521625161">
      <w:bodyDiv w:val="1"/>
      <w:marLeft w:val="0"/>
      <w:marRight w:val="0"/>
      <w:marTop w:val="0"/>
      <w:marBottom w:val="0"/>
      <w:divBdr>
        <w:top w:val="none" w:sz="0" w:space="0" w:color="auto"/>
        <w:left w:val="none" w:sz="0" w:space="0" w:color="auto"/>
        <w:bottom w:val="none" w:sz="0" w:space="0" w:color="auto"/>
        <w:right w:val="none" w:sz="0" w:space="0" w:color="auto"/>
      </w:divBdr>
    </w:div>
    <w:div w:id="560021788">
      <w:bodyDiv w:val="1"/>
      <w:marLeft w:val="0"/>
      <w:marRight w:val="0"/>
      <w:marTop w:val="0"/>
      <w:marBottom w:val="0"/>
      <w:divBdr>
        <w:top w:val="none" w:sz="0" w:space="0" w:color="auto"/>
        <w:left w:val="none" w:sz="0" w:space="0" w:color="auto"/>
        <w:bottom w:val="none" w:sz="0" w:space="0" w:color="auto"/>
        <w:right w:val="none" w:sz="0" w:space="0" w:color="auto"/>
      </w:divBdr>
    </w:div>
    <w:div w:id="568225093">
      <w:bodyDiv w:val="1"/>
      <w:marLeft w:val="0"/>
      <w:marRight w:val="0"/>
      <w:marTop w:val="0"/>
      <w:marBottom w:val="0"/>
      <w:divBdr>
        <w:top w:val="none" w:sz="0" w:space="0" w:color="auto"/>
        <w:left w:val="none" w:sz="0" w:space="0" w:color="auto"/>
        <w:bottom w:val="none" w:sz="0" w:space="0" w:color="auto"/>
        <w:right w:val="none" w:sz="0" w:space="0" w:color="auto"/>
      </w:divBdr>
    </w:div>
    <w:div w:id="577330335">
      <w:bodyDiv w:val="1"/>
      <w:marLeft w:val="0"/>
      <w:marRight w:val="0"/>
      <w:marTop w:val="0"/>
      <w:marBottom w:val="0"/>
      <w:divBdr>
        <w:top w:val="none" w:sz="0" w:space="0" w:color="auto"/>
        <w:left w:val="none" w:sz="0" w:space="0" w:color="auto"/>
        <w:bottom w:val="none" w:sz="0" w:space="0" w:color="auto"/>
        <w:right w:val="none" w:sz="0" w:space="0" w:color="auto"/>
      </w:divBdr>
    </w:div>
    <w:div w:id="585531350">
      <w:bodyDiv w:val="1"/>
      <w:marLeft w:val="0"/>
      <w:marRight w:val="0"/>
      <w:marTop w:val="0"/>
      <w:marBottom w:val="0"/>
      <w:divBdr>
        <w:top w:val="none" w:sz="0" w:space="0" w:color="auto"/>
        <w:left w:val="none" w:sz="0" w:space="0" w:color="auto"/>
        <w:bottom w:val="none" w:sz="0" w:space="0" w:color="auto"/>
        <w:right w:val="none" w:sz="0" w:space="0" w:color="auto"/>
      </w:divBdr>
    </w:div>
    <w:div w:id="590159837">
      <w:bodyDiv w:val="1"/>
      <w:marLeft w:val="0"/>
      <w:marRight w:val="0"/>
      <w:marTop w:val="0"/>
      <w:marBottom w:val="0"/>
      <w:divBdr>
        <w:top w:val="none" w:sz="0" w:space="0" w:color="auto"/>
        <w:left w:val="none" w:sz="0" w:space="0" w:color="auto"/>
        <w:bottom w:val="none" w:sz="0" w:space="0" w:color="auto"/>
        <w:right w:val="none" w:sz="0" w:space="0" w:color="auto"/>
      </w:divBdr>
    </w:div>
    <w:div w:id="595410166">
      <w:bodyDiv w:val="1"/>
      <w:marLeft w:val="0"/>
      <w:marRight w:val="0"/>
      <w:marTop w:val="0"/>
      <w:marBottom w:val="0"/>
      <w:divBdr>
        <w:top w:val="none" w:sz="0" w:space="0" w:color="auto"/>
        <w:left w:val="none" w:sz="0" w:space="0" w:color="auto"/>
        <w:bottom w:val="none" w:sz="0" w:space="0" w:color="auto"/>
        <w:right w:val="none" w:sz="0" w:space="0" w:color="auto"/>
      </w:divBdr>
    </w:div>
    <w:div w:id="595745926">
      <w:bodyDiv w:val="1"/>
      <w:marLeft w:val="0"/>
      <w:marRight w:val="0"/>
      <w:marTop w:val="0"/>
      <w:marBottom w:val="0"/>
      <w:divBdr>
        <w:top w:val="none" w:sz="0" w:space="0" w:color="auto"/>
        <w:left w:val="none" w:sz="0" w:space="0" w:color="auto"/>
        <w:bottom w:val="none" w:sz="0" w:space="0" w:color="auto"/>
        <w:right w:val="none" w:sz="0" w:space="0" w:color="auto"/>
      </w:divBdr>
    </w:div>
    <w:div w:id="599483795">
      <w:bodyDiv w:val="1"/>
      <w:marLeft w:val="0"/>
      <w:marRight w:val="0"/>
      <w:marTop w:val="0"/>
      <w:marBottom w:val="0"/>
      <w:divBdr>
        <w:top w:val="none" w:sz="0" w:space="0" w:color="auto"/>
        <w:left w:val="none" w:sz="0" w:space="0" w:color="auto"/>
        <w:bottom w:val="none" w:sz="0" w:space="0" w:color="auto"/>
        <w:right w:val="none" w:sz="0" w:space="0" w:color="auto"/>
      </w:divBdr>
    </w:div>
    <w:div w:id="648050537">
      <w:bodyDiv w:val="1"/>
      <w:marLeft w:val="0"/>
      <w:marRight w:val="0"/>
      <w:marTop w:val="0"/>
      <w:marBottom w:val="0"/>
      <w:divBdr>
        <w:top w:val="none" w:sz="0" w:space="0" w:color="auto"/>
        <w:left w:val="none" w:sz="0" w:space="0" w:color="auto"/>
        <w:bottom w:val="none" w:sz="0" w:space="0" w:color="auto"/>
        <w:right w:val="none" w:sz="0" w:space="0" w:color="auto"/>
      </w:divBdr>
    </w:div>
    <w:div w:id="663434919">
      <w:bodyDiv w:val="1"/>
      <w:marLeft w:val="0"/>
      <w:marRight w:val="0"/>
      <w:marTop w:val="0"/>
      <w:marBottom w:val="0"/>
      <w:divBdr>
        <w:top w:val="none" w:sz="0" w:space="0" w:color="auto"/>
        <w:left w:val="none" w:sz="0" w:space="0" w:color="auto"/>
        <w:bottom w:val="none" w:sz="0" w:space="0" w:color="auto"/>
        <w:right w:val="none" w:sz="0" w:space="0" w:color="auto"/>
      </w:divBdr>
    </w:div>
    <w:div w:id="670182604">
      <w:bodyDiv w:val="1"/>
      <w:marLeft w:val="0"/>
      <w:marRight w:val="0"/>
      <w:marTop w:val="0"/>
      <w:marBottom w:val="0"/>
      <w:divBdr>
        <w:top w:val="none" w:sz="0" w:space="0" w:color="auto"/>
        <w:left w:val="none" w:sz="0" w:space="0" w:color="auto"/>
        <w:bottom w:val="none" w:sz="0" w:space="0" w:color="auto"/>
        <w:right w:val="none" w:sz="0" w:space="0" w:color="auto"/>
      </w:divBdr>
    </w:div>
    <w:div w:id="696078789">
      <w:bodyDiv w:val="1"/>
      <w:marLeft w:val="0"/>
      <w:marRight w:val="0"/>
      <w:marTop w:val="0"/>
      <w:marBottom w:val="0"/>
      <w:divBdr>
        <w:top w:val="none" w:sz="0" w:space="0" w:color="auto"/>
        <w:left w:val="none" w:sz="0" w:space="0" w:color="auto"/>
        <w:bottom w:val="none" w:sz="0" w:space="0" w:color="auto"/>
        <w:right w:val="none" w:sz="0" w:space="0" w:color="auto"/>
      </w:divBdr>
    </w:div>
    <w:div w:id="704794544">
      <w:bodyDiv w:val="1"/>
      <w:marLeft w:val="0"/>
      <w:marRight w:val="0"/>
      <w:marTop w:val="0"/>
      <w:marBottom w:val="0"/>
      <w:divBdr>
        <w:top w:val="none" w:sz="0" w:space="0" w:color="auto"/>
        <w:left w:val="none" w:sz="0" w:space="0" w:color="auto"/>
        <w:bottom w:val="none" w:sz="0" w:space="0" w:color="auto"/>
        <w:right w:val="none" w:sz="0" w:space="0" w:color="auto"/>
      </w:divBdr>
    </w:div>
    <w:div w:id="713769270">
      <w:bodyDiv w:val="1"/>
      <w:marLeft w:val="0"/>
      <w:marRight w:val="0"/>
      <w:marTop w:val="0"/>
      <w:marBottom w:val="0"/>
      <w:divBdr>
        <w:top w:val="none" w:sz="0" w:space="0" w:color="auto"/>
        <w:left w:val="none" w:sz="0" w:space="0" w:color="auto"/>
        <w:bottom w:val="none" w:sz="0" w:space="0" w:color="auto"/>
        <w:right w:val="none" w:sz="0" w:space="0" w:color="auto"/>
      </w:divBdr>
    </w:div>
    <w:div w:id="721757345">
      <w:bodyDiv w:val="1"/>
      <w:marLeft w:val="0"/>
      <w:marRight w:val="0"/>
      <w:marTop w:val="0"/>
      <w:marBottom w:val="0"/>
      <w:divBdr>
        <w:top w:val="none" w:sz="0" w:space="0" w:color="auto"/>
        <w:left w:val="none" w:sz="0" w:space="0" w:color="auto"/>
        <w:bottom w:val="none" w:sz="0" w:space="0" w:color="auto"/>
        <w:right w:val="none" w:sz="0" w:space="0" w:color="auto"/>
      </w:divBdr>
    </w:div>
    <w:div w:id="737674971">
      <w:bodyDiv w:val="1"/>
      <w:marLeft w:val="0"/>
      <w:marRight w:val="0"/>
      <w:marTop w:val="0"/>
      <w:marBottom w:val="0"/>
      <w:divBdr>
        <w:top w:val="none" w:sz="0" w:space="0" w:color="auto"/>
        <w:left w:val="none" w:sz="0" w:space="0" w:color="auto"/>
        <w:bottom w:val="none" w:sz="0" w:space="0" w:color="auto"/>
        <w:right w:val="none" w:sz="0" w:space="0" w:color="auto"/>
      </w:divBdr>
    </w:div>
    <w:div w:id="738863186">
      <w:bodyDiv w:val="1"/>
      <w:marLeft w:val="0"/>
      <w:marRight w:val="0"/>
      <w:marTop w:val="0"/>
      <w:marBottom w:val="0"/>
      <w:divBdr>
        <w:top w:val="none" w:sz="0" w:space="0" w:color="auto"/>
        <w:left w:val="none" w:sz="0" w:space="0" w:color="auto"/>
        <w:bottom w:val="none" w:sz="0" w:space="0" w:color="auto"/>
        <w:right w:val="none" w:sz="0" w:space="0" w:color="auto"/>
      </w:divBdr>
    </w:div>
    <w:div w:id="738866415">
      <w:bodyDiv w:val="1"/>
      <w:marLeft w:val="0"/>
      <w:marRight w:val="0"/>
      <w:marTop w:val="0"/>
      <w:marBottom w:val="0"/>
      <w:divBdr>
        <w:top w:val="none" w:sz="0" w:space="0" w:color="auto"/>
        <w:left w:val="none" w:sz="0" w:space="0" w:color="auto"/>
        <w:bottom w:val="none" w:sz="0" w:space="0" w:color="auto"/>
        <w:right w:val="none" w:sz="0" w:space="0" w:color="auto"/>
      </w:divBdr>
    </w:div>
    <w:div w:id="756174509">
      <w:bodyDiv w:val="1"/>
      <w:marLeft w:val="0"/>
      <w:marRight w:val="0"/>
      <w:marTop w:val="0"/>
      <w:marBottom w:val="0"/>
      <w:divBdr>
        <w:top w:val="none" w:sz="0" w:space="0" w:color="auto"/>
        <w:left w:val="none" w:sz="0" w:space="0" w:color="auto"/>
        <w:bottom w:val="none" w:sz="0" w:space="0" w:color="auto"/>
        <w:right w:val="none" w:sz="0" w:space="0" w:color="auto"/>
      </w:divBdr>
    </w:div>
    <w:div w:id="760372154">
      <w:bodyDiv w:val="1"/>
      <w:marLeft w:val="0"/>
      <w:marRight w:val="0"/>
      <w:marTop w:val="0"/>
      <w:marBottom w:val="0"/>
      <w:divBdr>
        <w:top w:val="none" w:sz="0" w:space="0" w:color="auto"/>
        <w:left w:val="none" w:sz="0" w:space="0" w:color="auto"/>
        <w:bottom w:val="none" w:sz="0" w:space="0" w:color="auto"/>
        <w:right w:val="none" w:sz="0" w:space="0" w:color="auto"/>
      </w:divBdr>
    </w:div>
    <w:div w:id="773135505">
      <w:bodyDiv w:val="1"/>
      <w:marLeft w:val="0"/>
      <w:marRight w:val="0"/>
      <w:marTop w:val="0"/>
      <w:marBottom w:val="0"/>
      <w:divBdr>
        <w:top w:val="none" w:sz="0" w:space="0" w:color="auto"/>
        <w:left w:val="none" w:sz="0" w:space="0" w:color="auto"/>
        <w:bottom w:val="none" w:sz="0" w:space="0" w:color="auto"/>
        <w:right w:val="none" w:sz="0" w:space="0" w:color="auto"/>
      </w:divBdr>
    </w:div>
    <w:div w:id="786511491">
      <w:bodyDiv w:val="1"/>
      <w:marLeft w:val="0"/>
      <w:marRight w:val="0"/>
      <w:marTop w:val="0"/>
      <w:marBottom w:val="0"/>
      <w:divBdr>
        <w:top w:val="none" w:sz="0" w:space="0" w:color="auto"/>
        <w:left w:val="none" w:sz="0" w:space="0" w:color="auto"/>
        <w:bottom w:val="none" w:sz="0" w:space="0" w:color="auto"/>
        <w:right w:val="none" w:sz="0" w:space="0" w:color="auto"/>
      </w:divBdr>
    </w:div>
    <w:div w:id="799110559">
      <w:bodyDiv w:val="1"/>
      <w:marLeft w:val="0"/>
      <w:marRight w:val="0"/>
      <w:marTop w:val="0"/>
      <w:marBottom w:val="0"/>
      <w:divBdr>
        <w:top w:val="none" w:sz="0" w:space="0" w:color="auto"/>
        <w:left w:val="none" w:sz="0" w:space="0" w:color="auto"/>
        <w:bottom w:val="none" w:sz="0" w:space="0" w:color="auto"/>
        <w:right w:val="none" w:sz="0" w:space="0" w:color="auto"/>
      </w:divBdr>
    </w:div>
    <w:div w:id="805901341">
      <w:bodyDiv w:val="1"/>
      <w:marLeft w:val="0"/>
      <w:marRight w:val="0"/>
      <w:marTop w:val="0"/>
      <w:marBottom w:val="0"/>
      <w:divBdr>
        <w:top w:val="none" w:sz="0" w:space="0" w:color="auto"/>
        <w:left w:val="none" w:sz="0" w:space="0" w:color="auto"/>
        <w:bottom w:val="none" w:sz="0" w:space="0" w:color="auto"/>
        <w:right w:val="none" w:sz="0" w:space="0" w:color="auto"/>
      </w:divBdr>
    </w:div>
    <w:div w:id="838500004">
      <w:bodyDiv w:val="1"/>
      <w:marLeft w:val="0"/>
      <w:marRight w:val="0"/>
      <w:marTop w:val="0"/>
      <w:marBottom w:val="0"/>
      <w:divBdr>
        <w:top w:val="none" w:sz="0" w:space="0" w:color="auto"/>
        <w:left w:val="none" w:sz="0" w:space="0" w:color="auto"/>
        <w:bottom w:val="none" w:sz="0" w:space="0" w:color="auto"/>
        <w:right w:val="none" w:sz="0" w:space="0" w:color="auto"/>
      </w:divBdr>
    </w:div>
    <w:div w:id="851912636">
      <w:bodyDiv w:val="1"/>
      <w:marLeft w:val="0"/>
      <w:marRight w:val="0"/>
      <w:marTop w:val="0"/>
      <w:marBottom w:val="0"/>
      <w:divBdr>
        <w:top w:val="none" w:sz="0" w:space="0" w:color="auto"/>
        <w:left w:val="none" w:sz="0" w:space="0" w:color="auto"/>
        <w:bottom w:val="none" w:sz="0" w:space="0" w:color="auto"/>
        <w:right w:val="none" w:sz="0" w:space="0" w:color="auto"/>
      </w:divBdr>
    </w:div>
    <w:div w:id="860901270">
      <w:bodyDiv w:val="1"/>
      <w:marLeft w:val="0"/>
      <w:marRight w:val="0"/>
      <w:marTop w:val="0"/>
      <w:marBottom w:val="0"/>
      <w:divBdr>
        <w:top w:val="none" w:sz="0" w:space="0" w:color="auto"/>
        <w:left w:val="none" w:sz="0" w:space="0" w:color="auto"/>
        <w:bottom w:val="none" w:sz="0" w:space="0" w:color="auto"/>
        <w:right w:val="none" w:sz="0" w:space="0" w:color="auto"/>
      </w:divBdr>
    </w:div>
    <w:div w:id="861631802">
      <w:bodyDiv w:val="1"/>
      <w:marLeft w:val="0"/>
      <w:marRight w:val="0"/>
      <w:marTop w:val="0"/>
      <w:marBottom w:val="0"/>
      <w:divBdr>
        <w:top w:val="none" w:sz="0" w:space="0" w:color="auto"/>
        <w:left w:val="none" w:sz="0" w:space="0" w:color="auto"/>
        <w:bottom w:val="none" w:sz="0" w:space="0" w:color="auto"/>
        <w:right w:val="none" w:sz="0" w:space="0" w:color="auto"/>
      </w:divBdr>
    </w:div>
    <w:div w:id="864321116">
      <w:bodyDiv w:val="1"/>
      <w:marLeft w:val="0"/>
      <w:marRight w:val="0"/>
      <w:marTop w:val="0"/>
      <w:marBottom w:val="0"/>
      <w:divBdr>
        <w:top w:val="none" w:sz="0" w:space="0" w:color="auto"/>
        <w:left w:val="none" w:sz="0" w:space="0" w:color="auto"/>
        <w:bottom w:val="none" w:sz="0" w:space="0" w:color="auto"/>
        <w:right w:val="none" w:sz="0" w:space="0" w:color="auto"/>
      </w:divBdr>
    </w:div>
    <w:div w:id="876242176">
      <w:bodyDiv w:val="1"/>
      <w:marLeft w:val="0"/>
      <w:marRight w:val="0"/>
      <w:marTop w:val="0"/>
      <w:marBottom w:val="0"/>
      <w:divBdr>
        <w:top w:val="none" w:sz="0" w:space="0" w:color="auto"/>
        <w:left w:val="none" w:sz="0" w:space="0" w:color="auto"/>
        <w:bottom w:val="none" w:sz="0" w:space="0" w:color="auto"/>
        <w:right w:val="none" w:sz="0" w:space="0" w:color="auto"/>
      </w:divBdr>
    </w:div>
    <w:div w:id="879441736">
      <w:bodyDiv w:val="1"/>
      <w:marLeft w:val="0"/>
      <w:marRight w:val="0"/>
      <w:marTop w:val="0"/>
      <w:marBottom w:val="0"/>
      <w:divBdr>
        <w:top w:val="none" w:sz="0" w:space="0" w:color="auto"/>
        <w:left w:val="none" w:sz="0" w:space="0" w:color="auto"/>
        <w:bottom w:val="none" w:sz="0" w:space="0" w:color="auto"/>
        <w:right w:val="none" w:sz="0" w:space="0" w:color="auto"/>
      </w:divBdr>
    </w:div>
    <w:div w:id="919607212">
      <w:bodyDiv w:val="1"/>
      <w:marLeft w:val="0"/>
      <w:marRight w:val="0"/>
      <w:marTop w:val="0"/>
      <w:marBottom w:val="0"/>
      <w:divBdr>
        <w:top w:val="none" w:sz="0" w:space="0" w:color="auto"/>
        <w:left w:val="none" w:sz="0" w:space="0" w:color="auto"/>
        <w:bottom w:val="none" w:sz="0" w:space="0" w:color="auto"/>
        <w:right w:val="none" w:sz="0" w:space="0" w:color="auto"/>
      </w:divBdr>
    </w:div>
    <w:div w:id="920065892">
      <w:bodyDiv w:val="1"/>
      <w:marLeft w:val="0"/>
      <w:marRight w:val="0"/>
      <w:marTop w:val="0"/>
      <w:marBottom w:val="0"/>
      <w:divBdr>
        <w:top w:val="none" w:sz="0" w:space="0" w:color="auto"/>
        <w:left w:val="none" w:sz="0" w:space="0" w:color="auto"/>
        <w:bottom w:val="none" w:sz="0" w:space="0" w:color="auto"/>
        <w:right w:val="none" w:sz="0" w:space="0" w:color="auto"/>
      </w:divBdr>
    </w:div>
    <w:div w:id="934434230">
      <w:bodyDiv w:val="1"/>
      <w:marLeft w:val="0"/>
      <w:marRight w:val="0"/>
      <w:marTop w:val="0"/>
      <w:marBottom w:val="0"/>
      <w:divBdr>
        <w:top w:val="none" w:sz="0" w:space="0" w:color="auto"/>
        <w:left w:val="none" w:sz="0" w:space="0" w:color="auto"/>
        <w:bottom w:val="none" w:sz="0" w:space="0" w:color="auto"/>
        <w:right w:val="none" w:sz="0" w:space="0" w:color="auto"/>
      </w:divBdr>
    </w:div>
    <w:div w:id="953100717">
      <w:bodyDiv w:val="1"/>
      <w:marLeft w:val="0"/>
      <w:marRight w:val="0"/>
      <w:marTop w:val="0"/>
      <w:marBottom w:val="0"/>
      <w:divBdr>
        <w:top w:val="none" w:sz="0" w:space="0" w:color="auto"/>
        <w:left w:val="none" w:sz="0" w:space="0" w:color="auto"/>
        <w:bottom w:val="none" w:sz="0" w:space="0" w:color="auto"/>
        <w:right w:val="none" w:sz="0" w:space="0" w:color="auto"/>
      </w:divBdr>
    </w:div>
    <w:div w:id="962806116">
      <w:bodyDiv w:val="1"/>
      <w:marLeft w:val="0"/>
      <w:marRight w:val="0"/>
      <w:marTop w:val="0"/>
      <w:marBottom w:val="0"/>
      <w:divBdr>
        <w:top w:val="none" w:sz="0" w:space="0" w:color="auto"/>
        <w:left w:val="none" w:sz="0" w:space="0" w:color="auto"/>
        <w:bottom w:val="none" w:sz="0" w:space="0" w:color="auto"/>
        <w:right w:val="none" w:sz="0" w:space="0" w:color="auto"/>
      </w:divBdr>
    </w:div>
    <w:div w:id="967053506">
      <w:bodyDiv w:val="1"/>
      <w:marLeft w:val="0"/>
      <w:marRight w:val="0"/>
      <w:marTop w:val="0"/>
      <w:marBottom w:val="0"/>
      <w:divBdr>
        <w:top w:val="none" w:sz="0" w:space="0" w:color="auto"/>
        <w:left w:val="none" w:sz="0" w:space="0" w:color="auto"/>
        <w:bottom w:val="none" w:sz="0" w:space="0" w:color="auto"/>
        <w:right w:val="none" w:sz="0" w:space="0" w:color="auto"/>
      </w:divBdr>
    </w:div>
    <w:div w:id="968781806">
      <w:bodyDiv w:val="1"/>
      <w:marLeft w:val="0"/>
      <w:marRight w:val="0"/>
      <w:marTop w:val="0"/>
      <w:marBottom w:val="0"/>
      <w:divBdr>
        <w:top w:val="none" w:sz="0" w:space="0" w:color="auto"/>
        <w:left w:val="none" w:sz="0" w:space="0" w:color="auto"/>
        <w:bottom w:val="none" w:sz="0" w:space="0" w:color="auto"/>
        <w:right w:val="none" w:sz="0" w:space="0" w:color="auto"/>
      </w:divBdr>
    </w:div>
    <w:div w:id="1012490486">
      <w:bodyDiv w:val="1"/>
      <w:marLeft w:val="0"/>
      <w:marRight w:val="0"/>
      <w:marTop w:val="0"/>
      <w:marBottom w:val="0"/>
      <w:divBdr>
        <w:top w:val="none" w:sz="0" w:space="0" w:color="auto"/>
        <w:left w:val="none" w:sz="0" w:space="0" w:color="auto"/>
        <w:bottom w:val="none" w:sz="0" w:space="0" w:color="auto"/>
        <w:right w:val="none" w:sz="0" w:space="0" w:color="auto"/>
      </w:divBdr>
    </w:div>
    <w:div w:id="1016806099">
      <w:bodyDiv w:val="1"/>
      <w:marLeft w:val="0"/>
      <w:marRight w:val="0"/>
      <w:marTop w:val="0"/>
      <w:marBottom w:val="0"/>
      <w:divBdr>
        <w:top w:val="none" w:sz="0" w:space="0" w:color="auto"/>
        <w:left w:val="none" w:sz="0" w:space="0" w:color="auto"/>
        <w:bottom w:val="none" w:sz="0" w:space="0" w:color="auto"/>
        <w:right w:val="none" w:sz="0" w:space="0" w:color="auto"/>
      </w:divBdr>
    </w:div>
    <w:div w:id="1038238066">
      <w:bodyDiv w:val="1"/>
      <w:marLeft w:val="0"/>
      <w:marRight w:val="0"/>
      <w:marTop w:val="0"/>
      <w:marBottom w:val="0"/>
      <w:divBdr>
        <w:top w:val="none" w:sz="0" w:space="0" w:color="auto"/>
        <w:left w:val="none" w:sz="0" w:space="0" w:color="auto"/>
        <w:bottom w:val="none" w:sz="0" w:space="0" w:color="auto"/>
        <w:right w:val="none" w:sz="0" w:space="0" w:color="auto"/>
      </w:divBdr>
    </w:div>
    <w:div w:id="1053888066">
      <w:bodyDiv w:val="1"/>
      <w:marLeft w:val="0"/>
      <w:marRight w:val="0"/>
      <w:marTop w:val="0"/>
      <w:marBottom w:val="0"/>
      <w:divBdr>
        <w:top w:val="none" w:sz="0" w:space="0" w:color="auto"/>
        <w:left w:val="none" w:sz="0" w:space="0" w:color="auto"/>
        <w:bottom w:val="none" w:sz="0" w:space="0" w:color="auto"/>
        <w:right w:val="none" w:sz="0" w:space="0" w:color="auto"/>
      </w:divBdr>
    </w:div>
    <w:div w:id="1059330656">
      <w:bodyDiv w:val="1"/>
      <w:marLeft w:val="0"/>
      <w:marRight w:val="0"/>
      <w:marTop w:val="0"/>
      <w:marBottom w:val="0"/>
      <w:divBdr>
        <w:top w:val="none" w:sz="0" w:space="0" w:color="auto"/>
        <w:left w:val="none" w:sz="0" w:space="0" w:color="auto"/>
        <w:bottom w:val="none" w:sz="0" w:space="0" w:color="auto"/>
        <w:right w:val="none" w:sz="0" w:space="0" w:color="auto"/>
      </w:divBdr>
    </w:div>
    <w:div w:id="1064911579">
      <w:bodyDiv w:val="1"/>
      <w:marLeft w:val="0"/>
      <w:marRight w:val="0"/>
      <w:marTop w:val="0"/>
      <w:marBottom w:val="0"/>
      <w:divBdr>
        <w:top w:val="none" w:sz="0" w:space="0" w:color="auto"/>
        <w:left w:val="none" w:sz="0" w:space="0" w:color="auto"/>
        <w:bottom w:val="none" w:sz="0" w:space="0" w:color="auto"/>
        <w:right w:val="none" w:sz="0" w:space="0" w:color="auto"/>
      </w:divBdr>
    </w:div>
    <w:div w:id="1071463899">
      <w:bodyDiv w:val="1"/>
      <w:marLeft w:val="0"/>
      <w:marRight w:val="0"/>
      <w:marTop w:val="0"/>
      <w:marBottom w:val="0"/>
      <w:divBdr>
        <w:top w:val="none" w:sz="0" w:space="0" w:color="auto"/>
        <w:left w:val="none" w:sz="0" w:space="0" w:color="auto"/>
        <w:bottom w:val="none" w:sz="0" w:space="0" w:color="auto"/>
        <w:right w:val="none" w:sz="0" w:space="0" w:color="auto"/>
      </w:divBdr>
    </w:div>
    <w:div w:id="1076248730">
      <w:bodyDiv w:val="1"/>
      <w:marLeft w:val="0"/>
      <w:marRight w:val="0"/>
      <w:marTop w:val="0"/>
      <w:marBottom w:val="0"/>
      <w:divBdr>
        <w:top w:val="none" w:sz="0" w:space="0" w:color="auto"/>
        <w:left w:val="none" w:sz="0" w:space="0" w:color="auto"/>
        <w:bottom w:val="none" w:sz="0" w:space="0" w:color="auto"/>
        <w:right w:val="none" w:sz="0" w:space="0" w:color="auto"/>
      </w:divBdr>
    </w:div>
    <w:div w:id="1076249217">
      <w:bodyDiv w:val="1"/>
      <w:marLeft w:val="0"/>
      <w:marRight w:val="0"/>
      <w:marTop w:val="0"/>
      <w:marBottom w:val="0"/>
      <w:divBdr>
        <w:top w:val="none" w:sz="0" w:space="0" w:color="auto"/>
        <w:left w:val="none" w:sz="0" w:space="0" w:color="auto"/>
        <w:bottom w:val="none" w:sz="0" w:space="0" w:color="auto"/>
        <w:right w:val="none" w:sz="0" w:space="0" w:color="auto"/>
      </w:divBdr>
      <w:divsChild>
        <w:div w:id="1341465333">
          <w:marLeft w:val="0"/>
          <w:marRight w:val="0"/>
          <w:marTop w:val="0"/>
          <w:marBottom w:val="160"/>
          <w:divBdr>
            <w:top w:val="none" w:sz="0" w:space="0" w:color="auto"/>
            <w:left w:val="none" w:sz="0" w:space="0" w:color="auto"/>
            <w:bottom w:val="none" w:sz="0" w:space="0" w:color="auto"/>
            <w:right w:val="none" w:sz="0" w:space="0" w:color="auto"/>
          </w:divBdr>
        </w:div>
        <w:div w:id="711225136">
          <w:marLeft w:val="0"/>
          <w:marRight w:val="0"/>
          <w:marTop w:val="0"/>
          <w:marBottom w:val="160"/>
          <w:divBdr>
            <w:top w:val="none" w:sz="0" w:space="0" w:color="auto"/>
            <w:left w:val="none" w:sz="0" w:space="0" w:color="auto"/>
            <w:bottom w:val="none" w:sz="0" w:space="0" w:color="auto"/>
            <w:right w:val="none" w:sz="0" w:space="0" w:color="auto"/>
          </w:divBdr>
        </w:div>
        <w:div w:id="789322068">
          <w:marLeft w:val="0"/>
          <w:marRight w:val="0"/>
          <w:marTop w:val="0"/>
          <w:marBottom w:val="160"/>
          <w:divBdr>
            <w:top w:val="none" w:sz="0" w:space="0" w:color="auto"/>
            <w:left w:val="none" w:sz="0" w:space="0" w:color="auto"/>
            <w:bottom w:val="none" w:sz="0" w:space="0" w:color="auto"/>
            <w:right w:val="none" w:sz="0" w:space="0" w:color="auto"/>
          </w:divBdr>
        </w:div>
      </w:divsChild>
    </w:div>
    <w:div w:id="1084063195">
      <w:bodyDiv w:val="1"/>
      <w:marLeft w:val="0"/>
      <w:marRight w:val="0"/>
      <w:marTop w:val="0"/>
      <w:marBottom w:val="0"/>
      <w:divBdr>
        <w:top w:val="none" w:sz="0" w:space="0" w:color="auto"/>
        <w:left w:val="none" w:sz="0" w:space="0" w:color="auto"/>
        <w:bottom w:val="none" w:sz="0" w:space="0" w:color="auto"/>
        <w:right w:val="none" w:sz="0" w:space="0" w:color="auto"/>
      </w:divBdr>
    </w:div>
    <w:div w:id="1089353408">
      <w:bodyDiv w:val="1"/>
      <w:marLeft w:val="0"/>
      <w:marRight w:val="0"/>
      <w:marTop w:val="0"/>
      <w:marBottom w:val="0"/>
      <w:divBdr>
        <w:top w:val="none" w:sz="0" w:space="0" w:color="auto"/>
        <w:left w:val="none" w:sz="0" w:space="0" w:color="auto"/>
        <w:bottom w:val="none" w:sz="0" w:space="0" w:color="auto"/>
        <w:right w:val="none" w:sz="0" w:space="0" w:color="auto"/>
      </w:divBdr>
    </w:div>
    <w:div w:id="1091199639">
      <w:bodyDiv w:val="1"/>
      <w:marLeft w:val="0"/>
      <w:marRight w:val="0"/>
      <w:marTop w:val="0"/>
      <w:marBottom w:val="0"/>
      <w:divBdr>
        <w:top w:val="none" w:sz="0" w:space="0" w:color="auto"/>
        <w:left w:val="none" w:sz="0" w:space="0" w:color="auto"/>
        <w:bottom w:val="none" w:sz="0" w:space="0" w:color="auto"/>
        <w:right w:val="none" w:sz="0" w:space="0" w:color="auto"/>
      </w:divBdr>
    </w:div>
    <w:div w:id="1096245477">
      <w:bodyDiv w:val="1"/>
      <w:marLeft w:val="0"/>
      <w:marRight w:val="0"/>
      <w:marTop w:val="0"/>
      <w:marBottom w:val="0"/>
      <w:divBdr>
        <w:top w:val="none" w:sz="0" w:space="0" w:color="auto"/>
        <w:left w:val="none" w:sz="0" w:space="0" w:color="auto"/>
        <w:bottom w:val="none" w:sz="0" w:space="0" w:color="auto"/>
        <w:right w:val="none" w:sz="0" w:space="0" w:color="auto"/>
      </w:divBdr>
    </w:div>
    <w:div w:id="1100296852">
      <w:bodyDiv w:val="1"/>
      <w:marLeft w:val="0"/>
      <w:marRight w:val="0"/>
      <w:marTop w:val="0"/>
      <w:marBottom w:val="0"/>
      <w:divBdr>
        <w:top w:val="none" w:sz="0" w:space="0" w:color="auto"/>
        <w:left w:val="none" w:sz="0" w:space="0" w:color="auto"/>
        <w:bottom w:val="none" w:sz="0" w:space="0" w:color="auto"/>
        <w:right w:val="none" w:sz="0" w:space="0" w:color="auto"/>
      </w:divBdr>
    </w:div>
    <w:div w:id="1104109276">
      <w:bodyDiv w:val="1"/>
      <w:marLeft w:val="0"/>
      <w:marRight w:val="0"/>
      <w:marTop w:val="0"/>
      <w:marBottom w:val="0"/>
      <w:divBdr>
        <w:top w:val="none" w:sz="0" w:space="0" w:color="auto"/>
        <w:left w:val="none" w:sz="0" w:space="0" w:color="auto"/>
        <w:bottom w:val="none" w:sz="0" w:space="0" w:color="auto"/>
        <w:right w:val="none" w:sz="0" w:space="0" w:color="auto"/>
      </w:divBdr>
    </w:div>
    <w:div w:id="1109273352">
      <w:bodyDiv w:val="1"/>
      <w:marLeft w:val="0"/>
      <w:marRight w:val="0"/>
      <w:marTop w:val="0"/>
      <w:marBottom w:val="0"/>
      <w:divBdr>
        <w:top w:val="none" w:sz="0" w:space="0" w:color="auto"/>
        <w:left w:val="none" w:sz="0" w:space="0" w:color="auto"/>
        <w:bottom w:val="none" w:sz="0" w:space="0" w:color="auto"/>
        <w:right w:val="none" w:sz="0" w:space="0" w:color="auto"/>
      </w:divBdr>
    </w:div>
    <w:div w:id="1112627771">
      <w:bodyDiv w:val="1"/>
      <w:marLeft w:val="0"/>
      <w:marRight w:val="0"/>
      <w:marTop w:val="0"/>
      <w:marBottom w:val="0"/>
      <w:divBdr>
        <w:top w:val="none" w:sz="0" w:space="0" w:color="auto"/>
        <w:left w:val="none" w:sz="0" w:space="0" w:color="auto"/>
        <w:bottom w:val="none" w:sz="0" w:space="0" w:color="auto"/>
        <w:right w:val="none" w:sz="0" w:space="0" w:color="auto"/>
      </w:divBdr>
    </w:div>
    <w:div w:id="1118646988">
      <w:bodyDiv w:val="1"/>
      <w:marLeft w:val="0"/>
      <w:marRight w:val="0"/>
      <w:marTop w:val="0"/>
      <w:marBottom w:val="0"/>
      <w:divBdr>
        <w:top w:val="none" w:sz="0" w:space="0" w:color="auto"/>
        <w:left w:val="none" w:sz="0" w:space="0" w:color="auto"/>
        <w:bottom w:val="none" w:sz="0" w:space="0" w:color="auto"/>
        <w:right w:val="none" w:sz="0" w:space="0" w:color="auto"/>
      </w:divBdr>
    </w:div>
    <w:div w:id="1119958828">
      <w:bodyDiv w:val="1"/>
      <w:marLeft w:val="0"/>
      <w:marRight w:val="0"/>
      <w:marTop w:val="0"/>
      <w:marBottom w:val="0"/>
      <w:divBdr>
        <w:top w:val="none" w:sz="0" w:space="0" w:color="auto"/>
        <w:left w:val="none" w:sz="0" w:space="0" w:color="auto"/>
        <w:bottom w:val="none" w:sz="0" w:space="0" w:color="auto"/>
        <w:right w:val="none" w:sz="0" w:space="0" w:color="auto"/>
      </w:divBdr>
    </w:div>
    <w:div w:id="1126586096">
      <w:bodyDiv w:val="1"/>
      <w:marLeft w:val="0"/>
      <w:marRight w:val="0"/>
      <w:marTop w:val="0"/>
      <w:marBottom w:val="0"/>
      <w:divBdr>
        <w:top w:val="none" w:sz="0" w:space="0" w:color="auto"/>
        <w:left w:val="none" w:sz="0" w:space="0" w:color="auto"/>
        <w:bottom w:val="none" w:sz="0" w:space="0" w:color="auto"/>
        <w:right w:val="none" w:sz="0" w:space="0" w:color="auto"/>
      </w:divBdr>
    </w:div>
    <w:div w:id="1127773853">
      <w:bodyDiv w:val="1"/>
      <w:marLeft w:val="0"/>
      <w:marRight w:val="0"/>
      <w:marTop w:val="0"/>
      <w:marBottom w:val="0"/>
      <w:divBdr>
        <w:top w:val="none" w:sz="0" w:space="0" w:color="auto"/>
        <w:left w:val="none" w:sz="0" w:space="0" w:color="auto"/>
        <w:bottom w:val="none" w:sz="0" w:space="0" w:color="auto"/>
        <w:right w:val="none" w:sz="0" w:space="0" w:color="auto"/>
      </w:divBdr>
    </w:div>
    <w:div w:id="1145009211">
      <w:bodyDiv w:val="1"/>
      <w:marLeft w:val="0"/>
      <w:marRight w:val="0"/>
      <w:marTop w:val="0"/>
      <w:marBottom w:val="0"/>
      <w:divBdr>
        <w:top w:val="none" w:sz="0" w:space="0" w:color="auto"/>
        <w:left w:val="none" w:sz="0" w:space="0" w:color="auto"/>
        <w:bottom w:val="none" w:sz="0" w:space="0" w:color="auto"/>
        <w:right w:val="none" w:sz="0" w:space="0" w:color="auto"/>
      </w:divBdr>
    </w:div>
    <w:div w:id="1156150356">
      <w:bodyDiv w:val="1"/>
      <w:marLeft w:val="0"/>
      <w:marRight w:val="0"/>
      <w:marTop w:val="0"/>
      <w:marBottom w:val="0"/>
      <w:divBdr>
        <w:top w:val="none" w:sz="0" w:space="0" w:color="auto"/>
        <w:left w:val="none" w:sz="0" w:space="0" w:color="auto"/>
        <w:bottom w:val="none" w:sz="0" w:space="0" w:color="auto"/>
        <w:right w:val="none" w:sz="0" w:space="0" w:color="auto"/>
      </w:divBdr>
    </w:div>
    <w:div w:id="1159926544">
      <w:bodyDiv w:val="1"/>
      <w:marLeft w:val="0"/>
      <w:marRight w:val="0"/>
      <w:marTop w:val="0"/>
      <w:marBottom w:val="0"/>
      <w:divBdr>
        <w:top w:val="none" w:sz="0" w:space="0" w:color="auto"/>
        <w:left w:val="none" w:sz="0" w:space="0" w:color="auto"/>
        <w:bottom w:val="none" w:sz="0" w:space="0" w:color="auto"/>
        <w:right w:val="none" w:sz="0" w:space="0" w:color="auto"/>
      </w:divBdr>
    </w:div>
    <w:div w:id="1162088587">
      <w:bodyDiv w:val="1"/>
      <w:marLeft w:val="0"/>
      <w:marRight w:val="0"/>
      <w:marTop w:val="0"/>
      <w:marBottom w:val="0"/>
      <w:divBdr>
        <w:top w:val="none" w:sz="0" w:space="0" w:color="auto"/>
        <w:left w:val="none" w:sz="0" w:space="0" w:color="auto"/>
        <w:bottom w:val="none" w:sz="0" w:space="0" w:color="auto"/>
        <w:right w:val="none" w:sz="0" w:space="0" w:color="auto"/>
      </w:divBdr>
    </w:div>
    <w:div w:id="1218511347">
      <w:bodyDiv w:val="1"/>
      <w:marLeft w:val="0"/>
      <w:marRight w:val="0"/>
      <w:marTop w:val="0"/>
      <w:marBottom w:val="0"/>
      <w:divBdr>
        <w:top w:val="none" w:sz="0" w:space="0" w:color="auto"/>
        <w:left w:val="none" w:sz="0" w:space="0" w:color="auto"/>
        <w:bottom w:val="none" w:sz="0" w:space="0" w:color="auto"/>
        <w:right w:val="none" w:sz="0" w:space="0" w:color="auto"/>
      </w:divBdr>
    </w:div>
    <w:div w:id="1235046592">
      <w:bodyDiv w:val="1"/>
      <w:marLeft w:val="0"/>
      <w:marRight w:val="0"/>
      <w:marTop w:val="0"/>
      <w:marBottom w:val="0"/>
      <w:divBdr>
        <w:top w:val="none" w:sz="0" w:space="0" w:color="auto"/>
        <w:left w:val="none" w:sz="0" w:space="0" w:color="auto"/>
        <w:bottom w:val="none" w:sz="0" w:space="0" w:color="auto"/>
        <w:right w:val="none" w:sz="0" w:space="0" w:color="auto"/>
      </w:divBdr>
    </w:div>
    <w:div w:id="1238857630">
      <w:bodyDiv w:val="1"/>
      <w:marLeft w:val="0"/>
      <w:marRight w:val="0"/>
      <w:marTop w:val="0"/>
      <w:marBottom w:val="0"/>
      <w:divBdr>
        <w:top w:val="none" w:sz="0" w:space="0" w:color="auto"/>
        <w:left w:val="none" w:sz="0" w:space="0" w:color="auto"/>
        <w:bottom w:val="none" w:sz="0" w:space="0" w:color="auto"/>
        <w:right w:val="none" w:sz="0" w:space="0" w:color="auto"/>
      </w:divBdr>
    </w:div>
    <w:div w:id="1252471149">
      <w:bodyDiv w:val="1"/>
      <w:marLeft w:val="0"/>
      <w:marRight w:val="0"/>
      <w:marTop w:val="0"/>
      <w:marBottom w:val="0"/>
      <w:divBdr>
        <w:top w:val="none" w:sz="0" w:space="0" w:color="auto"/>
        <w:left w:val="none" w:sz="0" w:space="0" w:color="auto"/>
        <w:bottom w:val="none" w:sz="0" w:space="0" w:color="auto"/>
        <w:right w:val="none" w:sz="0" w:space="0" w:color="auto"/>
      </w:divBdr>
    </w:div>
    <w:div w:id="1298338894">
      <w:bodyDiv w:val="1"/>
      <w:marLeft w:val="0"/>
      <w:marRight w:val="0"/>
      <w:marTop w:val="0"/>
      <w:marBottom w:val="0"/>
      <w:divBdr>
        <w:top w:val="none" w:sz="0" w:space="0" w:color="auto"/>
        <w:left w:val="none" w:sz="0" w:space="0" w:color="auto"/>
        <w:bottom w:val="none" w:sz="0" w:space="0" w:color="auto"/>
        <w:right w:val="none" w:sz="0" w:space="0" w:color="auto"/>
      </w:divBdr>
    </w:div>
    <w:div w:id="1300957674">
      <w:bodyDiv w:val="1"/>
      <w:marLeft w:val="0"/>
      <w:marRight w:val="0"/>
      <w:marTop w:val="0"/>
      <w:marBottom w:val="0"/>
      <w:divBdr>
        <w:top w:val="none" w:sz="0" w:space="0" w:color="auto"/>
        <w:left w:val="none" w:sz="0" w:space="0" w:color="auto"/>
        <w:bottom w:val="none" w:sz="0" w:space="0" w:color="auto"/>
        <w:right w:val="none" w:sz="0" w:space="0" w:color="auto"/>
      </w:divBdr>
    </w:div>
    <w:div w:id="1325428327">
      <w:bodyDiv w:val="1"/>
      <w:marLeft w:val="0"/>
      <w:marRight w:val="0"/>
      <w:marTop w:val="0"/>
      <w:marBottom w:val="0"/>
      <w:divBdr>
        <w:top w:val="none" w:sz="0" w:space="0" w:color="auto"/>
        <w:left w:val="none" w:sz="0" w:space="0" w:color="auto"/>
        <w:bottom w:val="none" w:sz="0" w:space="0" w:color="auto"/>
        <w:right w:val="none" w:sz="0" w:space="0" w:color="auto"/>
      </w:divBdr>
    </w:div>
    <w:div w:id="1331643602">
      <w:bodyDiv w:val="1"/>
      <w:marLeft w:val="0"/>
      <w:marRight w:val="0"/>
      <w:marTop w:val="0"/>
      <w:marBottom w:val="0"/>
      <w:divBdr>
        <w:top w:val="none" w:sz="0" w:space="0" w:color="auto"/>
        <w:left w:val="none" w:sz="0" w:space="0" w:color="auto"/>
        <w:bottom w:val="none" w:sz="0" w:space="0" w:color="auto"/>
        <w:right w:val="none" w:sz="0" w:space="0" w:color="auto"/>
      </w:divBdr>
    </w:div>
    <w:div w:id="1335035746">
      <w:bodyDiv w:val="1"/>
      <w:marLeft w:val="0"/>
      <w:marRight w:val="0"/>
      <w:marTop w:val="0"/>
      <w:marBottom w:val="0"/>
      <w:divBdr>
        <w:top w:val="none" w:sz="0" w:space="0" w:color="auto"/>
        <w:left w:val="none" w:sz="0" w:space="0" w:color="auto"/>
        <w:bottom w:val="none" w:sz="0" w:space="0" w:color="auto"/>
        <w:right w:val="none" w:sz="0" w:space="0" w:color="auto"/>
      </w:divBdr>
    </w:div>
    <w:div w:id="1338264267">
      <w:bodyDiv w:val="1"/>
      <w:marLeft w:val="0"/>
      <w:marRight w:val="0"/>
      <w:marTop w:val="0"/>
      <w:marBottom w:val="0"/>
      <w:divBdr>
        <w:top w:val="none" w:sz="0" w:space="0" w:color="auto"/>
        <w:left w:val="none" w:sz="0" w:space="0" w:color="auto"/>
        <w:bottom w:val="none" w:sz="0" w:space="0" w:color="auto"/>
        <w:right w:val="none" w:sz="0" w:space="0" w:color="auto"/>
      </w:divBdr>
    </w:div>
    <w:div w:id="1343706731">
      <w:bodyDiv w:val="1"/>
      <w:marLeft w:val="0"/>
      <w:marRight w:val="0"/>
      <w:marTop w:val="0"/>
      <w:marBottom w:val="0"/>
      <w:divBdr>
        <w:top w:val="none" w:sz="0" w:space="0" w:color="auto"/>
        <w:left w:val="none" w:sz="0" w:space="0" w:color="auto"/>
        <w:bottom w:val="none" w:sz="0" w:space="0" w:color="auto"/>
        <w:right w:val="none" w:sz="0" w:space="0" w:color="auto"/>
      </w:divBdr>
    </w:div>
    <w:div w:id="1367369100">
      <w:bodyDiv w:val="1"/>
      <w:marLeft w:val="0"/>
      <w:marRight w:val="0"/>
      <w:marTop w:val="0"/>
      <w:marBottom w:val="0"/>
      <w:divBdr>
        <w:top w:val="none" w:sz="0" w:space="0" w:color="auto"/>
        <w:left w:val="none" w:sz="0" w:space="0" w:color="auto"/>
        <w:bottom w:val="none" w:sz="0" w:space="0" w:color="auto"/>
        <w:right w:val="none" w:sz="0" w:space="0" w:color="auto"/>
      </w:divBdr>
    </w:div>
    <w:div w:id="1381899352">
      <w:bodyDiv w:val="1"/>
      <w:marLeft w:val="0"/>
      <w:marRight w:val="0"/>
      <w:marTop w:val="0"/>
      <w:marBottom w:val="0"/>
      <w:divBdr>
        <w:top w:val="none" w:sz="0" w:space="0" w:color="auto"/>
        <w:left w:val="none" w:sz="0" w:space="0" w:color="auto"/>
        <w:bottom w:val="none" w:sz="0" w:space="0" w:color="auto"/>
        <w:right w:val="none" w:sz="0" w:space="0" w:color="auto"/>
      </w:divBdr>
    </w:div>
    <w:div w:id="1384133476">
      <w:bodyDiv w:val="1"/>
      <w:marLeft w:val="0"/>
      <w:marRight w:val="0"/>
      <w:marTop w:val="0"/>
      <w:marBottom w:val="0"/>
      <w:divBdr>
        <w:top w:val="none" w:sz="0" w:space="0" w:color="auto"/>
        <w:left w:val="none" w:sz="0" w:space="0" w:color="auto"/>
        <w:bottom w:val="none" w:sz="0" w:space="0" w:color="auto"/>
        <w:right w:val="none" w:sz="0" w:space="0" w:color="auto"/>
      </w:divBdr>
    </w:div>
    <w:div w:id="1394888282">
      <w:bodyDiv w:val="1"/>
      <w:marLeft w:val="0"/>
      <w:marRight w:val="0"/>
      <w:marTop w:val="0"/>
      <w:marBottom w:val="0"/>
      <w:divBdr>
        <w:top w:val="none" w:sz="0" w:space="0" w:color="auto"/>
        <w:left w:val="none" w:sz="0" w:space="0" w:color="auto"/>
        <w:bottom w:val="none" w:sz="0" w:space="0" w:color="auto"/>
        <w:right w:val="none" w:sz="0" w:space="0" w:color="auto"/>
      </w:divBdr>
    </w:div>
    <w:div w:id="1411081380">
      <w:bodyDiv w:val="1"/>
      <w:marLeft w:val="0"/>
      <w:marRight w:val="0"/>
      <w:marTop w:val="0"/>
      <w:marBottom w:val="0"/>
      <w:divBdr>
        <w:top w:val="none" w:sz="0" w:space="0" w:color="auto"/>
        <w:left w:val="none" w:sz="0" w:space="0" w:color="auto"/>
        <w:bottom w:val="none" w:sz="0" w:space="0" w:color="auto"/>
        <w:right w:val="none" w:sz="0" w:space="0" w:color="auto"/>
      </w:divBdr>
    </w:div>
    <w:div w:id="1422337145">
      <w:bodyDiv w:val="1"/>
      <w:marLeft w:val="0"/>
      <w:marRight w:val="0"/>
      <w:marTop w:val="0"/>
      <w:marBottom w:val="0"/>
      <w:divBdr>
        <w:top w:val="none" w:sz="0" w:space="0" w:color="auto"/>
        <w:left w:val="none" w:sz="0" w:space="0" w:color="auto"/>
        <w:bottom w:val="none" w:sz="0" w:space="0" w:color="auto"/>
        <w:right w:val="none" w:sz="0" w:space="0" w:color="auto"/>
      </w:divBdr>
    </w:div>
    <w:div w:id="1422602188">
      <w:bodyDiv w:val="1"/>
      <w:marLeft w:val="0"/>
      <w:marRight w:val="0"/>
      <w:marTop w:val="0"/>
      <w:marBottom w:val="0"/>
      <w:divBdr>
        <w:top w:val="none" w:sz="0" w:space="0" w:color="auto"/>
        <w:left w:val="none" w:sz="0" w:space="0" w:color="auto"/>
        <w:bottom w:val="none" w:sz="0" w:space="0" w:color="auto"/>
        <w:right w:val="none" w:sz="0" w:space="0" w:color="auto"/>
      </w:divBdr>
    </w:div>
    <w:div w:id="1422797129">
      <w:bodyDiv w:val="1"/>
      <w:marLeft w:val="0"/>
      <w:marRight w:val="0"/>
      <w:marTop w:val="0"/>
      <w:marBottom w:val="0"/>
      <w:divBdr>
        <w:top w:val="none" w:sz="0" w:space="0" w:color="auto"/>
        <w:left w:val="none" w:sz="0" w:space="0" w:color="auto"/>
        <w:bottom w:val="none" w:sz="0" w:space="0" w:color="auto"/>
        <w:right w:val="none" w:sz="0" w:space="0" w:color="auto"/>
      </w:divBdr>
    </w:div>
    <w:div w:id="1442913236">
      <w:bodyDiv w:val="1"/>
      <w:marLeft w:val="0"/>
      <w:marRight w:val="0"/>
      <w:marTop w:val="0"/>
      <w:marBottom w:val="0"/>
      <w:divBdr>
        <w:top w:val="none" w:sz="0" w:space="0" w:color="auto"/>
        <w:left w:val="none" w:sz="0" w:space="0" w:color="auto"/>
        <w:bottom w:val="none" w:sz="0" w:space="0" w:color="auto"/>
        <w:right w:val="none" w:sz="0" w:space="0" w:color="auto"/>
      </w:divBdr>
    </w:div>
    <w:div w:id="1465002389">
      <w:bodyDiv w:val="1"/>
      <w:marLeft w:val="0"/>
      <w:marRight w:val="0"/>
      <w:marTop w:val="0"/>
      <w:marBottom w:val="0"/>
      <w:divBdr>
        <w:top w:val="none" w:sz="0" w:space="0" w:color="auto"/>
        <w:left w:val="none" w:sz="0" w:space="0" w:color="auto"/>
        <w:bottom w:val="none" w:sz="0" w:space="0" w:color="auto"/>
        <w:right w:val="none" w:sz="0" w:space="0" w:color="auto"/>
      </w:divBdr>
    </w:div>
    <w:div w:id="1466848135">
      <w:bodyDiv w:val="1"/>
      <w:marLeft w:val="0"/>
      <w:marRight w:val="0"/>
      <w:marTop w:val="0"/>
      <w:marBottom w:val="0"/>
      <w:divBdr>
        <w:top w:val="none" w:sz="0" w:space="0" w:color="auto"/>
        <w:left w:val="none" w:sz="0" w:space="0" w:color="auto"/>
        <w:bottom w:val="none" w:sz="0" w:space="0" w:color="auto"/>
        <w:right w:val="none" w:sz="0" w:space="0" w:color="auto"/>
      </w:divBdr>
    </w:div>
    <w:div w:id="1472094640">
      <w:bodyDiv w:val="1"/>
      <w:marLeft w:val="0"/>
      <w:marRight w:val="0"/>
      <w:marTop w:val="0"/>
      <w:marBottom w:val="0"/>
      <w:divBdr>
        <w:top w:val="none" w:sz="0" w:space="0" w:color="auto"/>
        <w:left w:val="none" w:sz="0" w:space="0" w:color="auto"/>
        <w:bottom w:val="none" w:sz="0" w:space="0" w:color="auto"/>
        <w:right w:val="none" w:sz="0" w:space="0" w:color="auto"/>
      </w:divBdr>
    </w:div>
    <w:div w:id="1486970114">
      <w:bodyDiv w:val="1"/>
      <w:marLeft w:val="0"/>
      <w:marRight w:val="0"/>
      <w:marTop w:val="0"/>
      <w:marBottom w:val="0"/>
      <w:divBdr>
        <w:top w:val="none" w:sz="0" w:space="0" w:color="auto"/>
        <w:left w:val="none" w:sz="0" w:space="0" w:color="auto"/>
        <w:bottom w:val="none" w:sz="0" w:space="0" w:color="auto"/>
        <w:right w:val="none" w:sz="0" w:space="0" w:color="auto"/>
      </w:divBdr>
    </w:div>
    <w:div w:id="1489394725">
      <w:bodyDiv w:val="1"/>
      <w:marLeft w:val="0"/>
      <w:marRight w:val="0"/>
      <w:marTop w:val="0"/>
      <w:marBottom w:val="0"/>
      <w:divBdr>
        <w:top w:val="none" w:sz="0" w:space="0" w:color="auto"/>
        <w:left w:val="none" w:sz="0" w:space="0" w:color="auto"/>
        <w:bottom w:val="none" w:sz="0" w:space="0" w:color="auto"/>
        <w:right w:val="none" w:sz="0" w:space="0" w:color="auto"/>
      </w:divBdr>
    </w:div>
    <w:div w:id="1498108340">
      <w:bodyDiv w:val="1"/>
      <w:marLeft w:val="0"/>
      <w:marRight w:val="0"/>
      <w:marTop w:val="0"/>
      <w:marBottom w:val="0"/>
      <w:divBdr>
        <w:top w:val="none" w:sz="0" w:space="0" w:color="auto"/>
        <w:left w:val="none" w:sz="0" w:space="0" w:color="auto"/>
        <w:bottom w:val="none" w:sz="0" w:space="0" w:color="auto"/>
        <w:right w:val="none" w:sz="0" w:space="0" w:color="auto"/>
      </w:divBdr>
    </w:div>
    <w:div w:id="1501583601">
      <w:bodyDiv w:val="1"/>
      <w:marLeft w:val="0"/>
      <w:marRight w:val="0"/>
      <w:marTop w:val="0"/>
      <w:marBottom w:val="0"/>
      <w:divBdr>
        <w:top w:val="none" w:sz="0" w:space="0" w:color="auto"/>
        <w:left w:val="none" w:sz="0" w:space="0" w:color="auto"/>
        <w:bottom w:val="none" w:sz="0" w:space="0" w:color="auto"/>
        <w:right w:val="none" w:sz="0" w:space="0" w:color="auto"/>
      </w:divBdr>
    </w:div>
    <w:div w:id="1507208762">
      <w:bodyDiv w:val="1"/>
      <w:marLeft w:val="0"/>
      <w:marRight w:val="0"/>
      <w:marTop w:val="0"/>
      <w:marBottom w:val="0"/>
      <w:divBdr>
        <w:top w:val="none" w:sz="0" w:space="0" w:color="auto"/>
        <w:left w:val="none" w:sz="0" w:space="0" w:color="auto"/>
        <w:bottom w:val="none" w:sz="0" w:space="0" w:color="auto"/>
        <w:right w:val="none" w:sz="0" w:space="0" w:color="auto"/>
      </w:divBdr>
    </w:div>
    <w:div w:id="1528448454">
      <w:bodyDiv w:val="1"/>
      <w:marLeft w:val="0"/>
      <w:marRight w:val="0"/>
      <w:marTop w:val="0"/>
      <w:marBottom w:val="0"/>
      <w:divBdr>
        <w:top w:val="none" w:sz="0" w:space="0" w:color="auto"/>
        <w:left w:val="none" w:sz="0" w:space="0" w:color="auto"/>
        <w:bottom w:val="none" w:sz="0" w:space="0" w:color="auto"/>
        <w:right w:val="none" w:sz="0" w:space="0" w:color="auto"/>
      </w:divBdr>
    </w:div>
    <w:div w:id="1575890394">
      <w:bodyDiv w:val="1"/>
      <w:marLeft w:val="0"/>
      <w:marRight w:val="0"/>
      <w:marTop w:val="0"/>
      <w:marBottom w:val="0"/>
      <w:divBdr>
        <w:top w:val="none" w:sz="0" w:space="0" w:color="auto"/>
        <w:left w:val="none" w:sz="0" w:space="0" w:color="auto"/>
        <w:bottom w:val="none" w:sz="0" w:space="0" w:color="auto"/>
        <w:right w:val="none" w:sz="0" w:space="0" w:color="auto"/>
      </w:divBdr>
    </w:div>
    <w:div w:id="1577786387">
      <w:bodyDiv w:val="1"/>
      <w:marLeft w:val="0"/>
      <w:marRight w:val="0"/>
      <w:marTop w:val="0"/>
      <w:marBottom w:val="0"/>
      <w:divBdr>
        <w:top w:val="none" w:sz="0" w:space="0" w:color="auto"/>
        <w:left w:val="none" w:sz="0" w:space="0" w:color="auto"/>
        <w:bottom w:val="none" w:sz="0" w:space="0" w:color="auto"/>
        <w:right w:val="none" w:sz="0" w:space="0" w:color="auto"/>
      </w:divBdr>
    </w:div>
    <w:div w:id="1600915546">
      <w:bodyDiv w:val="1"/>
      <w:marLeft w:val="0"/>
      <w:marRight w:val="0"/>
      <w:marTop w:val="0"/>
      <w:marBottom w:val="0"/>
      <w:divBdr>
        <w:top w:val="none" w:sz="0" w:space="0" w:color="auto"/>
        <w:left w:val="none" w:sz="0" w:space="0" w:color="auto"/>
        <w:bottom w:val="none" w:sz="0" w:space="0" w:color="auto"/>
        <w:right w:val="none" w:sz="0" w:space="0" w:color="auto"/>
      </w:divBdr>
    </w:div>
    <w:div w:id="1602028033">
      <w:bodyDiv w:val="1"/>
      <w:marLeft w:val="0"/>
      <w:marRight w:val="0"/>
      <w:marTop w:val="0"/>
      <w:marBottom w:val="0"/>
      <w:divBdr>
        <w:top w:val="none" w:sz="0" w:space="0" w:color="auto"/>
        <w:left w:val="none" w:sz="0" w:space="0" w:color="auto"/>
        <w:bottom w:val="none" w:sz="0" w:space="0" w:color="auto"/>
        <w:right w:val="none" w:sz="0" w:space="0" w:color="auto"/>
      </w:divBdr>
    </w:div>
    <w:div w:id="1605844101">
      <w:bodyDiv w:val="1"/>
      <w:marLeft w:val="0"/>
      <w:marRight w:val="0"/>
      <w:marTop w:val="0"/>
      <w:marBottom w:val="0"/>
      <w:divBdr>
        <w:top w:val="none" w:sz="0" w:space="0" w:color="auto"/>
        <w:left w:val="none" w:sz="0" w:space="0" w:color="auto"/>
        <w:bottom w:val="none" w:sz="0" w:space="0" w:color="auto"/>
        <w:right w:val="none" w:sz="0" w:space="0" w:color="auto"/>
      </w:divBdr>
    </w:div>
    <w:div w:id="1607887888">
      <w:bodyDiv w:val="1"/>
      <w:marLeft w:val="0"/>
      <w:marRight w:val="0"/>
      <w:marTop w:val="0"/>
      <w:marBottom w:val="0"/>
      <w:divBdr>
        <w:top w:val="none" w:sz="0" w:space="0" w:color="auto"/>
        <w:left w:val="none" w:sz="0" w:space="0" w:color="auto"/>
        <w:bottom w:val="none" w:sz="0" w:space="0" w:color="auto"/>
        <w:right w:val="none" w:sz="0" w:space="0" w:color="auto"/>
      </w:divBdr>
    </w:div>
    <w:div w:id="1620450023">
      <w:bodyDiv w:val="1"/>
      <w:marLeft w:val="0"/>
      <w:marRight w:val="0"/>
      <w:marTop w:val="0"/>
      <w:marBottom w:val="0"/>
      <w:divBdr>
        <w:top w:val="none" w:sz="0" w:space="0" w:color="auto"/>
        <w:left w:val="none" w:sz="0" w:space="0" w:color="auto"/>
        <w:bottom w:val="none" w:sz="0" w:space="0" w:color="auto"/>
        <w:right w:val="none" w:sz="0" w:space="0" w:color="auto"/>
      </w:divBdr>
    </w:div>
    <w:div w:id="1624268366">
      <w:bodyDiv w:val="1"/>
      <w:marLeft w:val="0"/>
      <w:marRight w:val="0"/>
      <w:marTop w:val="0"/>
      <w:marBottom w:val="0"/>
      <w:divBdr>
        <w:top w:val="none" w:sz="0" w:space="0" w:color="auto"/>
        <w:left w:val="none" w:sz="0" w:space="0" w:color="auto"/>
        <w:bottom w:val="none" w:sz="0" w:space="0" w:color="auto"/>
        <w:right w:val="none" w:sz="0" w:space="0" w:color="auto"/>
      </w:divBdr>
    </w:div>
    <w:div w:id="1638796443">
      <w:bodyDiv w:val="1"/>
      <w:marLeft w:val="0"/>
      <w:marRight w:val="0"/>
      <w:marTop w:val="0"/>
      <w:marBottom w:val="0"/>
      <w:divBdr>
        <w:top w:val="none" w:sz="0" w:space="0" w:color="auto"/>
        <w:left w:val="none" w:sz="0" w:space="0" w:color="auto"/>
        <w:bottom w:val="none" w:sz="0" w:space="0" w:color="auto"/>
        <w:right w:val="none" w:sz="0" w:space="0" w:color="auto"/>
      </w:divBdr>
    </w:div>
    <w:div w:id="1660377850">
      <w:bodyDiv w:val="1"/>
      <w:marLeft w:val="0"/>
      <w:marRight w:val="0"/>
      <w:marTop w:val="0"/>
      <w:marBottom w:val="0"/>
      <w:divBdr>
        <w:top w:val="none" w:sz="0" w:space="0" w:color="auto"/>
        <w:left w:val="none" w:sz="0" w:space="0" w:color="auto"/>
        <w:bottom w:val="none" w:sz="0" w:space="0" w:color="auto"/>
        <w:right w:val="none" w:sz="0" w:space="0" w:color="auto"/>
      </w:divBdr>
    </w:div>
    <w:div w:id="1666980507">
      <w:bodyDiv w:val="1"/>
      <w:marLeft w:val="0"/>
      <w:marRight w:val="0"/>
      <w:marTop w:val="0"/>
      <w:marBottom w:val="0"/>
      <w:divBdr>
        <w:top w:val="none" w:sz="0" w:space="0" w:color="auto"/>
        <w:left w:val="none" w:sz="0" w:space="0" w:color="auto"/>
        <w:bottom w:val="none" w:sz="0" w:space="0" w:color="auto"/>
        <w:right w:val="none" w:sz="0" w:space="0" w:color="auto"/>
      </w:divBdr>
    </w:div>
    <w:div w:id="1674601022">
      <w:bodyDiv w:val="1"/>
      <w:marLeft w:val="0"/>
      <w:marRight w:val="0"/>
      <w:marTop w:val="0"/>
      <w:marBottom w:val="0"/>
      <w:divBdr>
        <w:top w:val="none" w:sz="0" w:space="0" w:color="auto"/>
        <w:left w:val="none" w:sz="0" w:space="0" w:color="auto"/>
        <w:bottom w:val="none" w:sz="0" w:space="0" w:color="auto"/>
        <w:right w:val="none" w:sz="0" w:space="0" w:color="auto"/>
      </w:divBdr>
    </w:div>
    <w:div w:id="1701978798">
      <w:bodyDiv w:val="1"/>
      <w:marLeft w:val="0"/>
      <w:marRight w:val="0"/>
      <w:marTop w:val="0"/>
      <w:marBottom w:val="0"/>
      <w:divBdr>
        <w:top w:val="none" w:sz="0" w:space="0" w:color="auto"/>
        <w:left w:val="none" w:sz="0" w:space="0" w:color="auto"/>
        <w:bottom w:val="none" w:sz="0" w:space="0" w:color="auto"/>
        <w:right w:val="none" w:sz="0" w:space="0" w:color="auto"/>
      </w:divBdr>
    </w:div>
    <w:div w:id="1721326374">
      <w:bodyDiv w:val="1"/>
      <w:marLeft w:val="0"/>
      <w:marRight w:val="0"/>
      <w:marTop w:val="0"/>
      <w:marBottom w:val="0"/>
      <w:divBdr>
        <w:top w:val="none" w:sz="0" w:space="0" w:color="auto"/>
        <w:left w:val="none" w:sz="0" w:space="0" w:color="auto"/>
        <w:bottom w:val="none" w:sz="0" w:space="0" w:color="auto"/>
        <w:right w:val="none" w:sz="0" w:space="0" w:color="auto"/>
      </w:divBdr>
    </w:div>
    <w:div w:id="1726757675">
      <w:bodyDiv w:val="1"/>
      <w:marLeft w:val="0"/>
      <w:marRight w:val="0"/>
      <w:marTop w:val="0"/>
      <w:marBottom w:val="0"/>
      <w:divBdr>
        <w:top w:val="none" w:sz="0" w:space="0" w:color="auto"/>
        <w:left w:val="none" w:sz="0" w:space="0" w:color="auto"/>
        <w:bottom w:val="none" w:sz="0" w:space="0" w:color="auto"/>
        <w:right w:val="none" w:sz="0" w:space="0" w:color="auto"/>
      </w:divBdr>
    </w:div>
    <w:div w:id="1736465031">
      <w:bodyDiv w:val="1"/>
      <w:marLeft w:val="0"/>
      <w:marRight w:val="0"/>
      <w:marTop w:val="0"/>
      <w:marBottom w:val="0"/>
      <w:divBdr>
        <w:top w:val="none" w:sz="0" w:space="0" w:color="auto"/>
        <w:left w:val="none" w:sz="0" w:space="0" w:color="auto"/>
        <w:bottom w:val="none" w:sz="0" w:space="0" w:color="auto"/>
        <w:right w:val="none" w:sz="0" w:space="0" w:color="auto"/>
      </w:divBdr>
    </w:div>
    <w:div w:id="1737240896">
      <w:bodyDiv w:val="1"/>
      <w:marLeft w:val="0"/>
      <w:marRight w:val="0"/>
      <w:marTop w:val="0"/>
      <w:marBottom w:val="0"/>
      <w:divBdr>
        <w:top w:val="none" w:sz="0" w:space="0" w:color="auto"/>
        <w:left w:val="none" w:sz="0" w:space="0" w:color="auto"/>
        <w:bottom w:val="none" w:sz="0" w:space="0" w:color="auto"/>
        <w:right w:val="none" w:sz="0" w:space="0" w:color="auto"/>
      </w:divBdr>
    </w:div>
    <w:div w:id="1738477628">
      <w:bodyDiv w:val="1"/>
      <w:marLeft w:val="0"/>
      <w:marRight w:val="0"/>
      <w:marTop w:val="0"/>
      <w:marBottom w:val="0"/>
      <w:divBdr>
        <w:top w:val="none" w:sz="0" w:space="0" w:color="auto"/>
        <w:left w:val="none" w:sz="0" w:space="0" w:color="auto"/>
        <w:bottom w:val="none" w:sz="0" w:space="0" w:color="auto"/>
        <w:right w:val="none" w:sz="0" w:space="0" w:color="auto"/>
      </w:divBdr>
    </w:div>
    <w:div w:id="1756586158">
      <w:bodyDiv w:val="1"/>
      <w:marLeft w:val="0"/>
      <w:marRight w:val="0"/>
      <w:marTop w:val="0"/>
      <w:marBottom w:val="0"/>
      <w:divBdr>
        <w:top w:val="none" w:sz="0" w:space="0" w:color="auto"/>
        <w:left w:val="none" w:sz="0" w:space="0" w:color="auto"/>
        <w:bottom w:val="none" w:sz="0" w:space="0" w:color="auto"/>
        <w:right w:val="none" w:sz="0" w:space="0" w:color="auto"/>
      </w:divBdr>
    </w:div>
    <w:div w:id="1763603428">
      <w:bodyDiv w:val="1"/>
      <w:marLeft w:val="0"/>
      <w:marRight w:val="0"/>
      <w:marTop w:val="0"/>
      <w:marBottom w:val="0"/>
      <w:divBdr>
        <w:top w:val="none" w:sz="0" w:space="0" w:color="auto"/>
        <w:left w:val="none" w:sz="0" w:space="0" w:color="auto"/>
        <w:bottom w:val="none" w:sz="0" w:space="0" w:color="auto"/>
        <w:right w:val="none" w:sz="0" w:space="0" w:color="auto"/>
      </w:divBdr>
    </w:div>
    <w:div w:id="1770271004">
      <w:bodyDiv w:val="1"/>
      <w:marLeft w:val="0"/>
      <w:marRight w:val="0"/>
      <w:marTop w:val="0"/>
      <w:marBottom w:val="0"/>
      <w:divBdr>
        <w:top w:val="none" w:sz="0" w:space="0" w:color="auto"/>
        <w:left w:val="none" w:sz="0" w:space="0" w:color="auto"/>
        <w:bottom w:val="none" w:sz="0" w:space="0" w:color="auto"/>
        <w:right w:val="none" w:sz="0" w:space="0" w:color="auto"/>
      </w:divBdr>
    </w:div>
    <w:div w:id="1791361825">
      <w:bodyDiv w:val="1"/>
      <w:marLeft w:val="0"/>
      <w:marRight w:val="0"/>
      <w:marTop w:val="0"/>
      <w:marBottom w:val="0"/>
      <w:divBdr>
        <w:top w:val="none" w:sz="0" w:space="0" w:color="auto"/>
        <w:left w:val="none" w:sz="0" w:space="0" w:color="auto"/>
        <w:bottom w:val="none" w:sz="0" w:space="0" w:color="auto"/>
        <w:right w:val="none" w:sz="0" w:space="0" w:color="auto"/>
      </w:divBdr>
    </w:div>
    <w:div w:id="1796676389">
      <w:bodyDiv w:val="1"/>
      <w:marLeft w:val="0"/>
      <w:marRight w:val="0"/>
      <w:marTop w:val="0"/>
      <w:marBottom w:val="0"/>
      <w:divBdr>
        <w:top w:val="none" w:sz="0" w:space="0" w:color="auto"/>
        <w:left w:val="none" w:sz="0" w:space="0" w:color="auto"/>
        <w:bottom w:val="none" w:sz="0" w:space="0" w:color="auto"/>
        <w:right w:val="none" w:sz="0" w:space="0" w:color="auto"/>
      </w:divBdr>
    </w:div>
    <w:div w:id="1806855183">
      <w:bodyDiv w:val="1"/>
      <w:marLeft w:val="0"/>
      <w:marRight w:val="0"/>
      <w:marTop w:val="0"/>
      <w:marBottom w:val="0"/>
      <w:divBdr>
        <w:top w:val="none" w:sz="0" w:space="0" w:color="auto"/>
        <w:left w:val="none" w:sz="0" w:space="0" w:color="auto"/>
        <w:bottom w:val="none" w:sz="0" w:space="0" w:color="auto"/>
        <w:right w:val="none" w:sz="0" w:space="0" w:color="auto"/>
      </w:divBdr>
    </w:div>
    <w:div w:id="1834249067">
      <w:bodyDiv w:val="1"/>
      <w:marLeft w:val="0"/>
      <w:marRight w:val="0"/>
      <w:marTop w:val="0"/>
      <w:marBottom w:val="0"/>
      <w:divBdr>
        <w:top w:val="none" w:sz="0" w:space="0" w:color="auto"/>
        <w:left w:val="none" w:sz="0" w:space="0" w:color="auto"/>
        <w:bottom w:val="none" w:sz="0" w:space="0" w:color="auto"/>
        <w:right w:val="none" w:sz="0" w:space="0" w:color="auto"/>
      </w:divBdr>
    </w:div>
    <w:div w:id="1835680413">
      <w:bodyDiv w:val="1"/>
      <w:marLeft w:val="0"/>
      <w:marRight w:val="0"/>
      <w:marTop w:val="0"/>
      <w:marBottom w:val="0"/>
      <w:divBdr>
        <w:top w:val="none" w:sz="0" w:space="0" w:color="auto"/>
        <w:left w:val="none" w:sz="0" w:space="0" w:color="auto"/>
        <w:bottom w:val="none" w:sz="0" w:space="0" w:color="auto"/>
        <w:right w:val="none" w:sz="0" w:space="0" w:color="auto"/>
      </w:divBdr>
    </w:div>
    <w:div w:id="1835955725">
      <w:bodyDiv w:val="1"/>
      <w:marLeft w:val="0"/>
      <w:marRight w:val="0"/>
      <w:marTop w:val="0"/>
      <w:marBottom w:val="0"/>
      <w:divBdr>
        <w:top w:val="none" w:sz="0" w:space="0" w:color="auto"/>
        <w:left w:val="none" w:sz="0" w:space="0" w:color="auto"/>
        <w:bottom w:val="none" w:sz="0" w:space="0" w:color="auto"/>
        <w:right w:val="none" w:sz="0" w:space="0" w:color="auto"/>
      </w:divBdr>
    </w:div>
    <w:div w:id="1839954720">
      <w:bodyDiv w:val="1"/>
      <w:marLeft w:val="0"/>
      <w:marRight w:val="0"/>
      <w:marTop w:val="0"/>
      <w:marBottom w:val="0"/>
      <w:divBdr>
        <w:top w:val="none" w:sz="0" w:space="0" w:color="auto"/>
        <w:left w:val="none" w:sz="0" w:space="0" w:color="auto"/>
        <w:bottom w:val="none" w:sz="0" w:space="0" w:color="auto"/>
        <w:right w:val="none" w:sz="0" w:space="0" w:color="auto"/>
      </w:divBdr>
    </w:div>
    <w:div w:id="1842349344">
      <w:bodyDiv w:val="1"/>
      <w:marLeft w:val="0"/>
      <w:marRight w:val="0"/>
      <w:marTop w:val="0"/>
      <w:marBottom w:val="0"/>
      <w:divBdr>
        <w:top w:val="none" w:sz="0" w:space="0" w:color="auto"/>
        <w:left w:val="none" w:sz="0" w:space="0" w:color="auto"/>
        <w:bottom w:val="none" w:sz="0" w:space="0" w:color="auto"/>
        <w:right w:val="none" w:sz="0" w:space="0" w:color="auto"/>
      </w:divBdr>
    </w:div>
    <w:div w:id="1869369755">
      <w:bodyDiv w:val="1"/>
      <w:marLeft w:val="0"/>
      <w:marRight w:val="0"/>
      <w:marTop w:val="0"/>
      <w:marBottom w:val="0"/>
      <w:divBdr>
        <w:top w:val="none" w:sz="0" w:space="0" w:color="auto"/>
        <w:left w:val="none" w:sz="0" w:space="0" w:color="auto"/>
        <w:bottom w:val="none" w:sz="0" w:space="0" w:color="auto"/>
        <w:right w:val="none" w:sz="0" w:space="0" w:color="auto"/>
      </w:divBdr>
    </w:div>
    <w:div w:id="1872716941">
      <w:bodyDiv w:val="1"/>
      <w:marLeft w:val="0"/>
      <w:marRight w:val="0"/>
      <w:marTop w:val="0"/>
      <w:marBottom w:val="0"/>
      <w:divBdr>
        <w:top w:val="none" w:sz="0" w:space="0" w:color="auto"/>
        <w:left w:val="none" w:sz="0" w:space="0" w:color="auto"/>
        <w:bottom w:val="none" w:sz="0" w:space="0" w:color="auto"/>
        <w:right w:val="none" w:sz="0" w:space="0" w:color="auto"/>
      </w:divBdr>
    </w:div>
    <w:div w:id="1879704450">
      <w:bodyDiv w:val="1"/>
      <w:marLeft w:val="0"/>
      <w:marRight w:val="0"/>
      <w:marTop w:val="0"/>
      <w:marBottom w:val="0"/>
      <w:divBdr>
        <w:top w:val="none" w:sz="0" w:space="0" w:color="auto"/>
        <w:left w:val="none" w:sz="0" w:space="0" w:color="auto"/>
        <w:bottom w:val="none" w:sz="0" w:space="0" w:color="auto"/>
        <w:right w:val="none" w:sz="0" w:space="0" w:color="auto"/>
      </w:divBdr>
    </w:div>
    <w:div w:id="1882470752">
      <w:bodyDiv w:val="1"/>
      <w:marLeft w:val="0"/>
      <w:marRight w:val="0"/>
      <w:marTop w:val="0"/>
      <w:marBottom w:val="0"/>
      <w:divBdr>
        <w:top w:val="none" w:sz="0" w:space="0" w:color="auto"/>
        <w:left w:val="none" w:sz="0" w:space="0" w:color="auto"/>
        <w:bottom w:val="none" w:sz="0" w:space="0" w:color="auto"/>
        <w:right w:val="none" w:sz="0" w:space="0" w:color="auto"/>
      </w:divBdr>
    </w:div>
    <w:div w:id="1883979389">
      <w:bodyDiv w:val="1"/>
      <w:marLeft w:val="0"/>
      <w:marRight w:val="0"/>
      <w:marTop w:val="0"/>
      <w:marBottom w:val="0"/>
      <w:divBdr>
        <w:top w:val="none" w:sz="0" w:space="0" w:color="auto"/>
        <w:left w:val="none" w:sz="0" w:space="0" w:color="auto"/>
        <w:bottom w:val="none" w:sz="0" w:space="0" w:color="auto"/>
        <w:right w:val="none" w:sz="0" w:space="0" w:color="auto"/>
      </w:divBdr>
    </w:div>
    <w:div w:id="1898322109">
      <w:bodyDiv w:val="1"/>
      <w:marLeft w:val="0"/>
      <w:marRight w:val="0"/>
      <w:marTop w:val="0"/>
      <w:marBottom w:val="0"/>
      <w:divBdr>
        <w:top w:val="none" w:sz="0" w:space="0" w:color="auto"/>
        <w:left w:val="none" w:sz="0" w:space="0" w:color="auto"/>
        <w:bottom w:val="none" w:sz="0" w:space="0" w:color="auto"/>
        <w:right w:val="none" w:sz="0" w:space="0" w:color="auto"/>
      </w:divBdr>
    </w:div>
    <w:div w:id="1900239079">
      <w:bodyDiv w:val="1"/>
      <w:marLeft w:val="0"/>
      <w:marRight w:val="0"/>
      <w:marTop w:val="0"/>
      <w:marBottom w:val="0"/>
      <w:divBdr>
        <w:top w:val="none" w:sz="0" w:space="0" w:color="auto"/>
        <w:left w:val="none" w:sz="0" w:space="0" w:color="auto"/>
        <w:bottom w:val="none" w:sz="0" w:space="0" w:color="auto"/>
        <w:right w:val="none" w:sz="0" w:space="0" w:color="auto"/>
      </w:divBdr>
    </w:div>
    <w:div w:id="1914705872">
      <w:bodyDiv w:val="1"/>
      <w:marLeft w:val="0"/>
      <w:marRight w:val="0"/>
      <w:marTop w:val="0"/>
      <w:marBottom w:val="0"/>
      <w:divBdr>
        <w:top w:val="none" w:sz="0" w:space="0" w:color="auto"/>
        <w:left w:val="none" w:sz="0" w:space="0" w:color="auto"/>
        <w:bottom w:val="none" w:sz="0" w:space="0" w:color="auto"/>
        <w:right w:val="none" w:sz="0" w:space="0" w:color="auto"/>
      </w:divBdr>
    </w:div>
    <w:div w:id="1925265847">
      <w:bodyDiv w:val="1"/>
      <w:marLeft w:val="0"/>
      <w:marRight w:val="0"/>
      <w:marTop w:val="0"/>
      <w:marBottom w:val="0"/>
      <w:divBdr>
        <w:top w:val="none" w:sz="0" w:space="0" w:color="auto"/>
        <w:left w:val="none" w:sz="0" w:space="0" w:color="auto"/>
        <w:bottom w:val="none" w:sz="0" w:space="0" w:color="auto"/>
        <w:right w:val="none" w:sz="0" w:space="0" w:color="auto"/>
      </w:divBdr>
    </w:div>
    <w:div w:id="1926918830">
      <w:bodyDiv w:val="1"/>
      <w:marLeft w:val="0"/>
      <w:marRight w:val="0"/>
      <w:marTop w:val="0"/>
      <w:marBottom w:val="0"/>
      <w:divBdr>
        <w:top w:val="none" w:sz="0" w:space="0" w:color="auto"/>
        <w:left w:val="none" w:sz="0" w:space="0" w:color="auto"/>
        <w:bottom w:val="none" w:sz="0" w:space="0" w:color="auto"/>
        <w:right w:val="none" w:sz="0" w:space="0" w:color="auto"/>
      </w:divBdr>
    </w:div>
    <w:div w:id="1961762178">
      <w:bodyDiv w:val="1"/>
      <w:marLeft w:val="0"/>
      <w:marRight w:val="0"/>
      <w:marTop w:val="0"/>
      <w:marBottom w:val="0"/>
      <w:divBdr>
        <w:top w:val="none" w:sz="0" w:space="0" w:color="auto"/>
        <w:left w:val="none" w:sz="0" w:space="0" w:color="auto"/>
        <w:bottom w:val="none" w:sz="0" w:space="0" w:color="auto"/>
        <w:right w:val="none" w:sz="0" w:space="0" w:color="auto"/>
      </w:divBdr>
    </w:div>
    <w:div w:id="1967273728">
      <w:bodyDiv w:val="1"/>
      <w:marLeft w:val="0"/>
      <w:marRight w:val="0"/>
      <w:marTop w:val="0"/>
      <w:marBottom w:val="0"/>
      <w:divBdr>
        <w:top w:val="none" w:sz="0" w:space="0" w:color="auto"/>
        <w:left w:val="none" w:sz="0" w:space="0" w:color="auto"/>
        <w:bottom w:val="none" w:sz="0" w:space="0" w:color="auto"/>
        <w:right w:val="none" w:sz="0" w:space="0" w:color="auto"/>
      </w:divBdr>
    </w:div>
    <w:div w:id="1970280244">
      <w:bodyDiv w:val="1"/>
      <w:marLeft w:val="0"/>
      <w:marRight w:val="0"/>
      <w:marTop w:val="0"/>
      <w:marBottom w:val="0"/>
      <w:divBdr>
        <w:top w:val="none" w:sz="0" w:space="0" w:color="auto"/>
        <w:left w:val="none" w:sz="0" w:space="0" w:color="auto"/>
        <w:bottom w:val="none" w:sz="0" w:space="0" w:color="auto"/>
        <w:right w:val="none" w:sz="0" w:space="0" w:color="auto"/>
      </w:divBdr>
    </w:div>
    <w:div w:id="1976795108">
      <w:bodyDiv w:val="1"/>
      <w:marLeft w:val="0"/>
      <w:marRight w:val="0"/>
      <w:marTop w:val="0"/>
      <w:marBottom w:val="0"/>
      <w:divBdr>
        <w:top w:val="none" w:sz="0" w:space="0" w:color="auto"/>
        <w:left w:val="none" w:sz="0" w:space="0" w:color="auto"/>
        <w:bottom w:val="none" w:sz="0" w:space="0" w:color="auto"/>
        <w:right w:val="none" w:sz="0" w:space="0" w:color="auto"/>
      </w:divBdr>
    </w:div>
    <w:div w:id="1980065130">
      <w:bodyDiv w:val="1"/>
      <w:marLeft w:val="0"/>
      <w:marRight w:val="0"/>
      <w:marTop w:val="0"/>
      <w:marBottom w:val="0"/>
      <w:divBdr>
        <w:top w:val="none" w:sz="0" w:space="0" w:color="auto"/>
        <w:left w:val="none" w:sz="0" w:space="0" w:color="auto"/>
        <w:bottom w:val="none" w:sz="0" w:space="0" w:color="auto"/>
        <w:right w:val="none" w:sz="0" w:space="0" w:color="auto"/>
      </w:divBdr>
    </w:div>
    <w:div w:id="2000883445">
      <w:bodyDiv w:val="1"/>
      <w:marLeft w:val="0"/>
      <w:marRight w:val="0"/>
      <w:marTop w:val="0"/>
      <w:marBottom w:val="0"/>
      <w:divBdr>
        <w:top w:val="none" w:sz="0" w:space="0" w:color="auto"/>
        <w:left w:val="none" w:sz="0" w:space="0" w:color="auto"/>
        <w:bottom w:val="none" w:sz="0" w:space="0" w:color="auto"/>
        <w:right w:val="none" w:sz="0" w:space="0" w:color="auto"/>
      </w:divBdr>
    </w:div>
    <w:div w:id="2021854394">
      <w:bodyDiv w:val="1"/>
      <w:marLeft w:val="0"/>
      <w:marRight w:val="0"/>
      <w:marTop w:val="0"/>
      <w:marBottom w:val="0"/>
      <w:divBdr>
        <w:top w:val="none" w:sz="0" w:space="0" w:color="auto"/>
        <w:left w:val="none" w:sz="0" w:space="0" w:color="auto"/>
        <w:bottom w:val="none" w:sz="0" w:space="0" w:color="auto"/>
        <w:right w:val="none" w:sz="0" w:space="0" w:color="auto"/>
      </w:divBdr>
    </w:div>
    <w:div w:id="2025012220">
      <w:bodyDiv w:val="1"/>
      <w:marLeft w:val="0"/>
      <w:marRight w:val="0"/>
      <w:marTop w:val="0"/>
      <w:marBottom w:val="0"/>
      <w:divBdr>
        <w:top w:val="none" w:sz="0" w:space="0" w:color="auto"/>
        <w:left w:val="none" w:sz="0" w:space="0" w:color="auto"/>
        <w:bottom w:val="none" w:sz="0" w:space="0" w:color="auto"/>
        <w:right w:val="none" w:sz="0" w:space="0" w:color="auto"/>
      </w:divBdr>
    </w:div>
    <w:div w:id="2028406502">
      <w:bodyDiv w:val="1"/>
      <w:marLeft w:val="0"/>
      <w:marRight w:val="0"/>
      <w:marTop w:val="0"/>
      <w:marBottom w:val="0"/>
      <w:divBdr>
        <w:top w:val="none" w:sz="0" w:space="0" w:color="auto"/>
        <w:left w:val="none" w:sz="0" w:space="0" w:color="auto"/>
        <w:bottom w:val="none" w:sz="0" w:space="0" w:color="auto"/>
        <w:right w:val="none" w:sz="0" w:space="0" w:color="auto"/>
      </w:divBdr>
    </w:div>
    <w:div w:id="2083526150">
      <w:bodyDiv w:val="1"/>
      <w:marLeft w:val="0"/>
      <w:marRight w:val="0"/>
      <w:marTop w:val="0"/>
      <w:marBottom w:val="0"/>
      <w:divBdr>
        <w:top w:val="none" w:sz="0" w:space="0" w:color="auto"/>
        <w:left w:val="none" w:sz="0" w:space="0" w:color="auto"/>
        <w:bottom w:val="none" w:sz="0" w:space="0" w:color="auto"/>
        <w:right w:val="none" w:sz="0" w:space="0" w:color="auto"/>
      </w:divBdr>
    </w:div>
    <w:div w:id="2091613276">
      <w:bodyDiv w:val="1"/>
      <w:marLeft w:val="0"/>
      <w:marRight w:val="0"/>
      <w:marTop w:val="0"/>
      <w:marBottom w:val="0"/>
      <w:divBdr>
        <w:top w:val="none" w:sz="0" w:space="0" w:color="auto"/>
        <w:left w:val="none" w:sz="0" w:space="0" w:color="auto"/>
        <w:bottom w:val="none" w:sz="0" w:space="0" w:color="auto"/>
        <w:right w:val="none" w:sz="0" w:space="0" w:color="auto"/>
      </w:divBdr>
    </w:div>
    <w:div w:id="2107000461">
      <w:bodyDiv w:val="1"/>
      <w:marLeft w:val="0"/>
      <w:marRight w:val="0"/>
      <w:marTop w:val="0"/>
      <w:marBottom w:val="0"/>
      <w:divBdr>
        <w:top w:val="none" w:sz="0" w:space="0" w:color="auto"/>
        <w:left w:val="none" w:sz="0" w:space="0" w:color="auto"/>
        <w:bottom w:val="none" w:sz="0" w:space="0" w:color="auto"/>
        <w:right w:val="none" w:sz="0" w:space="0" w:color="auto"/>
      </w:divBdr>
    </w:div>
    <w:div w:id="2132430964">
      <w:bodyDiv w:val="1"/>
      <w:marLeft w:val="0"/>
      <w:marRight w:val="0"/>
      <w:marTop w:val="0"/>
      <w:marBottom w:val="0"/>
      <w:divBdr>
        <w:top w:val="none" w:sz="0" w:space="0" w:color="auto"/>
        <w:left w:val="none" w:sz="0" w:space="0" w:color="auto"/>
        <w:bottom w:val="none" w:sz="0" w:space="0" w:color="auto"/>
        <w:right w:val="none" w:sz="0" w:space="0" w:color="auto"/>
      </w:divBdr>
    </w:div>
    <w:div w:id="2134787468">
      <w:bodyDiv w:val="1"/>
      <w:marLeft w:val="0"/>
      <w:marRight w:val="0"/>
      <w:marTop w:val="0"/>
      <w:marBottom w:val="0"/>
      <w:divBdr>
        <w:top w:val="none" w:sz="0" w:space="0" w:color="auto"/>
        <w:left w:val="none" w:sz="0" w:space="0" w:color="auto"/>
        <w:bottom w:val="none" w:sz="0" w:space="0" w:color="auto"/>
        <w:right w:val="none" w:sz="0" w:space="0" w:color="auto"/>
      </w:divBdr>
    </w:div>
    <w:div w:id="2140223729">
      <w:bodyDiv w:val="1"/>
      <w:marLeft w:val="0"/>
      <w:marRight w:val="0"/>
      <w:marTop w:val="0"/>
      <w:marBottom w:val="0"/>
      <w:divBdr>
        <w:top w:val="none" w:sz="0" w:space="0" w:color="auto"/>
        <w:left w:val="none" w:sz="0" w:space="0" w:color="auto"/>
        <w:bottom w:val="none" w:sz="0" w:space="0" w:color="auto"/>
        <w:right w:val="none" w:sz="0" w:space="0" w:color="auto"/>
      </w:divBdr>
    </w:div>
    <w:div w:id="2140949025">
      <w:bodyDiv w:val="1"/>
      <w:marLeft w:val="0"/>
      <w:marRight w:val="0"/>
      <w:marTop w:val="0"/>
      <w:marBottom w:val="0"/>
      <w:divBdr>
        <w:top w:val="none" w:sz="0" w:space="0" w:color="auto"/>
        <w:left w:val="none" w:sz="0" w:space="0" w:color="auto"/>
        <w:bottom w:val="none" w:sz="0" w:space="0" w:color="auto"/>
        <w:right w:val="none" w:sz="0" w:space="0" w:color="auto"/>
      </w:divBdr>
    </w:div>
    <w:div w:id="21450819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blue-skies.info/videos/blue-skies-video/"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youtu.be/eT9FdBov1v4" TargetMode="External"/><Relationship Id="rId2" Type="http://schemas.openxmlformats.org/officeDocument/2006/relationships/customXml" Target="../customXml/item2.xml"/><Relationship Id="rId16" Type="http://schemas.openxmlformats.org/officeDocument/2006/relationships/hyperlink" Target="http://www.parkrun.com.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D35B1E5FE432348A6D6395523820D29"/>
        <w:category>
          <w:name w:val="General"/>
          <w:gallery w:val="placeholder"/>
        </w:category>
        <w:types>
          <w:type w:val="bbPlcHdr"/>
        </w:types>
        <w:behaviors>
          <w:behavior w:val="content"/>
        </w:behaviors>
        <w:guid w:val="{26ABE089-2035-0948-8A0B-61EA5D490BE3}"/>
      </w:docPartPr>
      <w:docPartBody>
        <w:p w:rsidR="00F91FDF" w:rsidRDefault="00F91FDF" w:rsidP="00F91FDF">
          <w:pPr>
            <w:pStyle w:val="ED35B1E5FE432348A6D6395523820D29"/>
          </w:pPr>
          <w:r>
            <w:t>[Type text]</w:t>
          </w:r>
        </w:p>
      </w:docPartBody>
    </w:docPart>
    <w:docPart>
      <w:docPartPr>
        <w:name w:val="1C1B9319CE10E146BCCC99F750532727"/>
        <w:category>
          <w:name w:val="General"/>
          <w:gallery w:val="placeholder"/>
        </w:category>
        <w:types>
          <w:type w:val="bbPlcHdr"/>
        </w:types>
        <w:behaviors>
          <w:behavior w:val="content"/>
        </w:behaviors>
        <w:guid w:val="{58CFE01E-1210-D547-898C-3718EB509850}"/>
      </w:docPartPr>
      <w:docPartBody>
        <w:p w:rsidR="00F91FDF" w:rsidRDefault="00F91FDF" w:rsidP="00F91FDF">
          <w:pPr>
            <w:pStyle w:val="1C1B9319CE10E146BCCC99F750532727"/>
          </w:pPr>
          <w:r>
            <w:t>[Type text]</w:t>
          </w:r>
        </w:p>
      </w:docPartBody>
    </w:docPart>
    <w:docPart>
      <w:docPartPr>
        <w:name w:val="6EBB4635819C124E842E9AE0BD6A4D52"/>
        <w:category>
          <w:name w:val="General"/>
          <w:gallery w:val="placeholder"/>
        </w:category>
        <w:types>
          <w:type w:val="bbPlcHdr"/>
        </w:types>
        <w:behaviors>
          <w:behavior w:val="content"/>
        </w:behaviors>
        <w:guid w:val="{B90C8097-AA1C-A04F-A2D2-D267A5F094AD}"/>
      </w:docPartPr>
      <w:docPartBody>
        <w:p w:rsidR="00F91FDF" w:rsidRDefault="00F91FDF" w:rsidP="00F91FDF">
          <w:pPr>
            <w:pStyle w:val="6EBB4635819C124E842E9AE0BD6A4D5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Yu Mincho">
    <w:panose1 w:val="02020400000000000000"/>
    <w:charset w:val="80"/>
    <w:family w:val="roman"/>
    <w:pitch w:val="variable"/>
    <w:sig w:usb0="800002E7" w:usb1="2AC7FCF0"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F91FDF"/>
    <w:rsid w:val="00053E6B"/>
    <w:rsid w:val="00060EAA"/>
    <w:rsid w:val="000658FB"/>
    <w:rsid w:val="000815DB"/>
    <w:rsid w:val="001A026A"/>
    <w:rsid w:val="001B7B46"/>
    <w:rsid w:val="001C6C98"/>
    <w:rsid w:val="001D6A67"/>
    <w:rsid w:val="00393789"/>
    <w:rsid w:val="003B7BFC"/>
    <w:rsid w:val="00424A3E"/>
    <w:rsid w:val="004C2198"/>
    <w:rsid w:val="005A6985"/>
    <w:rsid w:val="0064300F"/>
    <w:rsid w:val="006B0781"/>
    <w:rsid w:val="006E58D9"/>
    <w:rsid w:val="00700AB5"/>
    <w:rsid w:val="0070570D"/>
    <w:rsid w:val="007276B1"/>
    <w:rsid w:val="00777758"/>
    <w:rsid w:val="007D5F76"/>
    <w:rsid w:val="00885218"/>
    <w:rsid w:val="00A00C6F"/>
    <w:rsid w:val="00AC4583"/>
    <w:rsid w:val="00B22886"/>
    <w:rsid w:val="00B5645C"/>
    <w:rsid w:val="00B929C9"/>
    <w:rsid w:val="00BE3162"/>
    <w:rsid w:val="00C41520"/>
    <w:rsid w:val="00C87535"/>
    <w:rsid w:val="00D47681"/>
    <w:rsid w:val="00D83059"/>
    <w:rsid w:val="00D83369"/>
    <w:rsid w:val="00DB16D9"/>
    <w:rsid w:val="00DF35F7"/>
    <w:rsid w:val="00E01852"/>
    <w:rsid w:val="00E1703E"/>
    <w:rsid w:val="00EF65AC"/>
    <w:rsid w:val="00F42CB0"/>
    <w:rsid w:val="00F91FD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5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8B59C422BDA034EAD9EFA29D3D01540">
    <w:name w:val="98B59C422BDA034EAD9EFA29D3D01540"/>
    <w:rsid w:val="00F91FDF"/>
  </w:style>
  <w:style w:type="paragraph" w:customStyle="1" w:styleId="1B8E8C8E8E1D6743B5CC2E2C6BA6986B">
    <w:name w:val="1B8E8C8E8E1D6743B5CC2E2C6BA6986B"/>
    <w:rsid w:val="00F91FDF"/>
  </w:style>
  <w:style w:type="paragraph" w:customStyle="1" w:styleId="ED35B1E5FE432348A6D6395523820D29">
    <w:name w:val="ED35B1E5FE432348A6D6395523820D29"/>
    <w:rsid w:val="00F91FDF"/>
  </w:style>
  <w:style w:type="paragraph" w:customStyle="1" w:styleId="1C1B9319CE10E146BCCC99F750532727">
    <w:name w:val="1C1B9319CE10E146BCCC99F750532727"/>
    <w:rsid w:val="00F91FDF"/>
  </w:style>
  <w:style w:type="paragraph" w:customStyle="1" w:styleId="6EBB4635819C124E842E9AE0BD6A4D52">
    <w:name w:val="6EBB4635819C124E842E9AE0BD6A4D52"/>
    <w:rsid w:val="00F91FDF"/>
  </w:style>
  <w:style w:type="paragraph" w:customStyle="1" w:styleId="6F63341D28E0DF44ACB2ACF6FAB9DCF1">
    <w:name w:val="6F63341D28E0DF44ACB2ACF6FAB9DCF1"/>
    <w:rsid w:val="00F91FDF"/>
  </w:style>
  <w:style w:type="paragraph" w:customStyle="1" w:styleId="97BE5C9AE527EF4AB6E46BC22DBDC110">
    <w:name w:val="97BE5C9AE527EF4AB6E46BC22DBDC110"/>
    <w:rsid w:val="00F91FDF"/>
  </w:style>
  <w:style w:type="paragraph" w:customStyle="1" w:styleId="46E8C32C0D31184F99E657A427754626">
    <w:name w:val="46E8C32C0D31184F99E657A427754626"/>
    <w:rsid w:val="00F91FDF"/>
  </w:style>
  <w:style w:type="paragraph" w:customStyle="1" w:styleId="B5CB7BCB59604BCFAA967C3E7A34708B">
    <w:name w:val="B5CB7BCB59604BCFAA967C3E7A34708B"/>
    <w:rsid w:val="0070570D"/>
    <w:pPr>
      <w:spacing w:after="160" w:line="259" w:lineRule="auto"/>
    </w:pPr>
    <w:rPr>
      <w:sz w:val="22"/>
      <w:szCs w:val="22"/>
      <w:lang w:eastAsia="en-AU"/>
    </w:rPr>
  </w:style>
  <w:style w:type="paragraph" w:customStyle="1" w:styleId="E01EF902EB714A02979C78022D63F4A3">
    <w:name w:val="E01EF902EB714A02979C78022D63F4A3"/>
    <w:rsid w:val="0070570D"/>
    <w:pPr>
      <w:spacing w:after="160" w:line="259" w:lineRule="auto"/>
    </w:pPr>
    <w:rPr>
      <w:sz w:val="22"/>
      <w:szCs w:val="22"/>
      <w:lang w:eastAsia="en-AU"/>
    </w:rPr>
  </w:style>
  <w:style w:type="paragraph" w:customStyle="1" w:styleId="97433408368D4FF9A9EDB5405B890BC0">
    <w:name w:val="97433408368D4FF9A9EDB5405B890BC0"/>
    <w:rsid w:val="0070570D"/>
    <w:pPr>
      <w:spacing w:after="160" w:line="259" w:lineRule="auto"/>
    </w:pPr>
    <w:rPr>
      <w:sz w:val="22"/>
      <w:szCs w:val="22"/>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4081DCA4BD5F47B2655861D955D97A" ma:contentTypeVersion="12" ma:contentTypeDescription="Create a new document." ma:contentTypeScope="" ma:versionID="7294e63ce7c6fd193f9a436d54abc18a">
  <xsd:schema xmlns:xsd="http://www.w3.org/2001/XMLSchema" xmlns:xs="http://www.w3.org/2001/XMLSchema" xmlns:p="http://schemas.microsoft.com/office/2006/metadata/properties" xmlns:ns2="d58e1eff-3ef7-4584-8d8c-412d1bdef17e" xmlns:ns3="266c4570-df68-4b26-b2b5-bef3e662a631" xmlns:ns4="bbd5c7cb-a33a-42f3-a4d0-4eed82b55b2e" targetNamespace="http://schemas.microsoft.com/office/2006/metadata/properties" ma:root="true" ma:fieldsID="9f85cdeb87fc3d39362df48a0ad3124e" ns2:_="" ns3:_="" ns4:_="">
    <xsd:import namespace="d58e1eff-3ef7-4584-8d8c-412d1bdef17e"/>
    <xsd:import namespace="266c4570-df68-4b26-b2b5-bef3e662a631"/>
    <xsd:import namespace="bbd5c7cb-a33a-42f3-a4d0-4eed82b55b2e"/>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8e1eff-3ef7-4584-8d8c-412d1bdef17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6c4570-df68-4b26-b2b5-bef3e662a631"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bd5c7cb-a33a-42f3-a4d0-4eed82b55b2e"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d58e1eff-3ef7-4584-8d8c-412d1bdef17e">
      <UserInfo>
        <DisplayName>Dietmar Frick</DisplayName>
        <AccountId>18</AccountId>
        <AccountType/>
      </UserInfo>
      <UserInfo>
        <DisplayName>Fiona Hunt</DisplayName>
        <AccountId>253</AccountId>
        <AccountType/>
      </UserInfo>
      <UserInfo>
        <DisplayName>Laura-Ellen McGurk</DisplayName>
        <AccountId>307</AccountId>
        <AccountType/>
      </UserInfo>
      <UserInfo>
        <DisplayName>Simone Hockins</DisplayName>
        <AccountId>1183</AccountId>
        <AccountType/>
      </UserInfo>
      <UserInfo>
        <DisplayName>Samuel Mortimer</DisplayName>
        <AccountId>1333</AccountId>
        <AccountType/>
      </UserInfo>
      <UserInfo>
        <DisplayName>Karen Murphy</DisplayName>
        <AccountId>52</AccountId>
        <AccountType/>
      </UserInfo>
    </SharedWithUsers>
    <LastSharedByUser xmlns="266c4570-df68-4b26-b2b5-bef3e662a631" xsi:nil="true"/>
    <LastSharedByTime xmlns="266c4570-df68-4b26-b2b5-bef3e662a631"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F2CDE-B0CF-46B5-AB75-253472BF51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8e1eff-3ef7-4584-8d8c-412d1bdef17e"/>
    <ds:schemaRef ds:uri="266c4570-df68-4b26-b2b5-bef3e662a631"/>
    <ds:schemaRef ds:uri="bbd5c7cb-a33a-42f3-a4d0-4eed82b55b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5382F1-6A24-4EB3-9DC3-6D489784738D}">
  <ds:schemaRefs>
    <ds:schemaRef ds:uri="http://schemas.microsoft.com/sharepoint/v3/contenttype/forms"/>
  </ds:schemaRefs>
</ds:datastoreItem>
</file>

<file path=customXml/itemProps3.xml><?xml version="1.0" encoding="utf-8"?>
<ds:datastoreItem xmlns:ds="http://schemas.openxmlformats.org/officeDocument/2006/customXml" ds:itemID="{3A9A7C1E-6FB8-416F-9F93-F694A780A2D7}">
  <ds:schemaRefs>
    <ds:schemaRef ds:uri="http://schemas.microsoft.com/office/infopath/2007/PartnerControls"/>
    <ds:schemaRef ds:uri="http://purl.org/dc/elements/1.1/"/>
    <ds:schemaRef ds:uri="http://schemas.microsoft.com/office/2006/metadata/properties"/>
    <ds:schemaRef ds:uri="bbd5c7cb-a33a-42f3-a4d0-4eed82b55b2e"/>
    <ds:schemaRef ds:uri="http://purl.org/dc/terms/"/>
    <ds:schemaRef ds:uri="266c4570-df68-4b26-b2b5-bef3e662a631"/>
    <ds:schemaRef ds:uri="d58e1eff-3ef7-4584-8d8c-412d1bdef17e"/>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0DFD8FC1-F47B-4787-94FD-2B7C6A3EF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88111AF2</Template>
  <TotalTime>0</TotalTime>
  <Pages>32</Pages>
  <Words>8105</Words>
  <Characters>46203</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Changing Lives, Changing Communities Cairns</vt:lpstr>
    </vt:vector>
  </TitlesOfParts>
  <Company>Ruby6</Company>
  <LinksUpToDate>false</LinksUpToDate>
  <CharactersWithSpaces>54200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Changing Lives, Changing Communities Cairns</dc:title>
  <dc:creator>QCOSS</dc:creator>
  <cp:lastModifiedBy>Louise Abson</cp:lastModifiedBy>
  <cp:revision>2</cp:revision>
  <cp:lastPrinted>2019-03-22T01:40:00Z</cp:lastPrinted>
  <dcterms:created xsi:type="dcterms:W3CDTF">2019-07-03T06:13:00Z</dcterms:created>
  <dcterms:modified xsi:type="dcterms:W3CDTF">2019-07-03T06:13:00Z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0x010100604081DCA4BD5F47B2655861D955D97A</vt:lpwstr>
  </property>
  <property fmtid="{D5CDD505-2E9C-101B-9397-08002B2CF9AE}" pid="3" name="SharedWithUsers">
    <vt:lpwstr>18;#Dietmar Frick</vt:lpwstr>
  </property>
  <property fmtid="{D5CDD505-2E9C-101B-9397-08002B2CF9AE}" pid="4" name="Document Type">
    <vt:lpwstr>9;#Templates|645528a7-4a21-46a1-8e86-618a61952e72</vt:lpwstr>
  </property>
  <property fmtid="{D5CDD505-2E9C-101B-9397-08002B2CF9AE}" pid="5" name="Department">
    <vt:lpwstr>11;#Communication|b0832a17-bb06-4bbf-969e-b214c30e27e7</vt:lpwstr>
  </property>
  <property fmtid="{D5CDD505-2E9C-101B-9397-08002B2CF9AE}" pid="6" name="xd_Signature">
    <vt:bool>false</vt:bool>
  </property>
  <property fmtid="{D5CDD505-2E9C-101B-9397-08002B2CF9AE}" pid="7" name="xd_ProgID">
    <vt:lpwstr/>
  </property>
  <property fmtid="{D5CDD505-2E9C-101B-9397-08002B2CF9AE}" pid="8" name="TemplateUrl">
    <vt:lpwstr/>
  </property>
  <property fmtid="{D5CDD505-2E9C-101B-9397-08002B2CF9AE}" pid="9" name="ComplianceAssetId">
    <vt:lpwstr/>
  </property>
  <property fmtid="{D5CDD505-2E9C-101B-9397-08002B2CF9AE}" pid="10" name="AuthorIds_UIVersion_3072">
    <vt:lpwstr>1183</vt:lpwstr>
  </property>
  <property fmtid="{D5CDD505-2E9C-101B-9397-08002B2CF9AE}" pid="11" name="AuthorIds_UIVersion_2560">
    <vt:lpwstr>1183</vt:lpwstr>
  </property>
</Properties>
</file>